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EDA" w:rsidRDefault="00A90AD9" w:rsidP="00C468EF">
      <w:pPr>
        <w:jc w:val="center"/>
        <w:rPr>
          <w:noProof/>
          <w:szCs w:val="28"/>
        </w:rPr>
      </w:pPr>
      <w:r w:rsidRPr="00A90AD9">
        <w:rPr>
          <w:noProof/>
          <w:szCs w:val="28"/>
        </w:rPr>
        <w:drawing>
          <wp:inline distT="0" distB="0" distL="0" distR="0">
            <wp:extent cx="518160" cy="640080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4008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68EF" w:rsidRDefault="00C468EF" w:rsidP="00C468EF">
      <w:pPr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</w:t>
      </w:r>
    </w:p>
    <w:p w:rsidR="00C468EF" w:rsidRDefault="00C468EF" w:rsidP="00C468EF">
      <w:pPr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C468EF" w:rsidRDefault="00C468EF" w:rsidP="00C468EF">
      <w:pPr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C468EF" w:rsidRDefault="00C468EF" w:rsidP="00C468EF">
      <w:pPr>
        <w:jc w:val="center"/>
        <w:rPr>
          <w:szCs w:val="28"/>
        </w:rPr>
      </w:pPr>
      <w:r>
        <w:rPr>
          <w:szCs w:val="28"/>
        </w:rPr>
        <w:t>ЗЕРНОГРАДСКИЙ РАЙОН</w:t>
      </w:r>
    </w:p>
    <w:p w:rsidR="00C468EF" w:rsidRDefault="00C468EF" w:rsidP="00C468EF">
      <w:pPr>
        <w:jc w:val="center"/>
        <w:rPr>
          <w:szCs w:val="28"/>
        </w:rPr>
      </w:pPr>
      <w:r>
        <w:rPr>
          <w:szCs w:val="28"/>
        </w:rPr>
        <w:t>МУНИЦИПАЛЬНОЕ ОБРАЗОВАНИЕ</w:t>
      </w:r>
    </w:p>
    <w:p w:rsidR="00C468EF" w:rsidRDefault="00C468EF" w:rsidP="00C468EF">
      <w:pPr>
        <w:jc w:val="center"/>
        <w:rPr>
          <w:b/>
          <w:szCs w:val="28"/>
        </w:rPr>
      </w:pPr>
      <w:r>
        <w:rPr>
          <w:szCs w:val="28"/>
        </w:rPr>
        <w:t>«</w:t>
      </w:r>
      <w:r>
        <w:rPr>
          <w:caps/>
          <w:szCs w:val="28"/>
        </w:rPr>
        <w:t>Зерноградское городское поселение</w:t>
      </w:r>
      <w:r>
        <w:rPr>
          <w:szCs w:val="28"/>
        </w:rPr>
        <w:t>»</w:t>
      </w:r>
    </w:p>
    <w:p w:rsidR="00C468EF" w:rsidRDefault="00C468EF" w:rsidP="00C468EF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</w:p>
    <w:p w:rsidR="00C468EF" w:rsidRDefault="00C468EF" w:rsidP="00C468EF">
      <w:pPr>
        <w:suppressAutoHyphens/>
        <w:jc w:val="center"/>
        <w:rPr>
          <w:b/>
          <w:sz w:val="12"/>
          <w:szCs w:val="14"/>
        </w:rPr>
      </w:pPr>
      <w:r>
        <w:rPr>
          <w:b/>
          <w:szCs w:val="28"/>
        </w:rPr>
        <w:t>ЗЕРНОГРАДСКОГО ГОРОДСКОГО ПОСЕЛЕНИЯ</w:t>
      </w:r>
    </w:p>
    <w:p w:rsidR="00C468EF" w:rsidRDefault="00C468EF" w:rsidP="00C468EF">
      <w:pPr>
        <w:suppressAutoHyphens/>
        <w:jc w:val="center"/>
        <w:rPr>
          <w:b/>
          <w:sz w:val="12"/>
          <w:szCs w:val="14"/>
        </w:rPr>
      </w:pPr>
    </w:p>
    <w:p w:rsidR="00C468EF" w:rsidRDefault="00C468EF" w:rsidP="00C468EF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C468EF" w:rsidRDefault="00C468EF" w:rsidP="00C468EF">
      <w:pPr>
        <w:suppressAutoHyphens/>
        <w:jc w:val="center"/>
      </w:pPr>
      <w:r>
        <w:rPr>
          <w:b/>
          <w:szCs w:val="28"/>
        </w:rPr>
        <w:t>о</w:t>
      </w:r>
      <w:r w:rsidR="00A90AD9">
        <w:rPr>
          <w:b/>
          <w:szCs w:val="28"/>
        </w:rPr>
        <w:t>т 10.01.2025</w:t>
      </w:r>
      <w:r>
        <w:rPr>
          <w:b/>
          <w:szCs w:val="28"/>
        </w:rPr>
        <w:t xml:space="preserve"> № </w:t>
      </w:r>
      <w:r w:rsidR="00273DEF">
        <w:rPr>
          <w:b/>
          <w:szCs w:val="28"/>
        </w:rPr>
        <w:t>7</w:t>
      </w:r>
      <w:r>
        <w:rPr>
          <w:b/>
          <w:szCs w:val="28"/>
        </w:rPr>
        <w:t xml:space="preserve"> </w:t>
      </w:r>
    </w:p>
    <w:p w:rsidR="00C468EF" w:rsidRDefault="00C468EF" w:rsidP="00C468EF">
      <w:pPr>
        <w:suppressAutoHyphens/>
        <w:jc w:val="center"/>
      </w:pPr>
      <w:r>
        <w:t xml:space="preserve"> г. Зерноград</w:t>
      </w:r>
    </w:p>
    <w:p w:rsidR="00B71442" w:rsidRPr="00343F53" w:rsidRDefault="00B71442" w:rsidP="00F90BE2">
      <w:pPr>
        <w:ind w:firstLine="709"/>
        <w:jc w:val="center"/>
        <w:rPr>
          <w:b/>
          <w:szCs w:val="28"/>
        </w:rPr>
      </w:pPr>
    </w:p>
    <w:p w:rsidR="008F3305" w:rsidRPr="00343F53" w:rsidRDefault="008F3305" w:rsidP="00F90BE2">
      <w:pPr>
        <w:suppressAutoHyphens/>
        <w:jc w:val="center"/>
        <w:rPr>
          <w:b/>
          <w:szCs w:val="28"/>
        </w:rPr>
      </w:pPr>
      <w:r w:rsidRPr="00343F53">
        <w:rPr>
          <w:b/>
          <w:szCs w:val="28"/>
        </w:rPr>
        <w:t xml:space="preserve">О внесении изменений в постановление </w:t>
      </w:r>
    </w:p>
    <w:p w:rsidR="008F3305" w:rsidRPr="00343F53" w:rsidRDefault="008F3305" w:rsidP="00F90BE2">
      <w:pPr>
        <w:suppressAutoHyphens/>
        <w:jc w:val="center"/>
        <w:rPr>
          <w:b/>
          <w:szCs w:val="28"/>
        </w:rPr>
      </w:pPr>
      <w:r w:rsidRPr="00343F53">
        <w:rPr>
          <w:b/>
          <w:szCs w:val="28"/>
        </w:rPr>
        <w:t xml:space="preserve">Администрации Зерноградского </w:t>
      </w:r>
      <w:r w:rsidR="00C468EF">
        <w:rPr>
          <w:b/>
          <w:szCs w:val="28"/>
        </w:rPr>
        <w:t>городского поселения</w:t>
      </w:r>
      <w:r w:rsidRPr="00343F53">
        <w:rPr>
          <w:b/>
          <w:szCs w:val="28"/>
        </w:rPr>
        <w:t xml:space="preserve"> от </w:t>
      </w:r>
      <w:r w:rsidR="00C468EF">
        <w:rPr>
          <w:b/>
          <w:szCs w:val="28"/>
        </w:rPr>
        <w:t>20.02.2012</w:t>
      </w:r>
      <w:r w:rsidRPr="00343F53">
        <w:rPr>
          <w:b/>
          <w:szCs w:val="28"/>
        </w:rPr>
        <w:t xml:space="preserve"> №</w:t>
      </w:r>
      <w:r w:rsidR="00EC492B" w:rsidRPr="00343F53">
        <w:rPr>
          <w:b/>
          <w:szCs w:val="28"/>
        </w:rPr>
        <w:t xml:space="preserve"> </w:t>
      </w:r>
      <w:r w:rsidR="00C468EF">
        <w:rPr>
          <w:b/>
          <w:szCs w:val="28"/>
        </w:rPr>
        <w:t>118</w:t>
      </w:r>
    </w:p>
    <w:p w:rsidR="00E163B8" w:rsidRDefault="008F3305" w:rsidP="00F90BE2">
      <w:pPr>
        <w:jc w:val="center"/>
        <w:rPr>
          <w:b/>
          <w:szCs w:val="28"/>
        </w:rPr>
      </w:pPr>
      <w:r w:rsidRPr="00343F53">
        <w:rPr>
          <w:b/>
          <w:szCs w:val="28"/>
        </w:rPr>
        <w:t>«</w:t>
      </w:r>
      <w:r w:rsidR="007E3BCE" w:rsidRPr="00343F53">
        <w:rPr>
          <w:b/>
          <w:szCs w:val="28"/>
        </w:rPr>
        <w:t xml:space="preserve">Об утверждении Положения о порядке использования </w:t>
      </w:r>
    </w:p>
    <w:p w:rsidR="00E163B8" w:rsidRDefault="007E3BCE" w:rsidP="00F90BE2">
      <w:pPr>
        <w:jc w:val="center"/>
        <w:rPr>
          <w:b/>
          <w:szCs w:val="28"/>
        </w:rPr>
      </w:pPr>
      <w:r w:rsidRPr="00343F53">
        <w:rPr>
          <w:b/>
          <w:szCs w:val="28"/>
        </w:rPr>
        <w:t xml:space="preserve">бюджетных ассигнований резервного фонда </w:t>
      </w:r>
    </w:p>
    <w:p w:rsidR="00536E53" w:rsidRPr="00343F53" w:rsidRDefault="007E3BCE" w:rsidP="00F90BE2">
      <w:pPr>
        <w:jc w:val="center"/>
        <w:rPr>
          <w:b/>
          <w:szCs w:val="28"/>
        </w:rPr>
      </w:pPr>
      <w:r w:rsidRPr="00343F53">
        <w:rPr>
          <w:b/>
          <w:szCs w:val="28"/>
        </w:rPr>
        <w:t xml:space="preserve">Администрации Зерноградского </w:t>
      </w:r>
      <w:r w:rsidR="00C468EF">
        <w:rPr>
          <w:b/>
          <w:szCs w:val="28"/>
        </w:rPr>
        <w:t>городского поселения</w:t>
      </w:r>
      <w:r w:rsidR="008F3305" w:rsidRPr="00343F53">
        <w:rPr>
          <w:b/>
          <w:szCs w:val="28"/>
        </w:rPr>
        <w:t>»</w:t>
      </w:r>
    </w:p>
    <w:p w:rsidR="00E44CD7" w:rsidRPr="00343F53" w:rsidRDefault="00E44CD7" w:rsidP="007A6149">
      <w:pPr>
        <w:jc w:val="center"/>
        <w:rPr>
          <w:b/>
          <w:szCs w:val="28"/>
        </w:rPr>
      </w:pPr>
    </w:p>
    <w:p w:rsidR="00F37F1E" w:rsidRPr="00343F53" w:rsidRDefault="00524A8C" w:rsidP="00F37F1E">
      <w:pPr>
        <w:widowControl w:val="0"/>
        <w:spacing w:line="235" w:lineRule="auto"/>
        <w:ind w:firstLine="540"/>
        <w:jc w:val="both"/>
        <w:rPr>
          <w:szCs w:val="28"/>
        </w:rPr>
      </w:pPr>
      <w:r w:rsidRPr="00343F53">
        <w:rPr>
          <w:szCs w:val="28"/>
        </w:rPr>
        <w:t xml:space="preserve">В целях </w:t>
      </w:r>
      <w:proofErr w:type="gramStart"/>
      <w:r w:rsidRPr="00343F53">
        <w:rPr>
          <w:szCs w:val="28"/>
        </w:rPr>
        <w:t>совершенств</w:t>
      </w:r>
      <w:r w:rsidR="00343F53">
        <w:rPr>
          <w:szCs w:val="28"/>
        </w:rPr>
        <w:t xml:space="preserve">ования механизма использования </w:t>
      </w:r>
      <w:r w:rsidRPr="00343F53">
        <w:rPr>
          <w:szCs w:val="28"/>
        </w:rPr>
        <w:t>резервного фонда Администрации</w:t>
      </w:r>
      <w:proofErr w:type="gramEnd"/>
      <w:r w:rsidRPr="00343F53">
        <w:rPr>
          <w:szCs w:val="28"/>
        </w:rPr>
        <w:t xml:space="preserve"> Зерноградского </w:t>
      </w:r>
      <w:r w:rsidR="00C468EF">
        <w:rPr>
          <w:szCs w:val="28"/>
        </w:rPr>
        <w:t>городского поселения</w:t>
      </w:r>
      <w:r w:rsidR="003E207B" w:rsidRPr="00343F53">
        <w:rPr>
          <w:szCs w:val="28"/>
        </w:rPr>
        <w:t xml:space="preserve"> </w:t>
      </w:r>
      <w:r w:rsidR="00343F53" w:rsidRPr="00343F53">
        <w:rPr>
          <w:szCs w:val="28"/>
        </w:rPr>
        <w:t>Администраци</w:t>
      </w:r>
      <w:r w:rsidR="00343F53">
        <w:rPr>
          <w:szCs w:val="28"/>
        </w:rPr>
        <w:t>я</w:t>
      </w:r>
      <w:r w:rsidR="00343F53" w:rsidRPr="00343F53">
        <w:rPr>
          <w:szCs w:val="28"/>
        </w:rPr>
        <w:t xml:space="preserve"> Зерноградского</w:t>
      </w:r>
      <w:r w:rsidR="003E207B" w:rsidRPr="00343F53">
        <w:rPr>
          <w:szCs w:val="28"/>
        </w:rPr>
        <w:t xml:space="preserve"> </w:t>
      </w:r>
      <w:r w:rsidR="00C468EF">
        <w:rPr>
          <w:szCs w:val="28"/>
        </w:rPr>
        <w:t>городского поселения</w:t>
      </w:r>
      <w:r w:rsidR="00C468EF" w:rsidRPr="00343F53">
        <w:rPr>
          <w:b/>
          <w:spacing w:val="60"/>
          <w:szCs w:val="28"/>
        </w:rPr>
        <w:t xml:space="preserve"> </w:t>
      </w:r>
      <w:r w:rsidR="00F37F1E" w:rsidRPr="00343F53">
        <w:rPr>
          <w:b/>
          <w:spacing w:val="60"/>
          <w:szCs w:val="28"/>
        </w:rPr>
        <w:t>постановляе</w:t>
      </w:r>
      <w:r w:rsidR="00F37F1E" w:rsidRPr="00343F53">
        <w:rPr>
          <w:b/>
          <w:szCs w:val="28"/>
        </w:rPr>
        <w:t>т</w:t>
      </w:r>
      <w:r w:rsidR="00F37F1E" w:rsidRPr="00343F53">
        <w:rPr>
          <w:szCs w:val="28"/>
        </w:rPr>
        <w:t>:</w:t>
      </w:r>
    </w:p>
    <w:p w:rsidR="00F37F1E" w:rsidRPr="00343F53" w:rsidRDefault="00F37F1E" w:rsidP="00F37F1E">
      <w:pPr>
        <w:widowControl w:val="0"/>
        <w:spacing w:line="235" w:lineRule="auto"/>
        <w:ind w:firstLine="709"/>
        <w:jc w:val="both"/>
        <w:rPr>
          <w:szCs w:val="28"/>
        </w:rPr>
      </w:pPr>
    </w:p>
    <w:p w:rsidR="001C557B" w:rsidRPr="00343F53" w:rsidRDefault="00F37F1E" w:rsidP="00DE6D9E">
      <w:pPr>
        <w:widowControl w:val="0"/>
        <w:spacing w:line="235" w:lineRule="auto"/>
        <w:ind w:firstLine="709"/>
        <w:jc w:val="both"/>
        <w:rPr>
          <w:szCs w:val="28"/>
        </w:rPr>
      </w:pPr>
      <w:r w:rsidRPr="00343F53">
        <w:rPr>
          <w:szCs w:val="28"/>
        </w:rPr>
        <w:t xml:space="preserve">1. Внести </w:t>
      </w:r>
      <w:r w:rsidR="005954F1" w:rsidRPr="00343F53">
        <w:rPr>
          <w:szCs w:val="28"/>
        </w:rPr>
        <w:t xml:space="preserve">изменения </w:t>
      </w:r>
      <w:r w:rsidR="001C557B" w:rsidRPr="00343F53">
        <w:rPr>
          <w:szCs w:val="28"/>
        </w:rPr>
        <w:t>в</w:t>
      </w:r>
      <w:r w:rsidR="00B16C59" w:rsidRPr="00343F53">
        <w:rPr>
          <w:szCs w:val="28"/>
        </w:rPr>
        <w:t xml:space="preserve"> </w:t>
      </w:r>
      <w:r w:rsidRPr="00343F53">
        <w:rPr>
          <w:szCs w:val="28"/>
        </w:rPr>
        <w:t>постановлени</w:t>
      </w:r>
      <w:r w:rsidR="001C557B" w:rsidRPr="00343F53">
        <w:rPr>
          <w:szCs w:val="28"/>
        </w:rPr>
        <w:t xml:space="preserve">е </w:t>
      </w:r>
      <w:r w:rsidRPr="00343F53">
        <w:rPr>
          <w:szCs w:val="28"/>
        </w:rPr>
        <w:t>Администрац</w:t>
      </w:r>
      <w:r w:rsidR="00C468EF">
        <w:rPr>
          <w:szCs w:val="28"/>
        </w:rPr>
        <w:t>ии Зерноградского городского поселения от 20.02.2012 № 118</w:t>
      </w:r>
      <w:r w:rsidRPr="00343F53">
        <w:rPr>
          <w:szCs w:val="28"/>
        </w:rPr>
        <w:t xml:space="preserve"> «Об утверждении Положения о порядке использования бюджетных ассигнований резервного фонда Администрации Зерноградского</w:t>
      </w:r>
      <w:r w:rsidR="00C468EF" w:rsidRPr="00C468EF">
        <w:rPr>
          <w:szCs w:val="28"/>
        </w:rPr>
        <w:t xml:space="preserve"> </w:t>
      </w:r>
      <w:r w:rsidR="00C468EF">
        <w:rPr>
          <w:szCs w:val="28"/>
        </w:rPr>
        <w:t>городского поселения</w:t>
      </w:r>
      <w:r w:rsidRPr="00343F53">
        <w:rPr>
          <w:szCs w:val="28"/>
        </w:rPr>
        <w:t>»</w:t>
      </w:r>
      <w:r w:rsidR="001C557B" w:rsidRPr="00343F53">
        <w:rPr>
          <w:szCs w:val="28"/>
        </w:rPr>
        <w:t xml:space="preserve"> согласно приложению.</w:t>
      </w:r>
    </w:p>
    <w:p w:rsidR="003806BB" w:rsidRDefault="00C468EF" w:rsidP="003806BB">
      <w:pPr>
        <w:jc w:val="both"/>
        <w:rPr>
          <w:szCs w:val="28"/>
        </w:rPr>
      </w:pPr>
      <w:r>
        <w:rPr>
          <w:kern w:val="2"/>
          <w:szCs w:val="28"/>
        </w:rPr>
        <w:t xml:space="preserve">  </w:t>
      </w:r>
      <w:r w:rsidR="003806BB">
        <w:rPr>
          <w:kern w:val="2"/>
          <w:szCs w:val="28"/>
        </w:rPr>
        <w:t xml:space="preserve">        </w:t>
      </w:r>
      <w:r w:rsidR="00B80478" w:rsidRPr="00343F53">
        <w:rPr>
          <w:kern w:val="2"/>
          <w:szCs w:val="28"/>
        </w:rPr>
        <w:t xml:space="preserve">2. Опубликовать настоящее постановление </w:t>
      </w:r>
      <w:r w:rsidR="003806BB">
        <w:rPr>
          <w:szCs w:val="28"/>
        </w:rPr>
        <w:t>в печатном средстве массовой информации Зерноградского городского поселения газете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1C557B" w:rsidRPr="00343F53" w:rsidRDefault="00F37F1E" w:rsidP="00F37F1E">
      <w:pPr>
        <w:ind w:firstLine="709"/>
        <w:jc w:val="both"/>
        <w:rPr>
          <w:szCs w:val="28"/>
        </w:rPr>
      </w:pPr>
      <w:r w:rsidRPr="00343F53">
        <w:rPr>
          <w:szCs w:val="28"/>
        </w:rPr>
        <w:t>3</w:t>
      </w:r>
      <w:r w:rsidR="00CB3E86" w:rsidRPr="00343F53">
        <w:rPr>
          <w:szCs w:val="28"/>
        </w:rPr>
        <w:t xml:space="preserve">. </w:t>
      </w:r>
      <w:r w:rsidRPr="00343F53">
        <w:rPr>
          <w:szCs w:val="28"/>
        </w:rPr>
        <w:t>Настоящее постановление вступает в силу со дня его официального опубликования</w:t>
      </w:r>
      <w:r w:rsidR="001C557B" w:rsidRPr="00343F53">
        <w:rPr>
          <w:szCs w:val="28"/>
        </w:rPr>
        <w:t>.</w:t>
      </w:r>
      <w:r w:rsidRPr="00343F53">
        <w:rPr>
          <w:szCs w:val="28"/>
        </w:rPr>
        <w:t xml:space="preserve"> </w:t>
      </w:r>
    </w:p>
    <w:p w:rsidR="00856E33" w:rsidRPr="00343F53" w:rsidRDefault="00B43B9B" w:rsidP="00F37F1E">
      <w:pPr>
        <w:ind w:firstLine="709"/>
        <w:jc w:val="both"/>
        <w:rPr>
          <w:szCs w:val="28"/>
        </w:rPr>
      </w:pPr>
      <w:r w:rsidRPr="00343F53">
        <w:rPr>
          <w:szCs w:val="28"/>
        </w:rPr>
        <w:t>4</w:t>
      </w:r>
      <w:r w:rsidR="00C468EF">
        <w:rPr>
          <w:szCs w:val="28"/>
        </w:rPr>
        <w:t>.</w:t>
      </w:r>
      <w:r w:rsidR="00856E33" w:rsidRPr="00343F53">
        <w:rPr>
          <w:szCs w:val="28"/>
        </w:rPr>
        <w:t xml:space="preserve"> </w:t>
      </w:r>
      <w:proofErr w:type="gramStart"/>
      <w:r w:rsidR="00856E33" w:rsidRPr="00343F53">
        <w:rPr>
          <w:szCs w:val="28"/>
        </w:rPr>
        <w:t>Контроль за</w:t>
      </w:r>
      <w:proofErr w:type="gramEnd"/>
      <w:r w:rsidR="00856E33" w:rsidRPr="00343F53">
        <w:rPr>
          <w:szCs w:val="28"/>
        </w:rPr>
        <w:t xml:space="preserve"> выполнением постановления </w:t>
      </w:r>
      <w:r w:rsidR="003806BB">
        <w:rPr>
          <w:szCs w:val="28"/>
        </w:rPr>
        <w:t>оставляю за собой.</w:t>
      </w:r>
    </w:p>
    <w:p w:rsidR="00700469" w:rsidRPr="00343F53" w:rsidRDefault="00700469" w:rsidP="00856E33">
      <w:pPr>
        <w:ind w:firstLine="709"/>
        <w:rPr>
          <w:szCs w:val="28"/>
        </w:rPr>
      </w:pPr>
    </w:p>
    <w:p w:rsidR="00700469" w:rsidRPr="00343F53" w:rsidRDefault="00700469" w:rsidP="00856E33">
      <w:pPr>
        <w:ind w:firstLine="709"/>
        <w:rPr>
          <w:szCs w:val="28"/>
        </w:rPr>
      </w:pPr>
    </w:p>
    <w:p w:rsidR="003E207B" w:rsidRPr="00343F53" w:rsidRDefault="003E207B" w:rsidP="00856E33">
      <w:pPr>
        <w:ind w:firstLine="709"/>
        <w:rPr>
          <w:szCs w:val="28"/>
        </w:rPr>
      </w:pPr>
    </w:p>
    <w:p w:rsidR="00097C4C" w:rsidRPr="00343F53" w:rsidRDefault="003806BB" w:rsidP="00700469">
      <w:pPr>
        <w:rPr>
          <w:szCs w:val="28"/>
        </w:rPr>
      </w:pPr>
      <w:r>
        <w:rPr>
          <w:szCs w:val="28"/>
        </w:rPr>
        <w:t>Заместитель главы</w:t>
      </w:r>
      <w:r w:rsidR="002F2F15" w:rsidRPr="00343F53">
        <w:rPr>
          <w:szCs w:val="28"/>
        </w:rPr>
        <w:t xml:space="preserve"> </w:t>
      </w:r>
      <w:r w:rsidR="00FF4C97" w:rsidRPr="00343F53">
        <w:rPr>
          <w:szCs w:val="28"/>
        </w:rPr>
        <w:t>А</w:t>
      </w:r>
      <w:r w:rsidR="002F2F15" w:rsidRPr="00343F53">
        <w:rPr>
          <w:szCs w:val="28"/>
        </w:rPr>
        <w:t>дминистрации</w:t>
      </w:r>
    </w:p>
    <w:p w:rsidR="00634E85" w:rsidRPr="00343F53" w:rsidRDefault="00950ADD" w:rsidP="00700469">
      <w:pPr>
        <w:pStyle w:val="a9"/>
        <w:rPr>
          <w:sz w:val="28"/>
          <w:szCs w:val="28"/>
          <w:lang w:eastAsia="ru-RU"/>
        </w:rPr>
      </w:pPr>
      <w:r w:rsidRPr="00343F53">
        <w:rPr>
          <w:sz w:val="28"/>
          <w:szCs w:val="28"/>
          <w:lang w:eastAsia="ru-RU"/>
        </w:rPr>
        <w:t>Зерноградского</w:t>
      </w:r>
      <w:r w:rsidR="00081FC6" w:rsidRPr="00343F53">
        <w:rPr>
          <w:sz w:val="28"/>
          <w:szCs w:val="28"/>
          <w:lang w:eastAsia="ru-RU"/>
        </w:rPr>
        <w:t xml:space="preserve"> </w:t>
      </w:r>
      <w:r w:rsidR="003806BB">
        <w:rPr>
          <w:sz w:val="28"/>
          <w:szCs w:val="28"/>
          <w:lang w:eastAsia="ru-RU"/>
        </w:rPr>
        <w:t>городского поселения                                             В.О. Малышева</w:t>
      </w:r>
      <w:r w:rsidR="00081FC6" w:rsidRPr="00343F53">
        <w:rPr>
          <w:sz w:val="28"/>
          <w:szCs w:val="28"/>
          <w:lang w:eastAsia="ru-RU"/>
        </w:rPr>
        <w:tab/>
      </w:r>
      <w:r w:rsidR="00081FC6" w:rsidRPr="00343F53">
        <w:rPr>
          <w:sz w:val="28"/>
          <w:szCs w:val="28"/>
          <w:lang w:eastAsia="ru-RU"/>
        </w:rPr>
        <w:tab/>
      </w:r>
      <w:r w:rsidR="00081FC6" w:rsidRPr="00343F53">
        <w:rPr>
          <w:sz w:val="28"/>
          <w:szCs w:val="28"/>
          <w:lang w:eastAsia="ru-RU"/>
        </w:rPr>
        <w:tab/>
      </w:r>
      <w:r w:rsidR="002F2F15" w:rsidRPr="00343F53">
        <w:rPr>
          <w:sz w:val="28"/>
          <w:szCs w:val="28"/>
          <w:lang w:eastAsia="ru-RU"/>
        </w:rPr>
        <w:tab/>
      </w:r>
      <w:r w:rsidR="00081FC6" w:rsidRPr="00343F53">
        <w:rPr>
          <w:sz w:val="28"/>
          <w:szCs w:val="28"/>
          <w:lang w:eastAsia="ru-RU"/>
        </w:rPr>
        <w:tab/>
      </w:r>
      <w:r w:rsidR="00097C4C" w:rsidRPr="00343F53">
        <w:rPr>
          <w:sz w:val="28"/>
          <w:szCs w:val="28"/>
          <w:lang w:eastAsia="ru-RU"/>
        </w:rPr>
        <w:tab/>
      </w:r>
      <w:r w:rsidR="004607B7" w:rsidRPr="00343F53">
        <w:rPr>
          <w:sz w:val="28"/>
          <w:szCs w:val="28"/>
          <w:lang w:eastAsia="ru-RU"/>
        </w:rPr>
        <w:t xml:space="preserve">  </w:t>
      </w:r>
      <w:r w:rsidR="00343F53">
        <w:rPr>
          <w:sz w:val="28"/>
          <w:szCs w:val="28"/>
          <w:lang w:eastAsia="ru-RU"/>
        </w:rPr>
        <w:t xml:space="preserve">    </w:t>
      </w:r>
      <w:r w:rsidR="004607B7" w:rsidRPr="00343F53">
        <w:rPr>
          <w:sz w:val="28"/>
          <w:szCs w:val="28"/>
          <w:lang w:eastAsia="ru-RU"/>
        </w:rPr>
        <w:t xml:space="preserve">   </w:t>
      </w:r>
    </w:p>
    <w:p w:rsidR="001C557B" w:rsidRDefault="001C557B" w:rsidP="001C557B">
      <w:pPr>
        <w:pageBreakBefore/>
        <w:widowControl w:val="0"/>
        <w:ind w:left="6237"/>
        <w:jc w:val="center"/>
      </w:pPr>
      <w:r>
        <w:lastRenderedPageBreak/>
        <w:t>Приложение</w:t>
      </w:r>
    </w:p>
    <w:p w:rsidR="001C557B" w:rsidRDefault="001C557B" w:rsidP="001C557B">
      <w:pPr>
        <w:widowControl w:val="0"/>
        <w:ind w:left="6237"/>
        <w:jc w:val="center"/>
      </w:pPr>
      <w:r>
        <w:t>к постановлению</w:t>
      </w:r>
    </w:p>
    <w:p w:rsidR="003806BB" w:rsidRDefault="003806BB" w:rsidP="003806BB">
      <w:pPr>
        <w:widowControl w:val="0"/>
        <w:jc w:val="center"/>
      </w:pPr>
      <w:r>
        <w:t xml:space="preserve">                                                                                </w:t>
      </w:r>
      <w:r w:rsidR="006E7A2B">
        <w:t>Администрации Зерноградского</w:t>
      </w:r>
    </w:p>
    <w:p w:rsidR="001C557B" w:rsidRDefault="003806BB" w:rsidP="003806BB">
      <w:pPr>
        <w:widowControl w:val="0"/>
        <w:jc w:val="center"/>
      </w:pPr>
      <w:r>
        <w:t xml:space="preserve">                                                                                      городского поселения</w:t>
      </w:r>
    </w:p>
    <w:p w:rsidR="001C557B" w:rsidRDefault="00A90AD9" w:rsidP="003806BB">
      <w:pPr>
        <w:widowControl w:val="0"/>
        <w:ind w:left="6237"/>
      </w:pPr>
      <w:r>
        <w:t xml:space="preserve">         от 10.01.2025</w:t>
      </w:r>
      <w:r w:rsidR="001C557B">
        <w:t xml:space="preserve"> № </w:t>
      </w:r>
      <w:r w:rsidR="00273DEF">
        <w:t>7</w:t>
      </w:r>
    </w:p>
    <w:p w:rsidR="001C557B" w:rsidRDefault="001C557B" w:rsidP="001C557B">
      <w:pPr>
        <w:widowControl w:val="0"/>
        <w:tabs>
          <w:tab w:val="left" w:pos="993"/>
        </w:tabs>
        <w:jc w:val="center"/>
      </w:pPr>
    </w:p>
    <w:p w:rsidR="001C557B" w:rsidRPr="003E207B" w:rsidRDefault="001C557B" w:rsidP="001C557B">
      <w:pPr>
        <w:widowControl w:val="0"/>
        <w:tabs>
          <w:tab w:val="left" w:pos="993"/>
        </w:tabs>
        <w:jc w:val="center"/>
        <w:rPr>
          <w:b/>
        </w:rPr>
      </w:pPr>
      <w:r w:rsidRPr="003E207B">
        <w:rPr>
          <w:b/>
        </w:rPr>
        <w:t>ИЗМЕНЕНИЯ,</w:t>
      </w:r>
    </w:p>
    <w:p w:rsidR="003E207B" w:rsidRPr="003806BB" w:rsidRDefault="001C557B" w:rsidP="003806BB">
      <w:pPr>
        <w:widowControl w:val="0"/>
        <w:tabs>
          <w:tab w:val="left" w:pos="993"/>
        </w:tabs>
        <w:jc w:val="center"/>
      </w:pPr>
      <w:r>
        <w:t xml:space="preserve">вносимые в постановление </w:t>
      </w:r>
      <w:r w:rsidR="006E7A2B">
        <w:t xml:space="preserve">Администрации Зерноградского </w:t>
      </w:r>
      <w:r w:rsidR="003806BB">
        <w:t>городского поселения</w:t>
      </w:r>
      <w:r w:rsidR="006E7A2B">
        <w:t xml:space="preserve"> </w:t>
      </w:r>
      <w:r w:rsidR="006E7A2B" w:rsidRPr="00856E33">
        <w:rPr>
          <w:szCs w:val="28"/>
        </w:rPr>
        <w:t xml:space="preserve">от </w:t>
      </w:r>
      <w:r w:rsidR="003806BB">
        <w:rPr>
          <w:szCs w:val="28"/>
        </w:rPr>
        <w:t>20.02.2012 № 118</w:t>
      </w:r>
      <w:r w:rsidR="003806BB" w:rsidRPr="00343F53">
        <w:rPr>
          <w:szCs w:val="28"/>
        </w:rPr>
        <w:t xml:space="preserve"> </w:t>
      </w:r>
      <w:r w:rsidR="006E7A2B" w:rsidRPr="00856E33">
        <w:rPr>
          <w:szCs w:val="28"/>
        </w:rPr>
        <w:t xml:space="preserve">«Об утверждении Положения о порядке </w:t>
      </w:r>
    </w:p>
    <w:p w:rsidR="003E207B" w:rsidRDefault="006E7A2B" w:rsidP="006E7A2B">
      <w:pPr>
        <w:widowControl w:val="0"/>
        <w:tabs>
          <w:tab w:val="left" w:pos="993"/>
        </w:tabs>
        <w:jc w:val="center"/>
        <w:rPr>
          <w:szCs w:val="28"/>
        </w:rPr>
      </w:pPr>
      <w:r w:rsidRPr="00856E33">
        <w:rPr>
          <w:szCs w:val="28"/>
        </w:rPr>
        <w:t xml:space="preserve">использования бюджетных ассигнований резервного фонда </w:t>
      </w:r>
    </w:p>
    <w:p w:rsidR="001C557B" w:rsidRDefault="006E7A2B" w:rsidP="006E7A2B">
      <w:pPr>
        <w:widowControl w:val="0"/>
        <w:tabs>
          <w:tab w:val="left" w:pos="993"/>
        </w:tabs>
        <w:jc w:val="center"/>
      </w:pPr>
      <w:r w:rsidRPr="00856E33">
        <w:rPr>
          <w:szCs w:val="28"/>
        </w:rPr>
        <w:t xml:space="preserve">Администрации Зерноградского </w:t>
      </w:r>
      <w:r w:rsidR="003806BB">
        <w:rPr>
          <w:szCs w:val="28"/>
        </w:rPr>
        <w:t>городского поселения</w:t>
      </w:r>
      <w:r w:rsidRPr="00856E33">
        <w:rPr>
          <w:szCs w:val="28"/>
        </w:rPr>
        <w:t>»</w:t>
      </w:r>
    </w:p>
    <w:p w:rsidR="003E207B" w:rsidRDefault="003E207B" w:rsidP="001C557B">
      <w:pPr>
        <w:widowControl w:val="0"/>
        <w:tabs>
          <w:tab w:val="left" w:pos="993"/>
        </w:tabs>
        <w:ind w:firstLine="709"/>
        <w:jc w:val="both"/>
      </w:pPr>
    </w:p>
    <w:p w:rsidR="001C557B" w:rsidRDefault="005672E2" w:rsidP="001C557B">
      <w:pPr>
        <w:widowControl w:val="0"/>
        <w:tabs>
          <w:tab w:val="left" w:pos="993"/>
        </w:tabs>
        <w:ind w:firstLine="709"/>
        <w:jc w:val="both"/>
      </w:pPr>
      <w:r>
        <w:t>1. </w:t>
      </w:r>
      <w:r w:rsidR="001C557B">
        <w:t>В приложении</w:t>
      </w:r>
      <w:r>
        <w:t xml:space="preserve"> к постановлению</w:t>
      </w:r>
      <w:r w:rsidR="001C557B">
        <w:t>:</w:t>
      </w:r>
    </w:p>
    <w:p w:rsidR="001C557B" w:rsidRDefault="005672E2" w:rsidP="003E207B">
      <w:pPr>
        <w:spacing w:before="120"/>
        <w:ind w:firstLine="709"/>
        <w:jc w:val="both"/>
      </w:pPr>
      <w:r>
        <w:t>1.</w:t>
      </w:r>
      <w:r w:rsidR="001C557B">
        <w:t>1. Пункт 2 дополнить словами</w:t>
      </w:r>
      <w:proofErr w:type="gramStart"/>
      <w:r w:rsidR="001C557B">
        <w:t xml:space="preserve"> «.., </w:t>
      </w:r>
      <w:proofErr w:type="gramEnd"/>
      <w:r w:rsidR="001C557B">
        <w:t>а также при введении режима повышенной готовности».</w:t>
      </w:r>
    </w:p>
    <w:p w:rsidR="001C557B" w:rsidRDefault="005672E2" w:rsidP="003E207B">
      <w:pPr>
        <w:spacing w:before="120"/>
        <w:ind w:firstLine="709"/>
        <w:jc w:val="both"/>
      </w:pPr>
      <w:r>
        <w:t>1.</w:t>
      </w:r>
      <w:r w:rsidR="001C557B">
        <w:t xml:space="preserve">2. В пункте 4: </w:t>
      </w:r>
    </w:p>
    <w:p w:rsidR="001C557B" w:rsidRDefault="005672E2" w:rsidP="001C557B">
      <w:pPr>
        <w:ind w:firstLine="709"/>
        <w:jc w:val="both"/>
      </w:pPr>
      <w:r>
        <w:t>1.</w:t>
      </w:r>
      <w:r w:rsidR="001C557B">
        <w:t>2.1. Абзац первый после слов «и других чрезвычайных ситуаций</w:t>
      </w:r>
      <w:proofErr w:type="gramStart"/>
      <w:r w:rsidR="001C557B">
        <w:t xml:space="preserve">,..» </w:t>
      </w:r>
      <w:proofErr w:type="gramEnd"/>
      <w:r w:rsidR="001C557B">
        <w:t>дополнить словами «а также при введении режима повышенной готовности».</w:t>
      </w:r>
    </w:p>
    <w:p w:rsidR="001C557B" w:rsidRDefault="005672E2" w:rsidP="001C557B">
      <w:pPr>
        <w:ind w:firstLine="709"/>
        <w:jc w:val="both"/>
      </w:pPr>
      <w:r>
        <w:t>1.</w:t>
      </w:r>
      <w:r w:rsidR="001C557B">
        <w:t>2.2. Абзац втор</w:t>
      </w:r>
      <w:bookmarkStart w:id="0" w:name="_GoBack"/>
      <w:bookmarkEnd w:id="0"/>
      <w:r w:rsidR="001C557B">
        <w:t>ой после слов «и других чрезвычайных ситуаций</w:t>
      </w:r>
      <w:proofErr w:type="gramStart"/>
      <w:r w:rsidR="001C557B">
        <w:t xml:space="preserve">,..» </w:t>
      </w:r>
      <w:proofErr w:type="gramEnd"/>
      <w:r w:rsidR="001C557B">
        <w:t>дополнить словами «а также при введении режима повышенной готовности».</w:t>
      </w:r>
    </w:p>
    <w:p w:rsidR="001C557B" w:rsidRDefault="005672E2" w:rsidP="003E207B">
      <w:pPr>
        <w:spacing w:before="120"/>
        <w:ind w:firstLine="709"/>
        <w:jc w:val="both"/>
      </w:pPr>
      <w:r>
        <w:t>1.</w:t>
      </w:r>
      <w:r w:rsidR="001C557B">
        <w:t>3. </w:t>
      </w:r>
      <w:r w:rsidR="003806BB">
        <w:t>В пункте 5 во втором а</w:t>
      </w:r>
      <w:r w:rsidR="001C557B">
        <w:t>бзац</w:t>
      </w:r>
      <w:r w:rsidR="003806BB">
        <w:t>е</w:t>
      </w:r>
      <w:r w:rsidR="001C557B">
        <w:t xml:space="preserve"> после слов «и других чрезвычайных ситуаций» дополнить словами</w:t>
      </w:r>
      <w:proofErr w:type="gramStart"/>
      <w:r w:rsidR="001C557B">
        <w:t xml:space="preserve"> «.., </w:t>
      </w:r>
      <w:proofErr w:type="gramEnd"/>
      <w:r w:rsidR="001C557B">
        <w:t>а также при введении режима повышенной готовности».</w:t>
      </w:r>
    </w:p>
    <w:p w:rsidR="001C557B" w:rsidRDefault="001C557B" w:rsidP="001C557B">
      <w:pPr>
        <w:ind w:right="5551"/>
        <w:jc w:val="center"/>
      </w:pPr>
    </w:p>
    <w:p w:rsidR="001C557B" w:rsidRDefault="001C557B" w:rsidP="001C557B">
      <w:pPr>
        <w:ind w:right="5551"/>
        <w:jc w:val="center"/>
      </w:pPr>
    </w:p>
    <w:p w:rsidR="001C557B" w:rsidRDefault="001C557B" w:rsidP="003E207B">
      <w:pPr>
        <w:ind w:right="5551"/>
        <w:jc w:val="center"/>
      </w:pPr>
    </w:p>
    <w:sectPr w:rsidR="001C557B" w:rsidSect="003E207B">
      <w:headerReference w:type="even" r:id="rId9"/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50D3" w:rsidRDefault="00D350D3">
      <w:r>
        <w:separator/>
      </w:r>
    </w:p>
  </w:endnote>
  <w:endnote w:type="continuationSeparator" w:id="0">
    <w:p w:rsidR="00D350D3" w:rsidRDefault="00D350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50D3" w:rsidRDefault="00D350D3">
      <w:r>
        <w:separator/>
      </w:r>
    </w:p>
  </w:footnote>
  <w:footnote w:type="continuationSeparator" w:id="0">
    <w:p w:rsidR="00D350D3" w:rsidRDefault="00D350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407" w:rsidRDefault="0051413B" w:rsidP="00AC664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3740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37407" w:rsidRDefault="00B37407" w:rsidP="005251BE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C50D29"/>
    <w:multiLevelType w:val="hybridMultilevel"/>
    <w:tmpl w:val="2ABA662C"/>
    <w:lvl w:ilvl="0" w:tplc="D334FAB8">
      <w:start w:val="1"/>
      <w:numFmt w:val="decimal"/>
      <w:lvlText w:val="%1."/>
      <w:lvlJc w:val="left"/>
      <w:pPr>
        <w:ind w:left="1566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09"/>
  <w:hyphenationZone w:val="425"/>
  <w:doNotHyphenateCaps/>
  <w:drawingGridHorizontalSpacing w:val="109"/>
  <w:drawingGridVerticalSpacing w:val="120"/>
  <w:displayHorizontalDrawingGridEvery w:val="2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9A65FD"/>
    <w:rsid w:val="00001308"/>
    <w:rsid w:val="00007307"/>
    <w:rsid w:val="00014C61"/>
    <w:rsid w:val="000151DD"/>
    <w:rsid w:val="00017823"/>
    <w:rsid w:val="000224B7"/>
    <w:rsid w:val="000237F9"/>
    <w:rsid w:val="00024599"/>
    <w:rsid w:val="0002506A"/>
    <w:rsid w:val="00030130"/>
    <w:rsid w:val="000323C8"/>
    <w:rsid w:val="00033F08"/>
    <w:rsid w:val="000374DD"/>
    <w:rsid w:val="00042669"/>
    <w:rsid w:val="000503AB"/>
    <w:rsid w:val="00051FED"/>
    <w:rsid w:val="00053225"/>
    <w:rsid w:val="00055780"/>
    <w:rsid w:val="00056A95"/>
    <w:rsid w:val="0006040A"/>
    <w:rsid w:val="0006195A"/>
    <w:rsid w:val="00074C1C"/>
    <w:rsid w:val="00081FC6"/>
    <w:rsid w:val="0008254A"/>
    <w:rsid w:val="00086DF3"/>
    <w:rsid w:val="0008767E"/>
    <w:rsid w:val="00091BBF"/>
    <w:rsid w:val="00091E15"/>
    <w:rsid w:val="0009244C"/>
    <w:rsid w:val="00094DD6"/>
    <w:rsid w:val="00097C4C"/>
    <w:rsid w:val="000A2F5E"/>
    <w:rsid w:val="000A710D"/>
    <w:rsid w:val="000B10F3"/>
    <w:rsid w:val="000B1AF5"/>
    <w:rsid w:val="000B3937"/>
    <w:rsid w:val="000B4F45"/>
    <w:rsid w:val="000B5DE7"/>
    <w:rsid w:val="000C2C23"/>
    <w:rsid w:val="000C67EA"/>
    <w:rsid w:val="000E04E7"/>
    <w:rsid w:val="000E0E93"/>
    <w:rsid w:val="000E4131"/>
    <w:rsid w:val="000E4DB3"/>
    <w:rsid w:val="000E5C65"/>
    <w:rsid w:val="000F2D62"/>
    <w:rsid w:val="000F535F"/>
    <w:rsid w:val="000F645F"/>
    <w:rsid w:val="00100220"/>
    <w:rsid w:val="00105681"/>
    <w:rsid w:val="00106305"/>
    <w:rsid w:val="00106359"/>
    <w:rsid w:val="001072A5"/>
    <w:rsid w:val="00113139"/>
    <w:rsid w:val="00113700"/>
    <w:rsid w:val="00113C6C"/>
    <w:rsid w:val="001174B4"/>
    <w:rsid w:val="00126B43"/>
    <w:rsid w:val="00127DB1"/>
    <w:rsid w:val="0013054C"/>
    <w:rsid w:val="00140156"/>
    <w:rsid w:val="00140518"/>
    <w:rsid w:val="00144B3C"/>
    <w:rsid w:val="00151E61"/>
    <w:rsid w:val="0015399C"/>
    <w:rsid w:val="001543FC"/>
    <w:rsid w:val="00155C22"/>
    <w:rsid w:val="00157B1A"/>
    <w:rsid w:val="001618E6"/>
    <w:rsid w:val="0017239D"/>
    <w:rsid w:val="00180F47"/>
    <w:rsid w:val="001814B5"/>
    <w:rsid w:val="00183760"/>
    <w:rsid w:val="00183D79"/>
    <w:rsid w:val="00186FEB"/>
    <w:rsid w:val="001876CF"/>
    <w:rsid w:val="00192BF5"/>
    <w:rsid w:val="00193C77"/>
    <w:rsid w:val="00197C19"/>
    <w:rsid w:val="001A0D88"/>
    <w:rsid w:val="001A3359"/>
    <w:rsid w:val="001A5D52"/>
    <w:rsid w:val="001B0400"/>
    <w:rsid w:val="001B16AB"/>
    <w:rsid w:val="001B2F18"/>
    <w:rsid w:val="001C03A9"/>
    <w:rsid w:val="001C0ED9"/>
    <w:rsid w:val="001C148F"/>
    <w:rsid w:val="001C155D"/>
    <w:rsid w:val="001C1AEB"/>
    <w:rsid w:val="001C250D"/>
    <w:rsid w:val="001C557B"/>
    <w:rsid w:val="001D2128"/>
    <w:rsid w:val="001D3AEA"/>
    <w:rsid w:val="001D5335"/>
    <w:rsid w:val="001D54A9"/>
    <w:rsid w:val="001E3A99"/>
    <w:rsid w:val="001E4864"/>
    <w:rsid w:val="001F18E6"/>
    <w:rsid w:val="001F3E66"/>
    <w:rsid w:val="0020227F"/>
    <w:rsid w:val="002073C9"/>
    <w:rsid w:val="00214BE6"/>
    <w:rsid w:val="00215558"/>
    <w:rsid w:val="0021556C"/>
    <w:rsid w:val="002302A8"/>
    <w:rsid w:val="00230407"/>
    <w:rsid w:val="00230FE9"/>
    <w:rsid w:val="00235D2C"/>
    <w:rsid w:val="0023650A"/>
    <w:rsid w:val="00240941"/>
    <w:rsid w:val="002412F2"/>
    <w:rsid w:val="00241592"/>
    <w:rsid w:val="00243AB5"/>
    <w:rsid w:val="002445F7"/>
    <w:rsid w:val="002545FA"/>
    <w:rsid w:val="002559C3"/>
    <w:rsid w:val="00257421"/>
    <w:rsid w:val="00260565"/>
    <w:rsid w:val="00264E53"/>
    <w:rsid w:val="002653EE"/>
    <w:rsid w:val="00265C2C"/>
    <w:rsid w:val="00266DCB"/>
    <w:rsid w:val="00267099"/>
    <w:rsid w:val="0027282F"/>
    <w:rsid w:val="00273DEF"/>
    <w:rsid w:val="002748EE"/>
    <w:rsid w:val="00277F19"/>
    <w:rsid w:val="00283F4C"/>
    <w:rsid w:val="0028416E"/>
    <w:rsid w:val="00285315"/>
    <w:rsid w:val="00286980"/>
    <w:rsid w:val="00286A69"/>
    <w:rsid w:val="0029775A"/>
    <w:rsid w:val="002A6719"/>
    <w:rsid w:val="002A7765"/>
    <w:rsid w:val="002B1B91"/>
    <w:rsid w:val="002B28D1"/>
    <w:rsid w:val="002B347C"/>
    <w:rsid w:val="002B41ED"/>
    <w:rsid w:val="002B703B"/>
    <w:rsid w:val="002C1F4C"/>
    <w:rsid w:val="002C3315"/>
    <w:rsid w:val="002C3605"/>
    <w:rsid w:val="002C3C6A"/>
    <w:rsid w:val="002D31D1"/>
    <w:rsid w:val="002D7D8B"/>
    <w:rsid w:val="002E107A"/>
    <w:rsid w:val="002E526E"/>
    <w:rsid w:val="002E6F86"/>
    <w:rsid w:val="002F0827"/>
    <w:rsid w:val="002F0AC1"/>
    <w:rsid w:val="002F1D59"/>
    <w:rsid w:val="002F2F15"/>
    <w:rsid w:val="00300D39"/>
    <w:rsid w:val="00310193"/>
    <w:rsid w:val="00312DAC"/>
    <w:rsid w:val="003207F3"/>
    <w:rsid w:val="00321009"/>
    <w:rsid w:val="003225A6"/>
    <w:rsid w:val="00326773"/>
    <w:rsid w:val="00327E76"/>
    <w:rsid w:val="00336B15"/>
    <w:rsid w:val="00341B63"/>
    <w:rsid w:val="0034365F"/>
    <w:rsid w:val="00343F53"/>
    <w:rsid w:val="00344238"/>
    <w:rsid w:val="00345B5D"/>
    <w:rsid w:val="0035272F"/>
    <w:rsid w:val="00357F1E"/>
    <w:rsid w:val="00360EF7"/>
    <w:rsid w:val="00362854"/>
    <w:rsid w:val="00365EDD"/>
    <w:rsid w:val="003705A8"/>
    <w:rsid w:val="00372B35"/>
    <w:rsid w:val="00374224"/>
    <w:rsid w:val="00374C06"/>
    <w:rsid w:val="00377C67"/>
    <w:rsid w:val="003806BB"/>
    <w:rsid w:val="00380A75"/>
    <w:rsid w:val="00380B6D"/>
    <w:rsid w:val="00380F06"/>
    <w:rsid w:val="00382930"/>
    <w:rsid w:val="003833B7"/>
    <w:rsid w:val="00385F42"/>
    <w:rsid w:val="00387B55"/>
    <w:rsid w:val="0039054C"/>
    <w:rsid w:val="00391567"/>
    <w:rsid w:val="0039473A"/>
    <w:rsid w:val="003970E7"/>
    <w:rsid w:val="003A1579"/>
    <w:rsid w:val="003A17CA"/>
    <w:rsid w:val="003A2AE9"/>
    <w:rsid w:val="003A36D8"/>
    <w:rsid w:val="003A6660"/>
    <w:rsid w:val="003C05EC"/>
    <w:rsid w:val="003C1D8F"/>
    <w:rsid w:val="003C5599"/>
    <w:rsid w:val="003C6A7A"/>
    <w:rsid w:val="003C71C3"/>
    <w:rsid w:val="003C7CB1"/>
    <w:rsid w:val="003D2535"/>
    <w:rsid w:val="003E1D87"/>
    <w:rsid w:val="003E207B"/>
    <w:rsid w:val="003E2765"/>
    <w:rsid w:val="003E27F9"/>
    <w:rsid w:val="003E4900"/>
    <w:rsid w:val="003E4F8E"/>
    <w:rsid w:val="003E5F3E"/>
    <w:rsid w:val="003F0192"/>
    <w:rsid w:val="003F2702"/>
    <w:rsid w:val="003F567E"/>
    <w:rsid w:val="003F5D9D"/>
    <w:rsid w:val="00406D8F"/>
    <w:rsid w:val="0041489D"/>
    <w:rsid w:val="004174A8"/>
    <w:rsid w:val="00417FF1"/>
    <w:rsid w:val="0042211D"/>
    <w:rsid w:val="004260EA"/>
    <w:rsid w:val="00426F65"/>
    <w:rsid w:val="00431F5B"/>
    <w:rsid w:val="00433FCC"/>
    <w:rsid w:val="00434830"/>
    <w:rsid w:val="00437ECD"/>
    <w:rsid w:val="0044087E"/>
    <w:rsid w:val="0044126B"/>
    <w:rsid w:val="00441490"/>
    <w:rsid w:val="00442977"/>
    <w:rsid w:val="0044444A"/>
    <w:rsid w:val="00450210"/>
    <w:rsid w:val="004554FB"/>
    <w:rsid w:val="004607B7"/>
    <w:rsid w:val="004627B1"/>
    <w:rsid w:val="00464466"/>
    <w:rsid w:val="00470C92"/>
    <w:rsid w:val="004716C1"/>
    <w:rsid w:val="00472706"/>
    <w:rsid w:val="00475B19"/>
    <w:rsid w:val="00483877"/>
    <w:rsid w:val="004841F1"/>
    <w:rsid w:val="0049283F"/>
    <w:rsid w:val="00493C97"/>
    <w:rsid w:val="00496781"/>
    <w:rsid w:val="00497C46"/>
    <w:rsid w:val="004A2B4A"/>
    <w:rsid w:val="004B04AE"/>
    <w:rsid w:val="004B1955"/>
    <w:rsid w:val="004C06B7"/>
    <w:rsid w:val="004C2302"/>
    <w:rsid w:val="004C377A"/>
    <w:rsid w:val="004C3E21"/>
    <w:rsid w:val="004C3F2B"/>
    <w:rsid w:val="004C57F6"/>
    <w:rsid w:val="004C6B05"/>
    <w:rsid w:val="004C7DD3"/>
    <w:rsid w:val="004D23DE"/>
    <w:rsid w:val="004D28DE"/>
    <w:rsid w:val="004D68F3"/>
    <w:rsid w:val="004D6E2A"/>
    <w:rsid w:val="004D7DCB"/>
    <w:rsid w:val="004E16B9"/>
    <w:rsid w:val="004E71DA"/>
    <w:rsid w:val="004E7E95"/>
    <w:rsid w:val="004F1D13"/>
    <w:rsid w:val="004F1E62"/>
    <w:rsid w:val="004F1F51"/>
    <w:rsid w:val="004F5E8B"/>
    <w:rsid w:val="004F6A9C"/>
    <w:rsid w:val="004F700F"/>
    <w:rsid w:val="004F7C58"/>
    <w:rsid w:val="004F7E58"/>
    <w:rsid w:val="00506BEC"/>
    <w:rsid w:val="00506CB6"/>
    <w:rsid w:val="00511E05"/>
    <w:rsid w:val="005120FE"/>
    <w:rsid w:val="0051413B"/>
    <w:rsid w:val="00514521"/>
    <w:rsid w:val="00517760"/>
    <w:rsid w:val="005202DA"/>
    <w:rsid w:val="00524A8C"/>
    <w:rsid w:val="005251BE"/>
    <w:rsid w:val="00526AA1"/>
    <w:rsid w:val="005274CA"/>
    <w:rsid w:val="00531B7B"/>
    <w:rsid w:val="005324ED"/>
    <w:rsid w:val="00532C3A"/>
    <w:rsid w:val="00536BE9"/>
    <w:rsid w:val="00536E53"/>
    <w:rsid w:val="005370AE"/>
    <w:rsid w:val="00541C13"/>
    <w:rsid w:val="00542E1A"/>
    <w:rsid w:val="00547164"/>
    <w:rsid w:val="0054752B"/>
    <w:rsid w:val="00550DC7"/>
    <w:rsid w:val="0055215F"/>
    <w:rsid w:val="00554306"/>
    <w:rsid w:val="005551CA"/>
    <w:rsid w:val="00561A4C"/>
    <w:rsid w:val="00561A8B"/>
    <w:rsid w:val="00561AE5"/>
    <w:rsid w:val="005643D5"/>
    <w:rsid w:val="00564A6E"/>
    <w:rsid w:val="00566A08"/>
    <w:rsid w:val="005672E2"/>
    <w:rsid w:val="00571DA2"/>
    <w:rsid w:val="0057656D"/>
    <w:rsid w:val="00577216"/>
    <w:rsid w:val="005814A0"/>
    <w:rsid w:val="00581C17"/>
    <w:rsid w:val="0058337D"/>
    <w:rsid w:val="0058480D"/>
    <w:rsid w:val="00587619"/>
    <w:rsid w:val="00587D40"/>
    <w:rsid w:val="005904A1"/>
    <w:rsid w:val="00591789"/>
    <w:rsid w:val="0059239E"/>
    <w:rsid w:val="00592E1F"/>
    <w:rsid w:val="0059442A"/>
    <w:rsid w:val="005954F1"/>
    <w:rsid w:val="005A286F"/>
    <w:rsid w:val="005A47EE"/>
    <w:rsid w:val="005A6ADA"/>
    <w:rsid w:val="005A7E43"/>
    <w:rsid w:val="005B14A2"/>
    <w:rsid w:val="005B779E"/>
    <w:rsid w:val="005C576F"/>
    <w:rsid w:val="005C5D2B"/>
    <w:rsid w:val="005D4A9B"/>
    <w:rsid w:val="005D5C5D"/>
    <w:rsid w:val="005E143D"/>
    <w:rsid w:val="005E394B"/>
    <w:rsid w:val="005E5D35"/>
    <w:rsid w:val="005E73CE"/>
    <w:rsid w:val="005F1754"/>
    <w:rsid w:val="005F20D6"/>
    <w:rsid w:val="005F2812"/>
    <w:rsid w:val="005F33C1"/>
    <w:rsid w:val="005F6D8E"/>
    <w:rsid w:val="00607762"/>
    <w:rsid w:val="00614BF4"/>
    <w:rsid w:val="00620E78"/>
    <w:rsid w:val="0062562A"/>
    <w:rsid w:val="006268B3"/>
    <w:rsid w:val="00630A71"/>
    <w:rsid w:val="00634E85"/>
    <w:rsid w:val="006364DB"/>
    <w:rsid w:val="00637713"/>
    <w:rsid w:val="00643FD8"/>
    <w:rsid w:val="006623F5"/>
    <w:rsid w:val="00662610"/>
    <w:rsid w:val="006644AC"/>
    <w:rsid w:val="00666C21"/>
    <w:rsid w:val="00671FBB"/>
    <w:rsid w:val="006724E7"/>
    <w:rsid w:val="00672949"/>
    <w:rsid w:val="00673D66"/>
    <w:rsid w:val="00674631"/>
    <w:rsid w:val="0067785A"/>
    <w:rsid w:val="006828F5"/>
    <w:rsid w:val="00685AE5"/>
    <w:rsid w:val="006900FE"/>
    <w:rsid w:val="00691DA1"/>
    <w:rsid w:val="0069246F"/>
    <w:rsid w:val="0069450E"/>
    <w:rsid w:val="0069637E"/>
    <w:rsid w:val="006A299F"/>
    <w:rsid w:val="006A2A2C"/>
    <w:rsid w:val="006A3A7B"/>
    <w:rsid w:val="006A4535"/>
    <w:rsid w:val="006B3445"/>
    <w:rsid w:val="006B3815"/>
    <w:rsid w:val="006B3EE3"/>
    <w:rsid w:val="006B758D"/>
    <w:rsid w:val="006C194B"/>
    <w:rsid w:val="006C25A3"/>
    <w:rsid w:val="006C38E6"/>
    <w:rsid w:val="006C4B1C"/>
    <w:rsid w:val="006C759E"/>
    <w:rsid w:val="006C7DF5"/>
    <w:rsid w:val="006E1F25"/>
    <w:rsid w:val="006E67B5"/>
    <w:rsid w:val="006E7A2B"/>
    <w:rsid w:val="006F4D87"/>
    <w:rsid w:val="006F5D6D"/>
    <w:rsid w:val="00700469"/>
    <w:rsid w:val="0070121E"/>
    <w:rsid w:val="007077CE"/>
    <w:rsid w:val="00711A97"/>
    <w:rsid w:val="00712857"/>
    <w:rsid w:val="00716409"/>
    <w:rsid w:val="00720254"/>
    <w:rsid w:val="00723E4B"/>
    <w:rsid w:val="00727391"/>
    <w:rsid w:val="00732632"/>
    <w:rsid w:val="00732D9A"/>
    <w:rsid w:val="007351B6"/>
    <w:rsid w:val="0074056F"/>
    <w:rsid w:val="0074247C"/>
    <w:rsid w:val="00742E0A"/>
    <w:rsid w:val="0074322B"/>
    <w:rsid w:val="00764F7C"/>
    <w:rsid w:val="00783031"/>
    <w:rsid w:val="00784DB9"/>
    <w:rsid w:val="007861B8"/>
    <w:rsid w:val="00792AC2"/>
    <w:rsid w:val="00792C31"/>
    <w:rsid w:val="007940F6"/>
    <w:rsid w:val="0079565F"/>
    <w:rsid w:val="007A0F3F"/>
    <w:rsid w:val="007A3193"/>
    <w:rsid w:val="007A3672"/>
    <w:rsid w:val="007A3C30"/>
    <w:rsid w:val="007A52D9"/>
    <w:rsid w:val="007A6149"/>
    <w:rsid w:val="007A7317"/>
    <w:rsid w:val="007C41DD"/>
    <w:rsid w:val="007C61E6"/>
    <w:rsid w:val="007D21BB"/>
    <w:rsid w:val="007D3BB4"/>
    <w:rsid w:val="007D4456"/>
    <w:rsid w:val="007D659D"/>
    <w:rsid w:val="007D7490"/>
    <w:rsid w:val="007E3BCE"/>
    <w:rsid w:val="007E7F1C"/>
    <w:rsid w:val="00810D14"/>
    <w:rsid w:val="00812266"/>
    <w:rsid w:val="00813555"/>
    <w:rsid w:val="008153BF"/>
    <w:rsid w:val="00823747"/>
    <w:rsid w:val="008248F2"/>
    <w:rsid w:val="00826806"/>
    <w:rsid w:val="00827C75"/>
    <w:rsid w:val="00831D89"/>
    <w:rsid w:val="00835340"/>
    <w:rsid w:val="008370CB"/>
    <w:rsid w:val="00841B63"/>
    <w:rsid w:val="0085122F"/>
    <w:rsid w:val="00854D52"/>
    <w:rsid w:val="00856DAA"/>
    <w:rsid w:val="00856E33"/>
    <w:rsid w:val="0086146D"/>
    <w:rsid w:val="00863F73"/>
    <w:rsid w:val="0086451B"/>
    <w:rsid w:val="008648FA"/>
    <w:rsid w:val="008678C3"/>
    <w:rsid w:val="008678CC"/>
    <w:rsid w:val="00871AFF"/>
    <w:rsid w:val="008728A2"/>
    <w:rsid w:val="0088106B"/>
    <w:rsid w:val="0088299C"/>
    <w:rsid w:val="00882FF7"/>
    <w:rsid w:val="00883EDA"/>
    <w:rsid w:val="0088748C"/>
    <w:rsid w:val="0089154F"/>
    <w:rsid w:val="00894B94"/>
    <w:rsid w:val="0089513F"/>
    <w:rsid w:val="008A01FB"/>
    <w:rsid w:val="008A4160"/>
    <w:rsid w:val="008A7E4E"/>
    <w:rsid w:val="008C28ED"/>
    <w:rsid w:val="008C2E7F"/>
    <w:rsid w:val="008C654A"/>
    <w:rsid w:val="008C6CA0"/>
    <w:rsid w:val="008D49FD"/>
    <w:rsid w:val="008D7B88"/>
    <w:rsid w:val="008E0270"/>
    <w:rsid w:val="008E21A4"/>
    <w:rsid w:val="008E3EBA"/>
    <w:rsid w:val="008F3305"/>
    <w:rsid w:val="008F3C7A"/>
    <w:rsid w:val="008F3E2C"/>
    <w:rsid w:val="008F4BEF"/>
    <w:rsid w:val="008F58B5"/>
    <w:rsid w:val="008F5FB8"/>
    <w:rsid w:val="008F68A0"/>
    <w:rsid w:val="00907620"/>
    <w:rsid w:val="00913A52"/>
    <w:rsid w:val="00913D15"/>
    <w:rsid w:val="00914139"/>
    <w:rsid w:val="00914D48"/>
    <w:rsid w:val="00921B6C"/>
    <w:rsid w:val="00926F12"/>
    <w:rsid w:val="009330FE"/>
    <w:rsid w:val="0093440F"/>
    <w:rsid w:val="00935736"/>
    <w:rsid w:val="009373C9"/>
    <w:rsid w:val="00942552"/>
    <w:rsid w:val="0094267A"/>
    <w:rsid w:val="009457E0"/>
    <w:rsid w:val="00945ECD"/>
    <w:rsid w:val="00950802"/>
    <w:rsid w:val="00950ADD"/>
    <w:rsid w:val="00951214"/>
    <w:rsid w:val="00951725"/>
    <w:rsid w:val="0095173F"/>
    <w:rsid w:val="00951E4B"/>
    <w:rsid w:val="00955506"/>
    <w:rsid w:val="0096077F"/>
    <w:rsid w:val="00962112"/>
    <w:rsid w:val="00963F88"/>
    <w:rsid w:val="00964138"/>
    <w:rsid w:val="0097555F"/>
    <w:rsid w:val="00976D01"/>
    <w:rsid w:val="009837A6"/>
    <w:rsid w:val="009870A7"/>
    <w:rsid w:val="009912B0"/>
    <w:rsid w:val="009926AA"/>
    <w:rsid w:val="009A12B2"/>
    <w:rsid w:val="009A6514"/>
    <w:rsid w:val="009A65FD"/>
    <w:rsid w:val="009A6707"/>
    <w:rsid w:val="009A6785"/>
    <w:rsid w:val="009B2D80"/>
    <w:rsid w:val="009B46CE"/>
    <w:rsid w:val="009B58AE"/>
    <w:rsid w:val="009C1283"/>
    <w:rsid w:val="009C4E28"/>
    <w:rsid w:val="009D34B8"/>
    <w:rsid w:val="009E0999"/>
    <w:rsid w:val="009E0BFB"/>
    <w:rsid w:val="009E628B"/>
    <w:rsid w:val="009E7C7C"/>
    <w:rsid w:val="009F5B34"/>
    <w:rsid w:val="00A038BF"/>
    <w:rsid w:val="00A107C7"/>
    <w:rsid w:val="00A10C2E"/>
    <w:rsid w:val="00A119C4"/>
    <w:rsid w:val="00A125FB"/>
    <w:rsid w:val="00A1304E"/>
    <w:rsid w:val="00A13720"/>
    <w:rsid w:val="00A15322"/>
    <w:rsid w:val="00A17809"/>
    <w:rsid w:val="00A2344D"/>
    <w:rsid w:val="00A23E19"/>
    <w:rsid w:val="00A30E94"/>
    <w:rsid w:val="00A33484"/>
    <w:rsid w:val="00A356D8"/>
    <w:rsid w:val="00A37AB9"/>
    <w:rsid w:val="00A43F17"/>
    <w:rsid w:val="00A46B4C"/>
    <w:rsid w:val="00A55F5B"/>
    <w:rsid w:val="00A561DF"/>
    <w:rsid w:val="00A64C4A"/>
    <w:rsid w:val="00A709E7"/>
    <w:rsid w:val="00A74F31"/>
    <w:rsid w:val="00A819B8"/>
    <w:rsid w:val="00A81AB2"/>
    <w:rsid w:val="00A83EC1"/>
    <w:rsid w:val="00A90AD9"/>
    <w:rsid w:val="00A9188A"/>
    <w:rsid w:val="00A92B98"/>
    <w:rsid w:val="00A92F4E"/>
    <w:rsid w:val="00A961BA"/>
    <w:rsid w:val="00A97A00"/>
    <w:rsid w:val="00AA0289"/>
    <w:rsid w:val="00AA1CD4"/>
    <w:rsid w:val="00AA2C5E"/>
    <w:rsid w:val="00AA3563"/>
    <w:rsid w:val="00AA5F19"/>
    <w:rsid w:val="00AA643C"/>
    <w:rsid w:val="00AA6CFA"/>
    <w:rsid w:val="00AB451B"/>
    <w:rsid w:val="00AB6430"/>
    <w:rsid w:val="00AB6897"/>
    <w:rsid w:val="00AC2914"/>
    <w:rsid w:val="00AC5FE1"/>
    <w:rsid w:val="00AC6647"/>
    <w:rsid w:val="00AC7598"/>
    <w:rsid w:val="00AD2B1A"/>
    <w:rsid w:val="00AD5844"/>
    <w:rsid w:val="00AE686C"/>
    <w:rsid w:val="00AE76EF"/>
    <w:rsid w:val="00AF02B8"/>
    <w:rsid w:val="00AF0F52"/>
    <w:rsid w:val="00AF2188"/>
    <w:rsid w:val="00AF6860"/>
    <w:rsid w:val="00AF75C1"/>
    <w:rsid w:val="00AF792A"/>
    <w:rsid w:val="00B004E8"/>
    <w:rsid w:val="00B06A8F"/>
    <w:rsid w:val="00B10530"/>
    <w:rsid w:val="00B10821"/>
    <w:rsid w:val="00B1150A"/>
    <w:rsid w:val="00B16C59"/>
    <w:rsid w:val="00B2052E"/>
    <w:rsid w:val="00B21F70"/>
    <w:rsid w:val="00B241EB"/>
    <w:rsid w:val="00B302FB"/>
    <w:rsid w:val="00B33690"/>
    <w:rsid w:val="00B37407"/>
    <w:rsid w:val="00B4092A"/>
    <w:rsid w:val="00B43587"/>
    <w:rsid w:val="00B43844"/>
    <w:rsid w:val="00B43B9B"/>
    <w:rsid w:val="00B45146"/>
    <w:rsid w:val="00B47116"/>
    <w:rsid w:val="00B52E17"/>
    <w:rsid w:val="00B552E0"/>
    <w:rsid w:val="00B55FF9"/>
    <w:rsid w:val="00B573F7"/>
    <w:rsid w:val="00B61180"/>
    <w:rsid w:val="00B64113"/>
    <w:rsid w:val="00B67CDD"/>
    <w:rsid w:val="00B71442"/>
    <w:rsid w:val="00B740BB"/>
    <w:rsid w:val="00B80478"/>
    <w:rsid w:val="00B83E53"/>
    <w:rsid w:val="00B84036"/>
    <w:rsid w:val="00B957E3"/>
    <w:rsid w:val="00B966DB"/>
    <w:rsid w:val="00BA06E0"/>
    <w:rsid w:val="00BA0BE4"/>
    <w:rsid w:val="00BA1A3C"/>
    <w:rsid w:val="00BA5056"/>
    <w:rsid w:val="00BA7704"/>
    <w:rsid w:val="00BB0038"/>
    <w:rsid w:val="00BC0C63"/>
    <w:rsid w:val="00BC1789"/>
    <w:rsid w:val="00BC3C79"/>
    <w:rsid w:val="00BC53AA"/>
    <w:rsid w:val="00BC79B3"/>
    <w:rsid w:val="00BD1738"/>
    <w:rsid w:val="00BD2E28"/>
    <w:rsid w:val="00BE1DDB"/>
    <w:rsid w:val="00BE44B5"/>
    <w:rsid w:val="00BF1666"/>
    <w:rsid w:val="00BF2E2E"/>
    <w:rsid w:val="00BF5230"/>
    <w:rsid w:val="00BF628F"/>
    <w:rsid w:val="00C03454"/>
    <w:rsid w:val="00C04AC3"/>
    <w:rsid w:val="00C05BF0"/>
    <w:rsid w:val="00C071AF"/>
    <w:rsid w:val="00C151B4"/>
    <w:rsid w:val="00C16E29"/>
    <w:rsid w:val="00C2242C"/>
    <w:rsid w:val="00C22AA5"/>
    <w:rsid w:val="00C2324B"/>
    <w:rsid w:val="00C2390C"/>
    <w:rsid w:val="00C24A1A"/>
    <w:rsid w:val="00C25E88"/>
    <w:rsid w:val="00C26B1C"/>
    <w:rsid w:val="00C306D4"/>
    <w:rsid w:val="00C309E2"/>
    <w:rsid w:val="00C30A23"/>
    <w:rsid w:val="00C359E9"/>
    <w:rsid w:val="00C36E75"/>
    <w:rsid w:val="00C36F3C"/>
    <w:rsid w:val="00C44E00"/>
    <w:rsid w:val="00C44FF8"/>
    <w:rsid w:val="00C4647A"/>
    <w:rsid w:val="00C46507"/>
    <w:rsid w:val="00C468EF"/>
    <w:rsid w:val="00C50460"/>
    <w:rsid w:val="00C555C7"/>
    <w:rsid w:val="00C568EA"/>
    <w:rsid w:val="00C572F8"/>
    <w:rsid w:val="00C60154"/>
    <w:rsid w:val="00C640C1"/>
    <w:rsid w:val="00C64DF9"/>
    <w:rsid w:val="00C65289"/>
    <w:rsid w:val="00C653C7"/>
    <w:rsid w:val="00C733B8"/>
    <w:rsid w:val="00C744E1"/>
    <w:rsid w:val="00C75889"/>
    <w:rsid w:val="00C76A2D"/>
    <w:rsid w:val="00C77B3D"/>
    <w:rsid w:val="00C807C3"/>
    <w:rsid w:val="00C82229"/>
    <w:rsid w:val="00C824C4"/>
    <w:rsid w:val="00C82A49"/>
    <w:rsid w:val="00C85FBB"/>
    <w:rsid w:val="00C87259"/>
    <w:rsid w:val="00C90BFC"/>
    <w:rsid w:val="00C95D29"/>
    <w:rsid w:val="00CA0970"/>
    <w:rsid w:val="00CA38A1"/>
    <w:rsid w:val="00CA4640"/>
    <w:rsid w:val="00CA4945"/>
    <w:rsid w:val="00CA6218"/>
    <w:rsid w:val="00CA73A3"/>
    <w:rsid w:val="00CA76AE"/>
    <w:rsid w:val="00CB3E3B"/>
    <w:rsid w:val="00CB3E86"/>
    <w:rsid w:val="00CB4E67"/>
    <w:rsid w:val="00CC0049"/>
    <w:rsid w:val="00CC3F6B"/>
    <w:rsid w:val="00CC5CBA"/>
    <w:rsid w:val="00CD0294"/>
    <w:rsid w:val="00CD196F"/>
    <w:rsid w:val="00CD7B97"/>
    <w:rsid w:val="00CE192F"/>
    <w:rsid w:val="00CE2816"/>
    <w:rsid w:val="00CE332A"/>
    <w:rsid w:val="00CE7773"/>
    <w:rsid w:val="00CE7B3A"/>
    <w:rsid w:val="00CF0188"/>
    <w:rsid w:val="00CF2227"/>
    <w:rsid w:val="00D0069D"/>
    <w:rsid w:val="00D037C7"/>
    <w:rsid w:val="00D04F69"/>
    <w:rsid w:val="00D05943"/>
    <w:rsid w:val="00D07151"/>
    <w:rsid w:val="00D074FB"/>
    <w:rsid w:val="00D109AB"/>
    <w:rsid w:val="00D1396A"/>
    <w:rsid w:val="00D171AD"/>
    <w:rsid w:val="00D17E24"/>
    <w:rsid w:val="00D20A8A"/>
    <w:rsid w:val="00D2610F"/>
    <w:rsid w:val="00D311E4"/>
    <w:rsid w:val="00D34CC6"/>
    <w:rsid w:val="00D350D3"/>
    <w:rsid w:val="00D41A5B"/>
    <w:rsid w:val="00D455E6"/>
    <w:rsid w:val="00D5256B"/>
    <w:rsid w:val="00D541F7"/>
    <w:rsid w:val="00D55BB3"/>
    <w:rsid w:val="00D60008"/>
    <w:rsid w:val="00D62309"/>
    <w:rsid w:val="00D908F3"/>
    <w:rsid w:val="00D93379"/>
    <w:rsid w:val="00D966A4"/>
    <w:rsid w:val="00DA2AB1"/>
    <w:rsid w:val="00DA4A12"/>
    <w:rsid w:val="00DA5F11"/>
    <w:rsid w:val="00DA757D"/>
    <w:rsid w:val="00DB09C4"/>
    <w:rsid w:val="00DB326B"/>
    <w:rsid w:val="00DB458C"/>
    <w:rsid w:val="00DB61AA"/>
    <w:rsid w:val="00DB65F9"/>
    <w:rsid w:val="00DC1AA3"/>
    <w:rsid w:val="00DC1AB7"/>
    <w:rsid w:val="00DC5592"/>
    <w:rsid w:val="00DD3CA9"/>
    <w:rsid w:val="00DD5D15"/>
    <w:rsid w:val="00DD7147"/>
    <w:rsid w:val="00DE1B30"/>
    <w:rsid w:val="00DE1C60"/>
    <w:rsid w:val="00DE3457"/>
    <w:rsid w:val="00DE6D9E"/>
    <w:rsid w:val="00DE7258"/>
    <w:rsid w:val="00DE7CDB"/>
    <w:rsid w:val="00E043AD"/>
    <w:rsid w:val="00E07112"/>
    <w:rsid w:val="00E132E1"/>
    <w:rsid w:val="00E163B8"/>
    <w:rsid w:val="00E17B43"/>
    <w:rsid w:val="00E23AE5"/>
    <w:rsid w:val="00E32AD6"/>
    <w:rsid w:val="00E417C0"/>
    <w:rsid w:val="00E43F55"/>
    <w:rsid w:val="00E44CD7"/>
    <w:rsid w:val="00E518B9"/>
    <w:rsid w:val="00E57A87"/>
    <w:rsid w:val="00E6329B"/>
    <w:rsid w:val="00E71349"/>
    <w:rsid w:val="00E71A03"/>
    <w:rsid w:val="00E741F6"/>
    <w:rsid w:val="00E7531B"/>
    <w:rsid w:val="00E82CB2"/>
    <w:rsid w:val="00E851EB"/>
    <w:rsid w:val="00E868C5"/>
    <w:rsid w:val="00E87DF8"/>
    <w:rsid w:val="00E97708"/>
    <w:rsid w:val="00EA23BC"/>
    <w:rsid w:val="00EA254E"/>
    <w:rsid w:val="00EA39B6"/>
    <w:rsid w:val="00EA7F70"/>
    <w:rsid w:val="00EB2A62"/>
    <w:rsid w:val="00EB38DC"/>
    <w:rsid w:val="00EB4631"/>
    <w:rsid w:val="00EB69E8"/>
    <w:rsid w:val="00EB7C64"/>
    <w:rsid w:val="00EB7CBF"/>
    <w:rsid w:val="00EC0CC5"/>
    <w:rsid w:val="00EC0F98"/>
    <w:rsid w:val="00EC2F63"/>
    <w:rsid w:val="00EC492B"/>
    <w:rsid w:val="00EC62AE"/>
    <w:rsid w:val="00ED41A9"/>
    <w:rsid w:val="00ED7B1E"/>
    <w:rsid w:val="00EE027D"/>
    <w:rsid w:val="00EE1484"/>
    <w:rsid w:val="00EE6D4F"/>
    <w:rsid w:val="00EF0F09"/>
    <w:rsid w:val="00EF4409"/>
    <w:rsid w:val="00F04B0B"/>
    <w:rsid w:val="00F05F3C"/>
    <w:rsid w:val="00F06869"/>
    <w:rsid w:val="00F06E69"/>
    <w:rsid w:val="00F10640"/>
    <w:rsid w:val="00F10B83"/>
    <w:rsid w:val="00F111B5"/>
    <w:rsid w:val="00F12638"/>
    <w:rsid w:val="00F2132F"/>
    <w:rsid w:val="00F22076"/>
    <w:rsid w:val="00F26153"/>
    <w:rsid w:val="00F33958"/>
    <w:rsid w:val="00F34A73"/>
    <w:rsid w:val="00F37F1E"/>
    <w:rsid w:val="00F45E73"/>
    <w:rsid w:val="00F5303F"/>
    <w:rsid w:val="00F550F7"/>
    <w:rsid w:val="00F57B1D"/>
    <w:rsid w:val="00F66577"/>
    <w:rsid w:val="00F7151F"/>
    <w:rsid w:val="00F71894"/>
    <w:rsid w:val="00F73307"/>
    <w:rsid w:val="00F75DE8"/>
    <w:rsid w:val="00F801A7"/>
    <w:rsid w:val="00F8208F"/>
    <w:rsid w:val="00F8230D"/>
    <w:rsid w:val="00F83C24"/>
    <w:rsid w:val="00F840D2"/>
    <w:rsid w:val="00F84D59"/>
    <w:rsid w:val="00F86A8A"/>
    <w:rsid w:val="00F90BE2"/>
    <w:rsid w:val="00FA0847"/>
    <w:rsid w:val="00FA33F4"/>
    <w:rsid w:val="00FA7A86"/>
    <w:rsid w:val="00FB113A"/>
    <w:rsid w:val="00FB17CC"/>
    <w:rsid w:val="00FB4C8B"/>
    <w:rsid w:val="00FB79D1"/>
    <w:rsid w:val="00FC065F"/>
    <w:rsid w:val="00FC4C33"/>
    <w:rsid w:val="00FD1798"/>
    <w:rsid w:val="00FD2C44"/>
    <w:rsid w:val="00FD7BDA"/>
    <w:rsid w:val="00FE7536"/>
    <w:rsid w:val="00FF39F6"/>
    <w:rsid w:val="00FF3B9A"/>
    <w:rsid w:val="00FF4C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B3EE3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B3EE3"/>
    <w:pPr>
      <w:tabs>
        <w:tab w:val="center" w:pos="4536"/>
        <w:tab w:val="right" w:pos="9072"/>
      </w:tabs>
    </w:pPr>
  </w:style>
  <w:style w:type="paragraph" w:customStyle="1" w:styleId="Caaieiaieiinoaiiaeaiey">
    <w:name w:val="Caaieiaie iinoaiiaeaiey"/>
    <w:basedOn w:val="a"/>
    <w:rsid w:val="006B3EE3"/>
    <w:pPr>
      <w:suppressAutoHyphens/>
      <w:spacing w:after="840"/>
      <w:ind w:right="5103"/>
    </w:pPr>
  </w:style>
  <w:style w:type="character" w:styleId="a5">
    <w:name w:val="page number"/>
    <w:basedOn w:val="a0"/>
    <w:rsid w:val="006B3EE3"/>
  </w:style>
  <w:style w:type="paragraph" w:customStyle="1" w:styleId="Eaniaynoieaiioeeia">
    <w:name w:val="E?aniay no?iea ii oe?eia"/>
    <w:basedOn w:val="a"/>
    <w:rsid w:val="006B3EE3"/>
    <w:pPr>
      <w:ind w:firstLine="709"/>
      <w:jc w:val="both"/>
    </w:pPr>
  </w:style>
  <w:style w:type="paragraph" w:styleId="a6">
    <w:name w:val="footer"/>
    <w:basedOn w:val="a"/>
    <w:rsid w:val="006B3EE3"/>
    <w:pPr>
      <w:tabs>
        <w:tab w:val="center" w:pos="4153"/>
        <w:tab w:val="right" w:pos="8306"/>
      </w:tabs>
    </w:pPr>
  </w:style>
  <w:style w:type="paragraph" w:customStyle="1" w:styleId="1">
    <w:name w:val="Текст выноски1"/>
    <w:basedOn w:val="a"/>
    <w:rsid w:val="006B3EE3"/>
    <w:rPr>
      <w:rFonts w:ascii="Tahoma" w:hAnsi="Tahoma"/>
      <w:sz w:val="16"/>
    </w:rPr>
  </w:style>
  <w:style w:type="paragraph" w:customStyle="1" w:styleId="2">
    <w:name w:val="Текст выноски2"/>
    <w:basedOn w:val="a"/>
    <w:rsid w:val="006B3EE3"/>
    <w:rPr>
      <w:rFonts w:ascii="Tahoma" w:hAnsi="Tahoma"/>
      <w:sz w:val="16"/>
    </w:rPr>
  </w:style>
  <w:style w:type="paragraph" w:customStyle="1" w:styleId="3">
    <w:name w:val="Текст выноски3"/>
    <w:basedOn w:val="a"/>
    <w:rsid w:val="006B3EE3"/>
    <w:rPr>
      <w:rFonts w:ascii="Tahoma" w:hAnsi="Tahoma"/>
      <w:sz w:val="16"/>
    </w:rPr>
  </w:style>
  <w:style w:type="paragraph" w:customStyle="1" w:styleId="4">
    <w:name w:val="Текст выноски4"/>
    <w:basedOn w:val="a"/>
    <w:rsid w:val="006B3EE3"/>
    <w:rPr>
      <w:rFonts w:ascii="Tahoma" w:hAnsi="Tahoma"/>
      <w:sz w:val="16"/>
    </w:rPr>
  </w:style>
  <w:style w:type="paragraph" w:customStyle="1" w:styleId="5">
    <w:name w:val="Текст выноски5"/>
    <w:basedOn w:val="a"/>
    <w:rsid w:val="006B3EE3"/>
    <w:rPr>
      <w:rFonts w:ascii="Tahoma" w:hAnsi="Tahoma"/>
      <w:sz w:val="16"/>
    </w:rPr>
  </w:style>
  <w:style w:type="paragraph" w:customStyle="1" w:styleId="6">
    <w:name w:val="Текст выноски6"/>
    <w:basedOn w:val="a"/>
    <w:rsid w:val="006B3EE3"/>
    <w:rPr>
      <w:rFonts w:ascii="Tahoma" w:hAnsi="Tahoma"/>
      <w:sz w:val="16"/>
    </w:rPr>
  </w:style>
  <w:style w:type="paragraph" w:styleId="a7">
    <w:name w:val="Balloon Text"/>
    <w:basedOn w:val="a"/>
    <w:semiHidden/>
    <w:rsid w:val="00671FB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424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8">
    <w:name w:val="Table Grid"/>
    <w:basedOn w:val="a1"/>
    <w:rsid w:val="001B040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BB003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9">
    <w:name w:val="Адресат"/>
    <w:basedOn w:val="a"/>
    <w:qFormat/>
    <w:rsid w:val="00E851EB"/>
    <w:pPr>
      <w:overflowPunct/>
      <w:autoSpaceDN/>
      <w:adjustRightInd/>
      <w:textAlignment w:val="auto"/>
    </w:pPr>
    <w:rPr>
      <w:sz w:val="20"/>
      <w:lang w:eastAsia="ar-SA"/>
    </w:rPr>
  </w:style>
  <w:style w:type="character" w:customStyle="1" w:styleId="a4">
    <w:name w:val="Верхний колонтитул Знак"/>
    <w:link w:val="a3"/>
    <w:rsid w:val="008F3305"/>
    <w:rPr>
      <w:sz w:val="28"/>
    </w:rPr>
  </w:style>
  <w:style w:type="paragraph" w:styleId="aa">
    <w:name w:val="Body Text"/>
    <w:basedOn w:val="a"/>
    <w:link w:val="ab"/>
    <w:rsid w:val="00634E85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Andale Sans UI"/>
      <w:kern w:val="1"/>
      <w:sz w:val="24"/>
      <w:szCs w:val="24"/>
    </w:rPr>
  </w:style>
  <w:style w:type="character" w:customStyle="1" w:styleId="ab">
    <w:name w:val="Основной текст Знак"/>
    <w:link w:val="aa"/>
    <w:rsid w:val="00634E85"/>
    <w:rPr>
      <w:rFonts w:eastAsia="Andale Sans UI"/>
      <w:kern w:val="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66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Oaaeiiu\IINO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F775CB-F391-4BFF-A9AD-A66933948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IINO</Template>
  <TotalTime>20</TotalTime>
  <Pages>2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qwer</Company>
  <LinksUpToDate>false</LinksUpToDate>
  <CharactersWithSpaces>2707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Избирательная комиссия</dc:creator>
  <cp:lastModifiedBy>Lopatin</cp:lastModifiedBy>
  <cp:revision>6</cp:revision>
  <cp:lastPrinted>2022-10-13T07:05:00Z</cp:lastPrinted>
  <dcterms:created xsi:type="dcterms:W3CDTF">2024-12-11T11:07:00Z</dcterms:created>
  <dcterms:modified xsi:type="dcterms:W3CDTF">2025-01-10T10:22:00Z</dcterms:modified>
</cp:coreProperties>
</file>