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39324AF" w14:textId="77777777" w:rsidR="00DC37A1" w:rsidRPr="00ED0DD8" w:rsidRDefault="00DC37A1" w:rsidP="00CB77B5">
      <w:pPr>
        <w:pStyle w:val="a3"/>
        <w:jc w:val="center"/>
        <w:rPr>
          <w:sz w:val="22"/>
          <w:szCs w:val="22"/>
        </w:rPr>
      </w:pPr>
    </w:p>
    <w:p w14:paraId="0DB827A9" w14:textId="77777777" w:rsidR="00544A6B" w:rsidRDefault="00B77C96" w:rsidP="00544A6B">
      <w:pPr>
        <w:tabs>
          <w:tab w:val="left" w:pos="4678"/>
          <w:tab w:val="left" w:pos="5103"/>
        </w:tabs>
        <w:jc w:val="center"/>
        <w:rPr>
          <w:sz w:val="28"/>
          <w:lang w:eastAsia="ar-SA"/>
        </w:rPr>
      </w:pPr>
      <w:r>
        <w:rPr>
          <w:noProof/>
          <w:sz w:val="28"/>
        </w:rPr>
        <w:pict w14:anchorId="42954B7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51pt;height:60.75pt;visibility:visible" filled="t">
            <v:imagedata r:id="rId8" o:title=""/>
          </v:shape>
        </w:pict>
      </w:r>
    </w:p>
    <w:p w14:paraId="6CD64952" w14:textId="77777777" w:rsidR="00544A6B" w:rsidRDefault="00544A6B" w:rsidP="00544A6B">
      <w:pPr>
        <w:tabs>
          <w:tab w:val="left" w:pos="5103"/>
        </w:tabs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РОССИЙСКАЯ ФЕДЕРАЦИЯ</w:t>
      </w:r>
    </w:p>
    <w:p w14:paraId="73C7C134" w14:textId="77777777" w:rsidR="00544A6B" w:rsidRDefault="00544A6B" w:rsidP="00544A6B">
      <w:pPr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РОСТОВСКАЯ ОБЛАСТЬ</w:t>
      </w:r>
    </w:p>
    <w:p w14:paraId="514BCFD1" w14:textId="77777777" w:rsidR="00544A6B" w:rsidRDefault="00544A6B" w:rsidP="00544A6B">
      <w:pPr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ЗЕРНОГРАДСКИЙ РАЙОН</w:t>
      </w:r>
    </w:p>
    <w:p w14:paraId="64705C5D" w14:textId="77777777" w:rsidR="00544A6B" w:rsidRDefault="00544A6B" w:rsidP="00544A6B">
      <w:pPr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МУНИЦИПАЛЬНОЕ ОБРАЗОВАНИЕ</w:t>
      </w:r>
    </w:p>
    <w:p w14:paraId="45945B03" w14:textId="77777777" w:rsidR="00544A6B" w:rsidRDefault="00544A6B" w:rsidP="00544A6B">
      <w:pPr>
        <w:jc w:val="center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«</w:t>
      </w:r>
      <w:r>
        <w:rPr>
          <w:caps/>
          <w:sz w:val="28"/>
          <w:szCs w:val="28"/>
          <w:lang w:eastAsia="ar-SA"/>
        </w:rPr>
        <w:t>Зерноградское городское поселение</w:t>
      </w:r>
      <w:r>
        <w:rPr>
          <w:sz w:val="28"/>
          <w:szCs w:val="28"/>
          <w:lang w:eastAsia="ar-SA"/>
        </w:rPr>
        <w:t>»</w:t>
      </w:r>
    </w:p>
    <w:p w14:paraId="67746C43" w14:textId="77777777" w:rsidR="00544A6B" w:rsidRDefault="00544A6B" w:rsidP="00544A6B">
      <w:pPr>
        <w:suppressAutoHyphens/>
        <w:jc w:val="center"/>
        <w:rPr>
          <w:b/>
          <w:sz w:val="28"/>
          <w:szCs w:val="28"/>
          <w:lang w:eastAsia="ar-SA"/>
        </w:rPr>
      </w:pPr>
      <w:r>
        <w:rPr>
          <w:b/>
          <w:sz w:val="28"/>
          <w:szCs w:val="28"/>
          <w:lang w:eastAsia="ar-SA"/>
        </w:rPr>
        <w:t>СОБРАНИЕ ДЕПУТАТОВ</w:t>
      </w:r>
    </w:p>
    <w:p w14:paraId="786A2EF0" w14:textId="77777777" w:rsidR="00544A6B" w:rsidRDefault="00544A6B" w:rsidP="00544A6B">
      <w:pPr>
        <w:suppressAutoHyphens/>
        <w:jc w:val="center"/>
        <w:rPr>
          <w:b/>
          <w:sz w:val="28"/>
          <w:szCs w:val="28"/>
          <w:lang w:eastAsia="ar-SA"/>
        </w:rPr>
      </w:pPr>
      <w:r>
        <w:rPr>
          <w:b/>
          <w:sz w:val="28"/>
          <w:szCs w:val="28"/>
          <w:lang w:eastAsia="ar-SA"/>
        </w:rPr>
        <w:t xml:space="preserve"> ЗЕРНОГРАДСКОГО ГОРОДСКОГО ПОСЕЛЕНИЯ</w:t>
      </w:r>
    </w:p>
    <w:p w14:paraId="1C979CE8" w14:textId="77777777" w:rsidR="00544A6B" w:rsidRDefault="00544A6B" w:rsidP="00544A6B">
      <w:pPr>
        <w:suppressAutoHyphens/>
        <w:jc w:val="center"/>
        <w:rPr>
          <w:b/>
          <w:szCs w:val="24"/>
          <w:lang w:eastAsia="ar-SA"/>
        </w:rPr>
      </w:pPr>
      <w:r>
        <w:rPr>
          <w:b/>
          <w:szCs w:val="24"/>
          <w:lang w:eastAsia="ar-SA"/>
        </w:rPr>
        <w:t>четвертого созыва</w:t>
      </w:r>
    </w:p>
    <w:p w14:paraId="7F6B4386" w14:textId="77777777" w:rsidR="00544A6B" w:rsidRDefault="00544A6B" w:rsidP="00544A6B">
      <w:pPr>
        <w:suppressAutoHyphens/>
        <w:jc w:val="center"/>
        <w:rPr>
          <w:b/>
          <w:szCs w:val="24"/>
          <w:lang w:eastAsia="ar-SA"/>
        </w:rPr>
      </w:pPr>
    </w:p>
    <w:p w14:paraId="16B73BFD" w14:textId="42A2875B" w:rsidR="00544A6B" w:rsidRDefault="00544A6B" w:rsidP="00B77C96">
      <w:pPr>
        <w:suppressAutoHyphens/>
        <w:jc w:val="center"/>
        <w:rPr>
          <w:rFonts w:eastAsia="Arial"/>
          <w:b/>
          <w:bCs/>
          <w:sz w:val="28"/>
          <w:szCs w:val="28"/>
          <w:lang w:eastAsia="ar-SA"/>
        </w:rPr>
      </w:pPr>
      <w:proofErr w:type="gramStart"/>
      <w:r>
        <w:rPr>
          <w:rFonts w:eastAsia="Arial"/>
          <w:b/>
          <w:bCs/>
          <w:sz w:val="28"/>
          <w:szCs w:val="28"/>
          <w:lang w:eastAsia="ar-SA"/>
        </w:rPr>
        <w:t>РЕШЕНИЕ</w:t>
      </w:r>
      <w:r w:rsidR="00B77C96">
        <w:rPr>
          <w:rFonts w:eastAsia="Arial"/>
          <w:b/>
          <w:bCs/>
          <w:sz w:val="28"/>
          <w:szCs w:val="28"/>
          <w:lang w:eastAsia="ar-SA"/>
        </w:rPr>
        <w:t xml:space="preserve">  </w:t>
      </w:r>
      <w:r>
        <w:rPr>
          <w:rFonts w:eastAsia="Arial"/>
          <w:b/>
          <w:bCs/>
          <w:sz w:val="28"/>
          <w:szCs w:val="28"/>
          <w:lang w:eastAsia="ar-SA"/>
        </w:rPr>
        <w:t>№</w:t>
      </w:r>
      <w:proofErr w:type="gramEnd"/>
      <w:r>
        <w:rPr>
          <w:rFonts w:eastAsia="Arial"/>
          <w:b/>
          <w:bCs/>
          <w:sz w:val="28"/>
          <w:szCs w:val="28"/>
          <w:lang w:eastAsia="ar-SA"/>
        </w:rPr>
        <w:t xml:space="preserve">  </w:t>
      </w:r>
      <w:r w:rsidR="00B77C96">
        <w:rPr>
          <w:rFonts w:eastAsia="Arial"/>
          <w:b/>
          <w:bCs/>
          <w:sz w:val="28"/>
          <w:szCs w:val="28"/>
          <w:lang w:eastAsia="ar-SA"/>
        </w:rPr>
        <w:t>184</w:t>
      </w:r>
    </w:p>
    <w:p w14:paraId="0E85141B" w14:textId="77777777" w:rsidR="00544A6B" w:rsidRDefault="00544A6B" w:rsidP="00544A6B">
      <w:pPr>
        <w:suppressAutoHyphens/>
        <w:rPr>
          <w:rFonts w:ascii="Arial" w:eastAsia="Arial" w:hAnsi="Arial" w:cs="Arial"/>
          <w:b/>
          <w:bCs/>
          <w:sz w:val="12"/>
          <w:szCs w:val="14"/>
          <w:lang w:eastAsia="ar-SA"/>
        </w:rPr>
      </w:pPr>
      <w:r>
        <w:rPr>
          <w:rFonts w:ascii="Arial" w:eastAsia="Arial" w:hAnsi="Arial" w:cs="Arial"/>
          <w:b/>
          <w:bCs/>
          <w:sz w:val="12"/>
          <w:szCs w:val="14"/>
          <w:lang w:eastAsia="ar-SA"/>
        </w:rPr>
        <w:t xml:space="preserve">   </w:t>
      </w:r>
    </w:p>
    <w:p w14:paraId="22611651" w14:textId="129CBF36" w:rsidR="00544A6B" w:rsidRDefault="00B77C96" w:rsidP="00544A6B">
      <w:pPr>
        <w:suppressAutoHyphens/>
        <w:rPr>
          <w:rFonts w:eastAsia="Arial"/>
          <w:bCs/>
          <w:sz w:val="28"/>
          <w:szCs w:val="28"/>
          <w:lang w:eastAsia="ar-SA"/>
        </w:rPr>
      </w:pPr>
      <w:r>
        <w:rPr>
          <w:rFonts w:eastAsia="Arial"/>
          <w:bCs/>
          <w:sz w:val="28"/>
          <w:szCs w:val="28"/>
          <w:lang w:eastAsia="ar-SA"/>
        </w:rPr>
        <w:t>22.06.2021</w:t>
      </w:r>
      <w:r w:rsidR="00544A6B">
        <w:rPr>
          <w:rFonts w:eastAsia="Arial"/>
          <w:bCs/>
          <w:sz w:val="28"/>
          <w:szCs w:val="28"/>
          <w:lang w:eastAsia="ar-SA"/>
        </w:rPr>
        <w:t xml:space="preserve">     </w:t>
      </w:r>
      <w:r w:rsidR="00544A6B">
        <w:rPr>
          <w:rFonts w:eastAsia="Arial"/>
          <w:bCs/>
          <w:sz w:val="28"/>
          <w:szCs w:val="28"/>
          <w:lang w:eastAsia="ar-SA"/>
        </w:rPr>
        <w:tab/>
      </w:r>
      <w:r w:rsidR="00544A6B">
        <w:rPr>
          <w:rFonts w:eastAsia="Arial"/>
          <w:bCs/>
          <w:sz w:val="28"/>
          <w:szCs w:val="28"/>
          <w:lang w:eastAsia="ar-SA"/>
        </w:rPr>
        <w:tab/>
      </w:r>
      <w:r w:rsidR="00544A6B">
        <w:rPr>
          <w:rFonts w:eastAsia="Arial"/>
          <w:bCs/>
          <w:sz w:val="28"/>
          <w:szCs w:val="28"/>
          <w:lang w:eastAsia="ar-SA"/>
        </w:rPr>
        <w:tab/>
      </w:r>
      <w:r w:rsidR="00544A6B">
        <w:rPr>
          <w:rFonts w:eastAsia="Arial"/>
          <w:bCs/>
          <w:sz w:val="28"/>
          <w:szCs w:val="28"/>
          <w:lang w:eastAsia="ar-SA"/>
        </w:rPr>
        <w:tab/>
      </w:r>
      <w:r w:rsidR="00544A6B">
        <w:rPr>
          <w:rFonts w:eastAsia="Arial"/>
          <w:bCs/>
          <w:sz w:val="28"/>
          <w:szCs w:val="28"/>
          <w:lang w:eastAsia="ar-SA"/>
        </w:rPr>
        <w:tab/>
      </w:r>
      <w:r w:rsidR="00544A6B">
        <w:rPr>
          <w:rFonts w:eastAsia="Arial"/>
          <w:bCs/>
          <w:sz w:val="28"/>
          <w:szCs w:val="28"/>
          <w:lang w:eastAsia="ar-SA"/>
        </w:rPr>
        <w:tab/>
      </w:r>
      <w:r w:rsidR="00544A6B">
        <w:rPr>
          <w:rFonts w:eastAsia="Arial"/>
          <w:bCs/>
          <w:sz w:val="28"/>
          <w:szCs w:val="28"/>
          <w:lang w:eastAsia="ar-SA"/>
        </w:rPr>
        <w:tab/>
        <w:t xml:space="preserve">             </w:t>
      </w:r>
      <w:r>
        <w:rPr>
          <w:rFonts w:eastAsia="Arial"/>
          <w:bCs/>
          <w:sz w:val="28"/>
          <w:szCs w:val="28"/>
          <w:lang w:eastAsia="ar-SA"/>
        </w:rPr>
        <w:t xml:space="preserve">          </w:t>
      </w:r>
      <w:r w:rsidR="00544A6B">
        <w:rPr>
          <w:rFonts w:eastAsia="Arial"/>
          <w:bCs/>
          <w:sz w:val="28"/>
          <w:szCs w:val="28"/>
          <w:lang w:eastAsia="ar-SA"/>
        </w:rPr>
        <w:t>г. Зерноград</w:t>
      </w:r>
    </w:p>
    <w:p w14:paraId="01A1F859" w14:textId="77777777" w:rsidR="00544A6B" w:rsidRDefault="00544A6B" w:rsidP="00544A6B">
      <w:pPr>
        <w:suppressAutoHyphens/>
        <w:rPr>
          <w:rFonts w:eastAsia="Arial"/>
          <w:bCs/>
          <w:sz w:val="28"/>
          <w:szCs w:val="28"/>
          <w:lang w:eastAsia="ar-SA"/>
        </w:rPr>
      </w:pPr>
    </w:p>
    <w:p w14:paraId="3DC1166B" w14:textId="77777777" w:rsidR="00544A6B" w:rsidRDefault="00544A6B" w:rsidP="00544A6B">
      <w:pPr>
        <w:tabs>
          <w:tab w:val="left" w:pos="5387"/>
          <w:tab w:val="left" w:pos="5954"/>
        </w:tabs>
        <w:suppressAutoHyphens/>
        <w:ind w:right="4677"/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О внесении изменений в </w:t>
      </w:r>
      <w:r>
        <w:rPr>
          <w:rFonts w:eastAsia="Arial" w:cs="Arial"/>
          <w:sz w:val="28"/>
          <w:szCs w:val="28"/>
          <w:lang w:eastAsia="ar-SA"/>
        </w:rPr>
        <w:t xml:space="preserve">решение Собрания депутатов Зерноградского городского поселения </w:t>
      </w:r>
      <w:r>
        <w:rPr>
          <w:rFonts w:eastAsia="Arial"/>
          <w:sz w:val="28"/>
          <w:szCs w:val="28"/>
          <w:lang w:eastAsia="ar-SA"/>
        </w:rPr>
        <w:t xml:space="preserve">от 31.08.2012 № 207 «Об утверждении Генерального плана </w:t>
      </w:r>
      <w:r>
        <w:rPr>
          <w:rFonts w:eastAsia="Arial"/>
          <w:bCs/>
          <w:sz w:val="28"/>
          <w:szCs w:val="28"/>
          <w:lang w:eastAsia="ar-SA"/>
        </w:rPr>
        <w:t>Зерноградского</w:t>
      </w:r>
      <w:r>
        <w:rPr>
          <w:rFonts w:eastAsia="Arial"/>
          <w:sz w:val="28"/>
          <w:szCs w:val="28"/>
          <w:lang w:eastAsia="ar-SA"/>
        </w:rPr>
        <w:t xml:space="preserve"> городского поселения Зерноградского района Ростовской области»</w:t>
      </w:r>
    </w:p>
    <w:p w14:paraId="3385E788" w14:textId="77777777" w:rsidR="00544A6B" w:rsidRDefault="00544A6B" w:rsidP="00544A6B">
      <w:pPr>
        <w:tabs>
          <w:tab w:val="left" w:pos="5812"/>
          <w:tab w:val="left" w:pos="5954"/>
        </w:tabs>
        <w:suppressAutoHyphens/>
        <w:ind w:right="4393"/>
        <w:jc w:val="both"/>
        <w:rPr>
          <w:sz w:val="28"/>
          <w:szCs w:val="28"/>
          <w:lang w:eastAsia="ar-SA"/>
        </w:rPr>
      </w:pPr>
    </w:p>
    <w:p w14:paraId="3310177C" w14:textId="77777777" w:rsidR="00544A6B" w:rsidRDefault="00544A6B" w:rsidP="00544A6B">
      <w:pPr>
        <w:suppressAutoHyphens/>
        <w:ind w:firstLine="567"/>
        <w:jc w:val="both"/>
        <w:rPr>
          <w:sz w:val="4"/>
          <w:szCs w:val="5"/>
        </w:rPr>
      </w:pPr>
      <w:r>
        <w:rPr>
          <w:sz w:val="28"/>
          <w:szCs w:val="28"/>
        </w:rPr>
        <w:t xml:space="preserve">В соответствии со статьёй 24, статьёй 25 Градостроительного кодекса Российской Федерации, руководствуясь Федеральным законом от 06.10.2003 № 131-ФЗ «Об общих принципах организации местного самоуправления в Российской Федерации», </w:t>
      </w:r>
      <w:r w:rsidRPr="00550812">
        <w:rPr>
          <w:sz w:val="28"/>
          <w:szCs w:val="28"/>
        </w:rPr>
        <w:t>рассмотрев протокол</w:t>
      </w:r>
      <w:r>
        <w:rPr>
          <w:sz w:val="28"/>
          <w:szCs w:val="28"/>
        </w:rPr>
        <w:t xml:space="preserve"> </w:t>
      </w:r>
      <w:r w:rsidRPr="00550812">
        <w:rPr>
          <w:sz w:val="28"/>
          <w:szCs w:val="28"/>
        </w:rPr>
        <w:t>№ 2 от 06.04.2021  проведения публичных слушаний и заключение от 06.04.2021 о результатах проведения публичных слушаний по проекту внесения изменений</w:t>
      </w:r>
      <w:r w:rsidRPr="00906CD2">
        <w:rPr>
          <w:sz w:val="28"/>
          <w:szCs w:val="28"/>
        </w:rPr>
        <w:t xml:space="preserve"> в </w:t>
      </w:r>
      <w:r>
        <w:rPr>
          <w:sz w:val="28"/>
          <w:szCs w:val="28"/>
        </w:rPr>
        <w:t xml:space="preserve">Генеральный план и </w:t>
      </w:r>
      <w:r w:rsidRPr="00906CD2">
        <w:rPr>
          <w:sz w:val="28"/>
          <w:szCs w:val="28"/>
        </w:rPr>
        <w:t>П</w:t>
      </w:r>
      <w:r w:rsidRPr="00906CD2">
        <w:rPr>
          <w:rFonts w:eastAsia="Arial"/>
          <w:bCs/>
          <w:sz w:val="28"/>
          <w:szCs w:val="28"/>
        </w:rPr>
        <w:t>равила землепользования и застройки</w:t>
      </w:r>
      <w:r w:rsidRPr="00906CD2">
        <w:rPr>
          <w:sz w:val="28"/>
          <w:szCs w:val="28"/>
        </w:rPr>
        <w:t xml:space="preserve"> Зерноградского городского поселения Зерноградского района Ростовской области</w:t>
      </w:r>
      <w:r>
        <w:rPr>
          <w:sz w:val="28"/>
          <w:szCs w:val="28"/>
        </w:rPr>
        <w:t>,</w:t>
      </w:r>
      <w:r w:rsidRPr="00906CD2">
        <w:rPr>
          <w:sz w:val="28"/>
          <w:szCs w:val="28"/>
        </w:rPr>
        <w:t xml:space="preserve"> Собрание депутатов  Зерноградского городского поселения</w:t>
      </w:r>
    </w:p>
    <w:p w14:paraId="0B61CA0A" w14:textId="77777777" w:rsidR="00544A6B" w:rsidRDefault="00544A6B" w:rsidP="00544A6B">
      <w:pPr>
        <w:suppressAutoHyphens/>
        <w:spacing w:line="200" w:lineRule="atLeast"/>
        <w:jc w:val="center"/>
        <w:rPr>
          <w:rFonts w:eastAsia="Arial"/>
          <w:sz w:val="16"/>
          <w:szCs w:val="16"/>
          <w:lang w:eastAsia="ar-SA"/>
        </w:rPr>
      </w:pPr>
    </w:p>
    <w:p w14:paraId="41909AE1" w14:textId="77777777" w:rsidR="00544A6B" w:rsidRDefault="00544A6B" w:rsidP="00544A6B">
      <w:pPr>
        <w:suppressAutoHyphens/>
        <w:spacing w:line="200" w:lineRule="atLeast"/>
        <w:jc w:val="center"/>
        <w:rPr>
          <w:rFonts w:eastAsia="Arial"/>
          <w:sz w:val="28"/>
          <w:szCs w:val="28"/>
          <w:lang w:eastAsia="ar-SA"/>
        </w:rPr>
      </w:pPr>
      <w:r>
        <w:rPr>
          <w:rFonts w:eastAsia="Arial"/>
          <w:sz w:val="28"/>
          <w:szCs w:val="28"/>
          <w:lang w:eastAsia="ar-SA"/>
        </w:rPr>
        <w:t>РЕШИЛО:</w:t>
      </w:r>
    </w:p>
    <w:p w14:paraId="63927AE2" w14:textId="77777777" w:rsidR="00544A6B" w:rsidRDefault="00544A6B" w:rsidP="00544A6B">
      <w:pPr>
        <w:suppressAutoHyphens/>
        <w:spacing w:line="200" w:lineRule="atLeast"/>
        <w:jc w:val="center"/>
        <w:rPr>
          <w:rFonts w:eastAsia="Arial"/>
          <w:sz w:val="16"/>
          <w:szCs w:val="16"/>
          <w:lang w:eastAsia="ar-SA"/>
        </w:rPr>
      </w:pPr>
    </w:p>
    <w:p w14:paraId="05812571" w14:textId="77777777" w:rsidR="00544A6B" w:rsidRDefault="00544A6B" w:rsidP="00544A6B">
      <w:pPr>
        <w:suppressAutoHyphens/>
        <w:spacing w:line="200" w:lineRule="atLeast"/>
        <w:ind w:firstLine="852"/>
        <w:jc w:val="both"/>
        <w:rPr>
          <w:rFonts w:eastAsia="Footlight MT Light"/>
          <w:sz w:val="28"/>
          <w:szCs w:val="28"/>
          <w:lang w:eastAsia="ar-SA"/>
        </w:rPr>
      </w:pPr>
      <w:r>
        <w:rPr>
          <w:rFonts w:eastAsia="Footlight MT Light"/>
          <w:sz w:val="28"/>
          <w:szCs w:val="28"/>
          <w:lang w:eastAsia="ar-SA"/>
        </w:rPr>
        <w:t>1.</w:t>
      </w:r>
      <w:r w:rsidRPr="00D66ECC">
        <w:rPr>
          <w:rFonts w:eastAsia="Footlight MT Light"/>
          <w:sz w:val="28"/>
          <w:szCs w:val="28"/>
          <w:lang w:eastAsia="ar-SA"/>
        </w:rPr>
        <w:t xml:space="preserve"> </w:t>
      </w:r>
      <w:r>
        <w:rPr>
          <w:rFonts w:eastAsia="Footlight MT Light"/>
          <w:sz w:val="28"/>
          <w:szCs w:val="28"/>
          <w:lang w:eastAsia="ar-SA"/>
        </w:rPr>
        <w:t xml:space="preserve">Внести в </w:t>
      </w:r>
      <w:r>
        <w:rPr>
          <w:rFonts w:eastAsia="Arial"/>
          <w:sz w:val="28"/>
          <w:szCs w:val="28"/>
          <w:lang w:eastAsia="ar-SA"/>
        </w:rPr>
        <w:t xml:space="preserve">решение Собрания депутатов Зерноградского городского </w:t>
      </w:r>
      <w:r w:rsidRPr="00F33E49">
        <w:rPr>
          <w:rFonts w:eastAsia="Arial"/>
          <w:sz w:val="28"/>
          <w:szCs w:val="28"/>
          <w:lang w:eastAsia="ar-SA"/>
        </w:rPr>
        <w:t xml:space="preserve">поселения от 31.08.2012 № 207 «Об утверждении Генерального плана </w:t>
      </w:r>
      <w:r w:rsidRPr="00F33E49">
        <w:rPr>
          <w:rFonts w:eastAsia="Arial"/>
          <w:bCs/>
          <w:sz w:val="28"/>
          <w:szCs w:val="28"/>
          <w:lang w:eastAsia="ar-SA"/>
        </w:rPr>
        <w:t>Зерноградского</w:t>
      </w:r>
      <w:r w:rsidRPr="00F33E49">
        <w:rPr>
          <w:rFonts w:eastAsia="Arial"/>
          <w:sz w:val="28"/>
          <w:szCs w:val="28"/>
          <w:lang w:eastAsia="ar-SA"/>
        </w:rPr>
        <w:t xml:space="preserve"> городского поселения Зерноградского района Ростовской области»</w:t>
      </w:r>
      <w:r w:rsidRPr="00F33E49">
        <w:rPr>
          <w:rFonts w:eastAsia="Footlight MT Light"/>
          <w:sz w:val="28"/>
          <w:szCs w:val="28"/>
          <w:lang w:eastAsia="ar-SA"/>
        </w:rPr>
        <w:t xml:space="preserve"> изменения</w:t>
      </w:r>
      <w:r>
        <w:rPr>
          <w:rFonts w:eastAsia="Footlight MT Light"/>
          <w:sz w:val="28"/>
          <w:szCs w:val="28"/>
          <w:lang w:eastAsia="ar-SA"/>
        </w:rPr>
        <w:t>,</w:t>
      </w:r>
      <w:r w:rsidRPr="003E26C5">
        <w:rPr>
          <w:szCs w:val="28"/>
        </w:rPr>
        <w:t xml:space="preserve"> </w:t>
      </w:r>
      <w:r w:rsidRPr="003E26C5">
        <w:rPr>
          <w:sz w:val="28"/>
          <w:szCs w:val="28"/>
        </w:rPr>
        <w:t>согласно приложению к настоящему решению</w:t>
      </w:r>
      <w:r>
        <w:rPr>
          <w:sz w:val="28"/>
          <w:szCs w:val="28"/>
        </w:rPr>
        <w:t>.</w:t>
      </w:r>
    </w:p>
    <w:p w14:paraId="468624C3" w14:textId="77777777" w:rsidR="00544A6B" w:rsidRPr="00F33E49" w:rsidRDefault="00544A6B" w:rsidP="00544A6B">
      <w:pPr>
        <w:suppressAutoHyphens/>
        <w:spacing w:line="200" w:lineRule="atLeast"/>
        <w:ind w:firstLine="852"/>
        <w:jc w:val="both"/>
        <w:rPr>
          <w:rFonts w:eastAsia="Footlight MT Light"/>
          <w:sz w:val="28"/>
          <w:szCs w:val="28"/>
          <w:lang w:eastAsia="ar-SA"/>
        </w:rPr>
      </w:pPr>
    </w:p>
    <w:p w14:paraId="233D15F9" w14:textId="77777777" w:rsidR="00544A6B" w:rsidRDefault="00544A6B" w:rsidP="00544A6B">
      <w:pPr>
        <w:suppressAutoHyphens/>
        <w:spacing w:line="200" w:lineRule="atLeast"/>
        <w:ind w:firstLine="852"/>
        <w:jc w:val="both"/>
        <w:rPr>
          <w:sz w:val="28"/>
          <w:szCs w:val="28"/>
        </w:rPr>
      </w:pPr>
      <w:r>
        <w:rPr>
          <w:rFonts w:eastAsia="Footlight MT Light"/>
          <w:sz w:val="28"/>
          <w:szCs w:val="28"/>
          <w:lang w:eastAsia="ar-SA"/>
        </w:rPr>
        <w:t xml:space="preserve">2. Опубликовать настоящее решение в </w:t>
      </w:r>
      <w:r>
        <w:rPr>
          <w:sz w:val="28"/>
          <w:szCs w:val="28"/>
        </w:rPr>
        <w:t xml:space="preserve">печатном </w:t>
      </w:r>
      <w:hyperlink r:id="rId9" w:tooltip="Средства массовой информации" w:history="1">
        <w:r w:rsidRPr="00A22EF7">
          <w:rPr>
            <w:rStyle w:val="ac"/>
            <w:color w:val="auto"/>
            <w:sz w:val="28"/>
            <w:szCs w:val="28"/>
            <w:u w:val="none"/>
          </w:rPr>
          <w:t>средстве</w:t>
        </w:r>
        <w:r w:rsidR="00A22EF7" w:rsidRPr="00A22EF7">
          <w:rPr>
            <w:rStyle w:val="ac"/>
            <w:color w:val="auto"/>
            <w:sz w:val="28"/>
            <w:szCs w:val="28"/>
            <w:u w:val="none"/>
          </w:rPr>
          <w:t xml:space="preserve"> </w:t>
        </w:r>
        <w:r w:rsidRPr="00A22EF7">
          <w:rPr>
            <w:rStyle w:val="ac"/>
            <w:color w:val="auto"/>
            <w:sz w:val="28"/>
            <w:szCs w:val="28"/>
            <w:u w:val="none"/>
          </w:rPr>
          <w:t>массовой информации</w:t>
        </w:r>
      </w:hyperlink>
      <w:r>
        <w:rPr>
          <w:sz w:val="28"/>
          <w:szCs w:val="28"/>
        </w:rPr>
        <w:t xml:space="preserve"> – газете «Зерноград официальный» </w:t>
      </w:r>
      <w:r w:rsidRPr="00B906B0">
        <w:rPr>
          <w:sz w:val="28"/>
          <w:szCs w:val="28"/>
        </w:rPr>
        <w:t>и</w:t>
      </w:r>
      <w:r>
        <w:rPr>
          <w:sz w:val="28"/>
          <w:szCs w:val="28"/>
        </w:rPr>
        <w:t xml:space="preserve"> разместить</w:t>
      </w:r>
      <w:r w:rsidRPr="00B906B0">
        <w:rPr>
          <w:sz w:val="28"/>
          <w:szCs w:val="28"/>
        </w:rPr>
        <w:t xml:space="preserve"> на официальном сайте </w:t>
      </w:r>
      <w:r>
        <w:rPr>
          <w:sz w:val="28"/>
          <w:szCs w:val="28"/>
        </w:rPr>
        <w:t>Администрации Зерноградского городского поселения в информационно-телекоммуникационной сети «Интернет».</w:t>
      </w:r>
    </w:p>
    <w:p w14:paraId="7980AFB8" w14:textId="77777777" w:rsidR="00544A6B" w:rsidRDefault="00544A6B" w:rsidP="00544A6B">
      <w:pPr>
        <w:suppressAutoHyphens/>
        <w:spacing w:line="200" w:lineRule="atLeast"/>
        <w:ind w:firstLine="852"/>
        <w:jc w:val="both"/>
        <w:rPr>
          <w:rFonts w:eastAsia="Footlight MT Light"/>
          <w:sz w:val="28"/>
          <w:szCs w:val="28"/>
          <w:lang w:eastAsia="ar-SA"/>
        </w:rPr>
      </w:pPr>
    </w:p>
    <w:p w14:paraId="58E223DF" w14:textId="77777777" w:rsidR="00544A6B" w:rsidRDefault="00544A6B" w:rsidP="00544A6B">
      <w:pPr>
        <w:suppressAutoHyphens/>
        <w:ind w:firstLine="851"/>
        <w:jc w:val="both"/>
        <w:rPr>
          <w:rFonts w:eastAsia="Arial"/>
          <w:sz w:val="28"/>
          <w:szCs w:val="28"/>
          <w:lang w:eastAsia="ar-SA"/>
        </w:rPr>
      </w:pPr>
      <w:r>
        <w:rPr>
          <w:rFonts w:eastAsia="Arial"/>
          <w:sz w:val="28"/>
          <w:szCs w:val="28"/>
          <w:lang w:eastAsia="ar-SA"/>
        </w:rPr>
        <w:t>3. Настоящее решение вступает в силу со дня его официального опубликования.</w:t>
      </w:r>
    </w:p>
    <w:p w14:paraId="76870FEE" w14:textId="77777777" w:rsidR="00544A6B" w:rsidRDefault="00544A6B" w:rsidP="00544A6B">
      <w:pPr>
        <w:suppressAutoHyphens/>
        <w:ind w:firstLine="851"/>
        <w:jc w:val="both"/>
        <w:rPr>
          <w:rFonts w:eastAsia="Arial"/>
          <w:sz w:val="28"/>
          <w:szCs w:val="28"/>
          <w:lang w:eastAsia="ar-SA"/>
        </w:rPr>
      </w:pPr>
    </w:p>
    <w:p w14:paraId="367B0935" w14:textId="77777777" w:rsidR="00544A6B" w:rsidRDefault="00544A6B" w:rsidP="00544A6B">
      <w:pPr>
        <w:suppressAutoHyphens/>
        <w:ind w:firstLine="851"/>
        <w:jc w:val="both"/>
        <w:rPr>
          <w:rFonts w:eastAsia="Arial"/>
          <w:sz w:val="28"/>
          <w:szCs w:val="28"/>
          <w:lang w:eastAsia="ar-SA"/>
        </w:rPr>
      </w:pPr>
      <w:r>
        <w:rPr>
          <w:rFonts w:eastAsia="Arial"/>
          <w:sz w:val="28"/>
          <w:szCs w:val="28"/>
          <w:lang w:eastAsia="ar-SA"/>
        </w:rPr>
        <w:t>4. Контроль за исполнением настоящего решения оставляем за собой.</w:t>
      </w:r>
    </w:p>
    <w:p w14:paraId="291D17E3" w14:textId="77777777" w:rsidR="00544A6B" w:rsidRDefault="00544A6B" w:rsidP="00544A6B">
      <w:pPr>
        <w:suppressAutoHyphens/>
        <w:jc w:val="both"/>
        <w:rPr>
          <w:rFonts w:eastAsia="Arial"/>
          <w:sz w:val="28"/>
          <w:szCs w:val="28"/>
          <w:lang w:eastAsia="ar-SA"/>
        </w:rPr>
      </w:pPr>
    </w:p>
    <w:p w14:paraId="5C2A2CF0" w14:textId="77777777" w:rsidR="00544A6B" w:rsidRDefault="00544A6B" w:rsidP="00544A6B">
      <w:pPr>
        <w:suppressAutoHyphens/>
        <w:jc w:val="both"/>
        <w:rPr>
          <w:rFonts w:eastAsia="Arial"/>
          <w:sz w:val="28"/>
          <w:szCs w:val="28"/>
          <w:lang w:eastAsia="ar-SA"/>
        </w:rPr>
      </w:pPr>
    </w:p>
    <w:p w14:paraId="590AEC58" w14:textId="77777777" w:rsidR="00544A6B" w:rsidRDefault="00544A6B" w:rsidP="00544A6B">
      <w:pPr>
        <w:suppressAutoHyphens/>
        <w:jc w:val="both"/>
        <w:rPr>
          <w:rFonts w:eastAsia="Arial"/>
          <w:sz w:val="28"/>
          <w:szCs w:val="28"/>
          <w:lang w:eastAsia="ar-SA"/>
        </w:rPr>
      </w:pPr>
    </w:p>
    <w:p w14:paraId="1319E129" w14:textId="77777777" w:rsidR="00544A6B" w:rsidRDefault="00544A6B" w:rsidP="00544A6B">
      <w:pPr>
        <w:suppressAutoHyphens/>
        <w:jc w:val="both"/>
        <w:rPr>
          <w:rFonts w:eastAsia="Arial"/>
          <w:sz w:val="28"/>
          <w:szCs w:val="28"/>
          <w:lang w:eastAsia="ar-SA"/>
        </w:rPr>
      </w:pPr>
    </w:p>
    <w:p w14:paraId="62DF98AA" w14:textId="77777777" w:rsidR="00544A6B" w:rsidRDefault="00544A6B" w:rsidP="00544A6B">
      <w:pPr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 xml:space="preserve">Глава Администрации </w:t>
      </w:r>
    </w:p>
    <w:p w14:paraId="36F0A97E" w14:textId="77777777" w:rsidR="00544A6B" w:rsidRDefault="00544A6B" w:rsidP="00544A6B">
      <w:pPr>
        <w:jc w:val="both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Зерноградского городского поселения</w:t>
      </w:r>
      <w:r>
        <w:rPr>
          <w:sz w:val="28"/>
          <w:szCs w:val="28"/>
          <w:lang w:eastAsia="ar-SA"/>
        </w:rPr>
        <w:tab/>
      </w:r>
      <w:r>
        <w:rPr>
          <w:sz w:val="28"/>
          <w:szCs w:val="28"/>
          <w:lang w:eastAsia="ar-SA"/>
        </w:rPr>
        <w:tab/>
        <w:t xml:space="preserve">   </w:t>
      </w:r>
      <w:r>
        <w:rPr>
          <w:sz w:val="28"/>
          <w:szCs w:val="28"/>
          <w:lang w:eastAsia="ar-SA"/>
        </w:rPr>
        <w:tab/>
        <w:t xml:space="preserve">                     А.</w:t>
      </w:r>
      <w:r w:rsidR="00820580">
        <w:rPr>
          <w:sz w:val="28"/>
          <w:szCs w:val="28"/>
          <w:lang w:eastAsia="ar-SA"/>
        </w:rPr>
        <w:t xml:space="preserve"> </w:t>
      </w:r>
      <w:r>
        <w:rPr>
          <w:sz w:val="28"/>
          <w:szCs w:val="28"/>
          <w:lang w:eastAsia="ar-SA"/>
        </w:rPr>
        <w:t>А. Рачков</w:t>
      </w:r>
    </w:p>
    <w:p w14:paraId="49A32AA7" w14:textId="77777777" w:rsidR="00544A6B" w:rsidRDefault="00544A6B" w:rsidP="00544A6B">
      <w:pPr>
        <w:rPr>
          <w:sz w:val="28"/>
          <w:szCs w:val="28"/>
          <w:lang w:eastAsia="ar-SA"/>
        </w:rPr>
      </w:pPr>
    </w:p>
    <w:p w14:paraId="13A82761" w14:textId="77777777" w:rsidR="00544A6B" w:rsidRDefault="00544A6B" w:rsidP="00544A6B">
      <w:pPr>
        <w:rPr>
          <w:sz w:val="28"/>
          <w:szCs w:val="28"/>
          <w:lang w:eastAsia="ar-SA"/>
        </w:rPr>
      </w:pPr>
    </w:p>
    <w:p w14:paraId="34FB7E7E" w14:textId="77777777" w:rsidR="00544A6B" w:rsidRDefault="00544A6B" w:rsidP="00544A6B">
      <w:pPr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Председатель Собрания депутатов - глава</w:t>
      </w:r>
    </w:p>
    <w:p w14:paraId="2F3081D7" w14:textId="77777777" w:rsidR="00544A6B" w:rsidRDefault="00544A6B" w:rsidP="00544A6B">
      <w:pPr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Зерноградского городского поселения</w:t>
      </w:r>
      <w:r>
        <w:rPr>
          <w:sz w:val="28"/>
          <w:szCs w:val="28"/>
          <w:lang w:eastAsia="ar-SA"/>
        </w:rPr>
        <w:tab/>
        <w:t xml:space="preserve">                                       А.</w:t>
      </w:r>
      <w:r w:rsidR="00820580">
        <w:rPr>
          <w:sz w:val="28"/>
          <w:szCs w:val="28"/>
          <w:lang w:eastAsia="ar-SA"/>
        </w:rPr>
        <w:t xml:space="preserve"> </w:t>
      </w:r>
      <w:r>
        <w:rPr>
          <w:sz w:val="28"/>
          <w:szCs w:val="28"/>
          <w:lang w:eastAsia="ar-SA"/>
        </w:rPr>
        <w:t>А. Смоленский</w:t>
      </w:r>
    </w:p>
    <w:p w14:paraId="72F1D551" w14:textId="77777777" w:rsidR="00544A6B" w:rsidRDefault="00544A6B" w:rsidP="00544A6B">
      <w:pPr>
        <w:jc w:val="center"/>
        <w:rPr>
          <w:sz w:val="28"/>
          <w:szCs w:val="28"/>
          <w:lang w:eastAsia="ar-SA"/>
        </w:rPr>
      </w:pPr>
    </w:p>
    <w:p w14:paraId="429177D1" w14:textId="77777777" w:rsidR="00544A6B" w:rsidRDefault="00544A6B" w:rsidP="00544A6B"/>
    <w:p w14:paraId="61AE5C46" w14:textId="77777777" w:rsidR="00544A6B" w:rsidRDefault="00544A6B" w:rsidP="00544A6B"/>
    <w:p w14:paraId="7916D0FA" w14:textId="77777777" w:rsidR="00544A6B" w:rsidRDefault="00544A6B" w:rsidP="00544A6B"/>
    <w:p w14:paraId="7B5C0811" w14:textId="77777777" w:rsidR="00544A6B" w:rsidRDefault="00544A6B" w:rsidP="00544A6B"/>
    <w:p w14:paraId="14AE811E" w14:textId="77777777" w:rsidR="00544A6B" w:rsidRDefault="00544A6B" w:rsidP="00544A6B"/>
    <w:p w14:paraId="059C2901" w14:textId="77777777" w:rsidR="00544A6B" w:rsidRDefault="00544A6B" w:rsidP="00544A6B"/>
    <w:p w14:paraId="52DDBB51" w14:textId="77777777" w:rsidR="00544A6B" w:rsidRDefault="00544A6B" w:rsidP="00544A6B"/>
    <w:p w14:paraId="1F67F5DC" w14:textId="77777777" w:rsidR="00544A6B" w:rsidRDefault="00544A6B" w:rsidP="00544A6B"/>
    <w:p w14:paraId="724FADD2" w14:textId="77777777" w:rsidR="00544A6B" w:rsidRDefault="00544A6B" w:rsidP="00544A6B"/>
    <w:p w14:paraId="75CC3444" w14:textId="77777777" w:rsidR="00544A6B" w:rsidRDefault="00544A6B" w:rsidP="00544A6B"/>
    <w:p w14:paraId="35FE12F5" w14:textId="77777777" w:rsidR="00544A6B" w:rsidRDefault="00544A6B" w:rsidP="00544A6B"/>
    <w:p w14:paraId="6F2A1D63" w14:textId="77777777" w:rsidR="00544A6B" w:rsidRDefault="00544A6B" w:rsidP="00544A6B"/>
    <w:p w14:paraId="3DB65DBE" w14:textId="77777777" w:rsidR="00544A6B" w:rsidRDefault="00544A6B" w:rsidP="00544A6B"/>
    <w:p w14:paraId="183728C1" w14:textId="77777777" w:rsidR="00544A6B" w:rsidRDefault="00544A6B" w:rsidP="00544A6B"/>
    <w:p w14:paraId="172328B7" w14:textId="77777777" w:rsidR="00544A6B" w:rsidRDefault="00544A6B" w:rsidP="00544A6B"/>
    <w:p w14:paraId="3ADDBB97" w14:textId="77777777" w:rsidR="00544A6B" w:rsidRDefault="00544A6B" w:rsidP="00544A6B"/>
    <w:p w14:paraId="677251CA" w14:textId="77777777" w:rsidR="00544A6B" w:rsidRDefault="00544A6B" w:rsidP="00544A6B"/>
    <w:p w14:paraId="27B8AC98" w14:textId="77777777" w:rsidR="00544A6B" w:rsidRDefault="00544A6B" w:rsidP="00544A6B"/>
    <w:p w14:paraId="72C20082" w14:textId="77777777"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14:paraId="179A6B66" w14:textId="77777777"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14:paraId="1A16D863" w14:textId="77777777"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14:paraId="79780782" w14:textId="77777777"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14:paraId="0CC4F340" w14:textId="77777777"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14:paraId="7AB49CD0" w14:textId="77777777" w:rsidR="00544A6B" w:rsidRDefault="00544A6B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14:paraId="7DF0CB19" w14:textId="2260386F" w:rsidR="00820580" w:rsidRDefault="00820580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14:paraId="6061CE8B" w14:textId="77777777" w:rsidR="00B77C96" w:rsidRDefault="00B77C96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14:paraId="19AC81E2" w14:textId="77777777" w:rsidR="00820580" w:rsidRDefault="00820580" w:rsidP="00544A6B">
      <w:pPr>
        <w:widowControl w:val="0"/>
        <w:tabs>
          <w:tab w:val="left" w:pos="360"/>
        </w:tabs>
        <w:spacing w:before="240"/>
        <w:ind w:firstLine="725"/>
        <w:jc w:val="center"/>
        <w:rPr>
          <w:sz w:val="28"/>
          <w:szCs w:val="28"/>
        </w:rPr>
      </w:pPr>
    </w:p>
    <w:p w14:paraId="09FF8210" w14:textId="77777777"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к</w:t>
      </w:r>
    </w:p>
    <w:p w14:paraId="2A2D53D0" w14:textId="77777777"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right"/>
        <w:rPr>
          <w:rFonts w:eastAsia="Arial" w:cs="Arial"/>
          <w:sz w:val="28"/>
          <w:szCs w:val="28"/>
          <w:lang w:eastAsia="ar-SA"/>
        </w:rPr>
      </w:pPr>
      <w:r>
        <w:rPr>
          <w:sz w:val="28"/>
          <w:szCs w:val="28"/>
        </w:rPr>
        <w:t xml:space="preserve"> решению Собрания</w:t>
      </w:r>
      <w:r w:rsidRPr="003E26C5">
        <w:rPr>
          <w:rFonts w:eastAsia="Arial" w:cs="Arial"/>
          <w:sz w:val="28"/>
          <w:szCs w:val="28"/>
          <w:lang w:eastAsia="ar-SA"/>
        </w:rPr>
        <w:t xml:space="preserve"> </w:t>
      </w:r>
    </w:p>
    <w:p w14:paraId="27F52EA7" w14:textId="77777777"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right"/>
        <w:rPr>
          <w:rFonts w:eastAsia="Arial" w:cs="Arial"/>
          <w:sz w:val="28"/>
          <w:szCs w:val="28"/>
          <w:lang w:eastAsia="ar-SA"/>
        </w:rPr>
      </w:pPr>
      <w:r>
        <w:rPr>
          <w:rFonts w:eastAsia="Arial" w:cs="Arial"/>
          <w:sz w:val="28"/>
          <w:szCs w:val="28"/>
          <w:lang w:eastAsia="ar-SA"/>
        </w:rPr>
        <w:t xml:space="preserve">депутатов Зерноградского </w:t>
      </w:r>
    </w:p>
    <w:p w14:paraId="040B7937" w14:textId="0519B138"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right"/>
        <w:rPr>
          <w:rFonts w:eastAsia="Arial" w:cs="Arial"/>
          <w:sz w:val="28"/>
          <w:szCs w:val="28"/>
          <w:lang w:eastAsia="ar-SA"/>
        </w:rPr>
      </w:pPr>
      <w:r>
        <w:rPr>
          <w:rFonts w:eastAsia="Arial" w:cs="Arial"/>
          <w:sz w:val="28"/>
          <w:szCs w:val="28"/>
          <w:lang w:eastAsia="ar-SA"/>
        </w:rPr>
        <w:t>городского поселения</w:t>
      </w:r>
      <w:r w:rsidR="00F5477E">
        <w:rPr>
          <w:rFonts w:eastAsia="Arial" w:cs="Arial"/>
          <w:sz w:val="28"/>
          <w:szCs w:val="28"/>
          <w:lang w:eastAsia="ar-SA"/>
        </w:rPr>
        <w:t xml:space="preserve"> №</w:t>
      </w:r>
      <w:r w:rsidR="00B77C96">
        <w:rPr>
          <w:rFonts w:eastAsia="Arial" w:cs="Arial"/>
          <w:sz w:val="28"/>
          <w:szCs w:val="28"/>
          <w:lang w:eastAsia="ar-SA"/>
        </w:rPr>
        <w:t>184</w:t>
      </w:r>
    </w:p>
    <w:p w14:paraId="4735DD77" w14:textId="458A451A"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center"/>
        <w:rPr>
          <w:rFonts w:eastAsia="Arial" w:cs="Arial"/>
          <w:sz w:val="28"/>
          <w:szCs w:val="28"/>
          <w:lang w:eastAsia="ar-SA"/>
        </w:rPr>
      </w:pPr>
      <w:r>
        <w:rPr>
          <w:rFonts w:eastAsia="Arial" w:cs="Arial"/>
          <w:sz w:val="28"/>
          <w:szCs w:val="28"/>
          <w:lang w:eastAsia="ar-SA"/>
        </w:rPr>
        <w:t xml:space="preserve">                                                                                           от   </w:t>
      </w:r>
      <w:r w:rsidR="00B77C96">
        <w:rPr>
          <w:rFonts w:eastAsia="Arial" w:cs="Arial"/>
          <w:sz w:val="28"/>
          <w:szCs w:val="28"/>
          <w:lang w:eastAsia="ar-SA"/>
        </w:rPr>
        <w:t>22.06.2021</w:t>
      </w:r>
      <w:r>
        <w:rPr>
          <w:rFonts w:eastAsia="Arial" w:cs="Arial"/>
          <w:sz w:val="28"/>
          <w:szCs w:val="28"/>
          <w:lang w:eastAsia="ar-SA"/>
        </w:rPr>
        <w:t xml:space="preserve">                   </w:t>
      </w:r>
    </w:p>
    <w:p w14:paraId="787DF7B1" w14:textId="77777777"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center"/>
        <w:rPr>
          <w:rFonts w:eastAsia="Arial" w:cs="Arial"/>
          <w:sz w:val="28"/>
          <w:szCs w:val="28"/>
          <w:lang w:eastAsia="ar-SA"/>
        </w:rPr>
      </w:pPr>
    </w:p>
    <w:p w14:paraId="13943CDC" w14:textId="77777777" w:rsidR="00544A6B" w:rsidRDefault="00544A6B" w:rsidP="00544A6B">
      <w:pPr>
        <w:widowControl w:val="0"/>
        <w:tabs>
          <w:tab w:val="left" w:pos="360"/>
        </w:tabs>
        <w:spacing w:line="0" w:lineRule="atLeast"/>
        <w:ind w:firstLine="726"/>
        <w:jc w:val="center"/>
        <w:rPr>
          <w:sz w:val="28"/>
          <w:szCs w:val="28"/>
        </w:rPr>
      </w:pPr>
    </w:p>
    <w:p w14:paraId="38EF8BA1" w14:textId="77777777" w:rsidR="00544A6B" w:rsidRDefault="00544A6B" w:rsidP="00544A6B">
      <w:pPr>
        <w:jc w:val="both"/>
        <w:rPr>
          <w:sz w:val="28"/>
          <w:szCs w:val="28"/>
        </w:rPr>
      </w:pPr>
      <w:r w:rsidRPr="006164DC">
        <w:rPr>
          <w:sz w:val="28"/>
          <w:szCs w:val="28"/>
        </w:rPr>
        <w:t>1. Карту границ населенных пунктов, входящих в состав Зерноградского городского поселения Зерноградского района Ростовской области изложить в следующей редакции:</w:t>
      </w:r>
    </w:p>
    <w:p w14:paraId="58CC72CF" w14:textId="77777777" w:rsidR="00544A6B" w:rsidRPr="006164DC" w:rsidRDefault="00B77C96" w:rsidP="00544A6B">
      <w:pPr>
        <w:jc w:val="center"/>
        <w:rPr>
          <w:sz w:val="28"/>
          <w:szCs w:val="28"/>
        </w:rPr>
      </w:pPr>
      <w:r>
        <w:rPr>
          <w:noProof/>
        </w:rPr>
        <w:pict w14:anchorId="747D63C7">
          <v:shape id="Рисунок 2" o:spid="_x0000_i1026" type="#_x0000_t75" style="width:503.25pt;height:542.25pt;visibility:visible">
            <v:imagedata r:id="rId10" o:title=""/>
          </v:shape>
        </w:pict>
      </w:r>
    </w:p>
    <w:p w14:paraId="365D4871" w14:textId="77777777" w:rsidR="00544A6B" w:rsidRDefault="00544A6B" w:rsidP="00544A6B">
      <w:pPr>
        <w:ind w:firstLine="567"/>
        <w:jc w:val="both"/>
        <w:rPr>
          <w:szCs w:val="28"/>
        </w:rPr>
      </w:pPr>
    </w:p>
    <w:p w14:paraId="33B0D757" w14:textId="77777777" w:rsidR="00544A6B" w:rsidRDefault="00544A6B" w:rsidP="00544A6B">
      <w:pPr>
        <w:jc w:val="both"/>
        <w:rPr>
          <w:sz w:val="28"/>
          <w:szCs w:val="28"/>
        </w:rPr>
      </w:pPr>
      <w:r w:rsidRPr="006164DC">
        <w:rPr>
          <w:sz w:val="28"/>
          <w:szCs w:val="28"/>
        </w:rPr>
        <w:lastRenderedPageBreak/>
        <w:t>2. Карту границ особо охраняемых природных территорий федерального регионального местного значения. Карта границ лесничеств, лесопарков Зерноградского городского поселения Зерноградского района Ростовской области М 1:25000 изложить в следующей редакции:</w:t>
      </w:r>
    </w:p>
    <w:p w14:paraId="2241F89A" w14:textId="77777777" w:rsidR="00544A6B" w:rsidRDefault="00B77C96" w:rsidP="00544A6B">
      <w:pPr>
        <w:jc w:val="center"/>
        <w:rPr>
          <w:sz w:val="28"/>
          <w:szCs w:val="28"/>
        </w:rPr>
      </w:pPr>
      <w:r>
        <w:rPr>
          <w:noProof/>
        </w:rPr>
        <w:pict w14:anchorId="0969CF0B">
          <v:shape id="Рисунок 3" o:spid="_x0000_i1027" type="#_x0000_t75" alt="Изображение выглядит как карта&#10;&#10;Автоматически созданное описание" style="width:503.25pt;height:542.25pt;visibility:visible">
            <v:imagedata r:id="rId11" o:title="Изображение выглядит как карта&#10;&#10;Автоматически созданное описание"/>
          </v:shape>
        </w:pict>
      </w:r>
    </w:p>
    <w:p w14:paraId="57EAF72C" w14:textId="77777777" w:rsidR="00544A6B" w:rsidRDefault="00544A6B" w:rsidP="00544A6B">
      <w:pPr>
        <w:ind w:firstLine="567"/>
        <w:jc w:val="both"/>
        <w:rPr>
          <w:sz w:val="28"/>
          <w:szCs w:val="28"/>
        </w:rPr>
      </w:pPr>
    </w:p>
    <w:p w14:paraId="6C193AE8" w14:textId="77777777" w:rsidR="00544A6B" w:rsidRDefault="00544A6B" w:rsidP="00544A6B">
      <w:pPr>
        <w:ind w:firstLine="567"/>
        <w:jc w:val="both"/>
        <w:rPr>
          <w:sz w:val="28"/>
          <w:szCs w:val="28"/>
        </w:rPr>
      </w:pPr>
    </w:p>
    <w:p w14:paraId="1EF5D403" w14:textId="77777777" w:rsidR="00544A6B" w:rsidRDefault="00544A6B" w:rsidP="00544A6B">
      <w:pPr>
        <w:ind w:firstLine="567"/>
        <w:jc w:val="both"/>
        <w:rPr>
          <w:sz w:val="28"/>
          <w:szCs w:val="28"/>
        </w:rPr>
      </w:pPr>
    </w:p>
    <w:p w14:paraId="57D34923" w14:textId="77777777" w:rsidR="00F5477E" w:rsidRPr="006164DC" w:rsidRDefault="00F5477E" w:rsidP="00544A6B">
      <w:pPr>
        <w:ind w:firstLine="567"/>
        <w:jc w:val="both"/>
        <w:rPr>
          <w:sz w:val="28"/>
          <w:szCs w:val="28"/>
        </w:rPr>
      </w:pPr>
    </w:p>
    <w:p w14:paraId="5FA99995" w14:textId="77777777" w:rsidR="00F5477E" w:rsidRDefault="00544A6B" w:rsidP="00544A6B">
      <w:pPr>
        <w:jc w:val="both"/>
        <w:rPr>
          <w:szCs w:val="28"/>
        </w:rPr>
      </w:pPr>
      <w:r>
        <w:rPr>
          <w:szCs w:val="28"/>
        </w:rPr>
        <w:t xml:space="preserve"> </w:t>
      </w:r>
    </w:p>
    <w:p w14:paraId="0875C91E" w14:textId="77777777" w:rsidR="00544A6B" w:rsidRDefault="00544A6B" w:rsidP="00544A6B">
      <w:pPr>
        <w:jc w:val="both"/>
        <w:rPr>
          <w:sz w:val="28"/>
          <w:szCs w:val="28"/>
        </w:rPr>
      </w:pPr>
      <w:r w:rsidRPr="00FB7321">
        <w:rPr>
          <w:sz w:val="28"/>
          <w:szCs w:val="28"/>
        </w:rPr>
        <w:lastRenderedPageBreak/>
        <w:t xml:space="preserve">3. Карту планируемого размещения объектов местного значения Зерноградского городского поселения </w:t>
      </w:r>
      <w:r w:rsidRPr="006164DC">
        <w:rPr>
          <w:sz w:val="28"/>
          <w:szCs w:val="28"/>
        </w:rPr>
        <w:t xml:space="preserve">Зерноградского района Ростовской области </w:t>
      </w:r>
      <w:r w:rsidRPr="00FB7321">
        <w:rPr>
          <w:sz w:val="28"/>
          <w:szCs w:val="28"/>
        </w:rPr>
        <w:t>г. Зерноград М 1:5000 изложить в следующей редакции</w:t>
      </w:r>
      <w:r>
        <w:rPr>
          <w:szCs w:val="28"/>
        </w:rPr>
        <w:t>:</w:t>
      </w:r>
      <w:r w:rsidRPr="006164DC">
        <w:rPr>
          <w:sz w:val="28"/>
          <w:szCs w:val="28"/>
        </w:rPr>
        <w:t xml:space="preserve"> </w:t>
      </w:r>
    </w:p>
    <w:p w14:paraId="29B12B2A" w14:textId="77777777" w:rsidR="00544A6B" w:rsidRDefault="00544A6B" w:rsidP="00544A6B">
      <w:pPr>
        <w:jc w:val="both"/>
        <w:rPr>
          <w:szCs w:val="28"/>
        </w:rPr>
      </w:pPr>
    </w:p>
    <w:p w14:paraId="0CD1A4A1" w14:textId="4CE2B191" w:rsidR="00544A6B" w:rsidRDefault="00B77C96" w:rsidP="00544A6B">
      <w:pPr>
        <w:jc w:val="both"/>
        <w:rPr>
          <w:szCs w:val="28"/>
        </w:rPr>
      </w:pPr>
      <w:r>
        <w:pict w14:anchorId="0544A9E5">
          <v:shape id="_x0000_i1028" type="#_x0000_t75" style="width:485.25pt;height:386.25pt">
            <v:imagedata r:id="rId12" o:title=""/>
          </v:shape>
        </w:pict>
      </w:r>
    </w:p>
    <w:p w14:paraId="61A57B12" w14:textId="77777777" w:rsidR="00544A6B" w:rsidRDefault="00544A6B" w:rsidP="00544A6B">
      <w:pPr>
        <w:jc w:val="both"/>
        <w:rPr>
          <w:sz w:val="28"/>
          <w:szCs w:val="28"/>
        </w:rPr>
      </w:pPr>
    </w:p>
    <w:p w14:paraId="246F3F6D" w14:textId="77777777" w:rsidR="00F5477E" w:rsidRDefault="00F5477E" w:rsidP="00544A6B">
      <w:pPr>
        <w:ind w:right="141"/>
        <w:jc w:val="both"/>
        <w:rPr>
          <w:sz w:val="28"/>
          <w:szCs w:val="28"/>
        </w:rPr>
      </w:pPr>
    </w:p>
    <w:p w14:paraId="5AE102ED" w14:textId="77777777" w:rsidR="00F5477E" w:rsidRDefault="00F5477E" w:rsidP="00544A6B">
      <w:pPr>
        <w:ind w:right="141"/>
        <w:jc w:val="both"/>
        <w:rPr>
          <w:sz w:val="28"/>
          <w:szCs w:val="28"/>
        </w:rPr>
      </w:pPr>
    </w:p>
    <w:p w14:paraId="053A1F22" w14:textId="77777777" w:rsidR="00F5477E" w:rsidRDefault="00F5477E" w:rsidP="00544A6B">
      <w:pPr>
        <w:ind w:right="141"/>
        <w:jc w:val="both"/>
        <w:rPr>
          <w:sz w:val="28"/>
          <w:szCs w:val="28"/>
        </w:rPr>
      </w:pPr>
    </w:p>
    <w:p w14:paraId="21C91772" w14:textId="77777777" w:rsidR="00F5477E" w:rsidRDefault="00F5477E" w:rsidP="00544A6B">
      <w:pPr>
        <w:ind w:right="141"/>
        <w:jc w:val="both"/>
        <w:rPr>
          <w:sz w:val="28"/>
          <w:szCs w:val="28"/>
        </w:rPr>
      </w:pPr>
    </w:p>
    <w:p w14:paraId="3A953DD1" w14:textId="77777777" w:rsidR="00F5477E" w:rsidRDefault="00F5477E" w:rsidP="00544A6B">
      <w:pPr>
        <w:ind w:right="141"/>
        <w:jc w:val="both"/>
        <w:rPr>
          <w:sz w:val="28"/>
          <w:szCs w:val="28"/>
        </w:rPr>
      </w:pPr>
    </w:p>
    <w:p w14:paraId="0A7146C2" w14:textId="77777777" w:rsidR="00F5477E" w:rsidRDefault="00F5477E" w:rsidP="00544A6B">
      <w:pPr>
        <w:ind w:right="141"/>
        <w:jc w:val="both"/>
        <w:rPr>
          <w:sz w:val="28"/>
          <w:szCs w:val="28"/>
        </w:rPr>
      </w:pPr>
    </w:p>
    <w:p w14:paraId="36B42D0F" w14:textId="77777777" w:rsidR="00F5477E" w:rsidRDefault="00F5477E" w:rsidP="00544A6B">
      <w:pPr>
        <w:ind w:right="141"/>
        <w:jc w:val="both"/>
        <w:rPr>
          <w:sz w:val="28"/>
          <w:szCs w:val="28"/>
        </w:rPr>
      </w:pPr>
    </w:p>
    <w:p w14:paraId="39317536" w14:textId="77777777" w:rsidR="00F5477E" w:rsidRDefault="00F5477E" w:rsidP="00544A6B">
      <w:pPr>
        <w:ind w:right="141"/>
        <w:jc w:val="both"/>
        <w:rPr>
          <w:sz w:val="28"/>
          <w:szCs w:val="28"/>
        </w:rPr>
      </w:pPr>
    </w:p>
    <w:p w14:paraId="396A6D83" w14:textId="77777777" w:rsidR="00F5477E" w:rsidRDefault="00F5477E" w:rsidP="00544A6B">
      <w:pPr>
        <w:ind w:right="141"/>
        <w:jc w:val="both"/>
        <w:rPr>
          <w:sz w:val="28"/>
          <w:szCs w:val="28"/>
        </w:rPr>
      </w:pPr>
    </w:p>
    <w:p w14:paraId="42F80CB6" w14:textId="77777777" w:rsidR="00F5477E" w:rsidRDefault="00F5477E" w:rsidP="00544A6B">
      <w:pPr>
        <w:ind w:right="141"/>
        <w:jc w:val="both"/>
        <w:rPr>
          <w:sz w:val="28"/>
          <w:szCs w:val="28"/>
        </w:rPr>
      </w:pPr>
    </w:p>
    <w:p w14:paraId="410C7EF4" w14:textId="77777777" w:rsidR="00F5477E" w:rsidRDefault="00F5477E" w:rsidP="00544A6B">
      <w:pPr>
        <w:ind w:right="141"/>
        <w:jc w:val="both"/>
        <w:rPr>
          <w:sz w:val="28"/>
          <w:szCs w:val="28"/>
        </w:rPr>
      </w:pPr>
    </w:p>
    <w:p w14:paraId="176F3281" w14:textId="784F5DF1" w:rsidR="00F5477E" w:rsidRDefault="00F5477E" w:rsidP="00544A6B">
      <w:pPr>
        <w:ind w:right="141"/>
        <w:jc w:val="both"/>
        <w:rPr>
          <w:sz w:val="28"/>
          <w:szCs w:val="28"/>
        </w:rPr>
      </w:pPr>
    </w:p>
    <w:p w14:paraId="17D3F1FF" w14:textId="77777777" w:rsidR="00D479B2" w:rsidRDefault="00D479B2" w:rsidP="00544A6B">
      <w:pPr>
        <w:ind w:right="141"/>
        <w:jc w:val="both"/>
        <w:rPr>
          <w:sz w:val="28"/>
          <w:szCs w:val="28"/>
        </w:rPr>
      </w:pPr>
    </w:p>
    <w:p w14:paraId="1FF14CDE" w14:textId="77777777" w:rsidR="00F5477E" w:rsidRDefault="00F5477E" w:rsidP="00544A6B">
      <w:pPr>
        <w:ind w:right="141"/>
        <w:jc w:val="both"/>
        <w:rPr>
          <w:sz w:val="28"/>
          <w:szCs w:val="28"/>
        </w:rPr>
      </w:pPr>
    </w:p>
    <w:p w14:paraId="071E9780" w14:textId="77777777" w:rsidR="00544A6B" w:rsidRDefault="00544A6B" w:rsidP="00544A6B">
      <w:pPr>
        <w:ind w:right="14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4</w:t>
      </w:r>
      <w:r w:rsidRPr="00FB7321">
        <w:rPr>
          <w:sz w:val="28"/>
          <w:szCs w:val="28"/>
        </w:rPr>
        <w:t>. Карту планируемого размещения объектов местного значения Зерноградского городского поселения</w:t>
      </w:r>
      <w:r w:rsidRPr="00311AC9">
        <w:rPr>
          <w:sz w:val="28"/>
          <w:szCs w:val="28"/>
        </w:rPr>
        <w:t xml:space="preserve"> </w:t>
      </w:r>
      <w:r w:rsidRPr="006164DC">
        <w:rPr>
          <w:sz w:val="28"/>
          <w:szCs w:val="28"/>
        </w:rPr>
        <w:t>Зерноградского района Ростовской области</w:t>
      </w:r>
      <w:r w:rsidRPr="00FB7321">
        <w:rPr>
          <w:sz w:val="28"/>
          <w:szCs w:val="28"/>
        </w:rPr>
        <w:t xml:space="preserve"> </w:t>
      </w:r>
      <w:r>
        <w:rPr>
          <w:sz w:val="28"/>
          <w:szCs w:val="28"/>
        </w:rPr>
        <w:t>п. Дубки</w:t>
      </w:r>
      <w:r w:rsidRPr="00FB7321">
        <w:rPr>
          <w:sz w:val="28"/>
          <w:szCs w:val="28"/>
        </w:rPr>
        <w:t xml:space="preserve"> М 1:5000 изложить в следующей редакции</w:t>
      </w:r>
      <w:r>
        <w:rPr>
          <w:szCs w:val="28"/>
        </w:rPr>
        <w:t>:</w:t>
      </w:r>
      <w:r w:rsidRPr="006164DC">
        <w:rPr>
          <w:sz w:val="28"/>
          <w:szCs w:val="28"/>
        </w:rPr>
        <w:t xml:space="preserve"> </w:t>
      </w:r>
    </w:p>
    <w:p w14:paraId="3BA6BB7A" w14:textId="092B86AD" w:rsidR="00544A6B" w:rsidRDefault="00B77C96" w:rsidP="00F5477E">
      <w:pPr>
        <w:rPr>
          <w:sz w:val="28"/>
          <w:szCs w:val="28"/>
        </w:rPr>
      </w:pPr>
      <w:r>
        <w:pict w14:anchorId="7E875105">
          <v:shape id="_x0000_i1029" type="#_x0000_t75" style="width:504.75pt;height:280.5pt">
            <v:imagedata r:id="rId13" o:title=""/>
          </v:shape>
        </w:pict>
      </w:r>
    </w:p>
    <w:p w14:paraId="06731715" w14:textId="77777777" w:rsidR="00544A6B" w:rsidRDefault="00544A6B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Pr="00FB7321">
        <w:rPr>
          <w:sz w:val="28"/>
          <w:szCs w:val="28"/>
        </w:rPr>
        <w:t xml:space="preserve">. Карту планируемого размещения объектов местного значения Зерноградского городского поселения </w:t>
      </w:r>
      <w:r w:rsidRPr="006164DC">
        <w:rPr>
          <w:sz w:val="28"/>
          <w:szCs w:val="28"/>
        </w:rPr>
        <w:t xml:space="preserve">Зерноградского района Ростовской области </w:t>
      </w:r>
      <w:r>
        <w:rPr>
          <w:sz w:val="28"/>
          <w:szCs w:val="28"/>
        </w:rPr>
        <w:t>х. Каменный</w:t>
      </w:r>
      <w:r w:rsidRPr="00FB7321">
        <w:rPr>
          <w:sz w:val="28"/>
          <w:szCs w:val="28"/>
        </w:rPr>
        <w:t xml:space="preserve"> М 1:5000 изложить в следующей редакции</w:t>
      </w:r>
      <w:r>
        <w:rPr>
          <w:szCs w:val="28"/>
        </w:rPr>
        <w:t>:</w:t>
      </w:r>
      <w:r w:rsidRPr="006164DC">
        <w:rPr>
          <w:sz w:val="28"/>
          <w:szCs w:val="28"/>
        </w:rPr>
        <w:t xml:space="preserve"> </w:t>
      </w:r>
    </w:p>
    <w:p w14:paraId="0849395A" w14:textId="77777777" w:rsidR="00544A6B" w:rsidRDefault="00B77C96" w:rsidP="00544A6B">
      <w:pPr>
        <w:jc w:val="both"/>
        <w:rPr>
          <w:sz w:val="28"/>
          <w:szCs w:val="28"/>
        </w:rPr>
      </w:pPr>
      <w:r>
        <w:rPr>
          <w:noProof/>
        </w:rPr>
        <w:pict w14:anchorId="1F336260">
          <v:shape id="Рисунок 6" o:spid="_x0000_i1030" type="#_x0000_t75" style="width:503.25pt;height:242.25pt;visibility:visible">
            <v:imagedata r:id="rId14" o:title=""/>
          </v:shape>
        </w:pict>
      </w:r>
    </w:p>
    <w:p w14:paraId="7C29F86D" w14:textId="77777777" w:rsidR="00544A6B" w:rsidRDefault="00544A6B" w:rsidP="00544A6B">
      <w:pPr>
        <w:jc w:val="both"/>
        <w:rPr>
          <w:sz w:val="28"/>
          <w:szCs w:val="28"/>
        </w:rPr>
      </w:pPr>
    </w:p>
    <w:p w14:paraId="712C596B" w14:textId="77777777" w:rsidR="00544A6B" w:rsidRDefault="00544A6B" w:rsidP="00544A6B">
      <w:pPr>
        <w:jc w:val="both"/>
        <w:rPr>
          <w:sz w:val="28"/>
          <w:szCs w:val="28"/>
        </w:rPr>
      </w:pPr>
    </w:p>
    <w:p w14:paraId="4D6F4665" w14:textId="77777777" w:rsidR="00544A6B" w:rsidRDefault="00544A6B" w:rsidP="00544A6B">
      <w:pPr>
        <w:jc w:val="both"/>
        <w:rPr>
          <w:sz w:val="28"/>
          <w:szCs w:val="28"/>
        </w:rPr>
      </w:pPr>
    </w:p>
    <w:p w14:paraId="40EC7984" w14:textId="77777777" w:rsidR="00544A6B" w:rsidRDefault="00544A6B" w:rsidP="00544A6B">
      <w:pPr>
        <w:jc w:val="both"/>
        <w:rPr>
          <w:sz w:val="28"/>
          <w:szCs w:val="28"/>
        </w:rPr>
      </w:pPr>
    </w:p>
    <w:p w14:paraId="4AFE9B36" w14:textId="77777777" w:rsidR="00544A6B" w:rsidRDefault="00544A6B" w:rsidP="00544A6B">
      <w:pPr>
        <w:jc w:val="both"/>
        <w:rPr>
          <w:sz w:val="28"/>
          <w:szCs w:val="28"/>
        </w:rPr>
      </w:pPr>
    </w:p>
    <w:p w14:paraId="249553CA" w14:textId="77777777" w:rsidR="00544A6B" w:rsidRDefault="00544A6B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5</w:t>
      </w:r>
      <w:r w:rsidRPr="00FB7321">
        <w:rPr>
          <w:sz w:val="28"/>
          <w:szCs w:val="28"/>
        </w:rPr>
        <w:t xml:space="preserve">. Карту планируемого размещения объектов местного значения Зерноградского городского поселения </w:t>
      </w:r>
      <w:r w:rsidRPr="006164DC">
        <w:rPr>
          <w:sz w:val="28"/>
          <w:szCs w:val="28"/>
        </w:rPr>
        <w:t xml:space="preserve">Зерноградского района Ростовской области </w:t>
      </w:r>
      <w:r>
        <w:rPr>
          <w:sz w:val="28"/>
          <w:szCs w:val="28"/>
        </w:rPr>
        <w:t>п. Кленовый</w:t>
      </w:r>
      <w:r w:rsidRPr="00FB7321">
        <w:rPr>
          <w:sz w:val="28"/>
          <w:szCs w:val="28"/>
        </w:rPr>
        <w:t xml:space="preserve"> М 1:5000 изложить в следующей редакции</w:t>
      </w:r>
      <w:r>
        <w:rPr>
          <w:szCs w:val="28"/>
        </w:rPr>
        <w:t>:</w:t>
      </w:r>
      <w:r w:rsidRPr="006164DC">
        <w:rPr>
          <w:sz w:val="28"/>
          <w:szCs w:val="28"/>
        </w:rPr>
        <w:t xml:space="preserve"> </w:t>
      </w:r>
    </w:p>
    <w:p w14:paraId="0FBC38D0" w14:textId="77777777" w:rsidR="00544A6B" w:rsidRPr="00FB7321" w:rsidRDefault="00B77C96" w:rsidP="00544A6B">
      <w:pPr>
        <w:jc w:val="both"/>
        <w:rPr>
          <w:sz w:val="28"/>
          <w:szCs w:val="28"/>
        </w:rPr>
      </w:pPr>
      <w:r>
        <w:pict w14:anchorId="1151CA94">
          <v:shape id="_x0000_i1031" type="#_x0000_t75" style="width:507.75pt;height:438.75pt">
            <v:imagedata r:id="rId15" o:title=""/>
          </v:shape>
        </w:pict>
      </w:r>
    </w:p>
    <w:p w14:paraId="42DC4187" w14:textId="77777777" w:rsidR="00544A6B" w:rsidRDefault="00544A6B" w:rsidP="00544A6B">
      <w:pPr>
        <w:jc w:val="both"/>
        <w:rPr>
          <w:sz w:val="28"/>
          <w:szCs w:val="28"/>
        </w:rPr>
      </w:pPr>
    </w:p>
    <w:p w14:paraId="16CABA34" w14:textId="77777777" w:rsidR="00544A6B" w:rsidRDefault="00544A6B" w:rsidP="00544A6B">
      <w:pPr>
        <w:jc w:val="both"/>
        <w:rPr>
          <w:sz w:val="28"/>
          <w:szCs w:val="28"/>
        </w:rPr>
      </w:pPr>
    </w:p>
    <w:p w14:paraId="7A560E6A" w14:textId="77777777" w:rsidR="00544A6B" w:rsidRDefault="00544A6B" w:rsidP="00544A6B">
      <w:pPr>
        <w:jc w:val="both"/>
        <w:rPr>
          <w:sz w:val="28"/>
          <w:szCs w:val="28"/>
        </w:rPr>
      </w:pPr>
    </w:p>
    <w:p w14:paraId="5273FB2F" w14:textId="77777777" w:rsidR="00544A6B" w:rsidRDefault="00544A6B" w:rsidP="00544A6B">
      <w:pPr>
        <w:jc w:val="both"/>
        <w:rPr>
          <w:sz w:val="28"/>
          <w:szCs w:val="28"/>
        </w:rPr>
      </w:pPr>
    </w:p>
    <w:p w14:paraId="46780B85" w14:textId="77777777" w:rsidR="00544A6B" w:rsidRDefault="00544A6B" w:rsidP="00544A6B">
      <w:pPr>
        <w:jc w:val="both"/>
        <w:rPr>
          <w:sz w:val="28"/>
          <w:szCs w:val="28"/>
        </w:rPr>
      </w:pPr>
    </w:p>
    <w:p w14:paraId="065ED82B" w14:textId="77777777" w:rsidR="00544A6B" w:rsidRDefault="00544A6B" w:rsidP="00544A6B">
      <w:pPr>
        <w:jc w:val="both"/>
        <w:rPr>
          <w:sz w:val="28"/>
          <w:szCs w:val="28"/>
        </w:rPr>
      </w:pPr>
    </w:p>
    <w:p w14:paraId="7F979DD8" w14:textId="77777777" w:rsidR="00544A6B" w:rsidRDefault="00544A6B" w:rsidP="00544A6B">
      <w:pPr>
        <w:jc w:val="both"/>
        <w:rPr>
          <w:sz w:val="28"/>
          <w:szCs w:val="28"/>
        </w:rPr>
      </w:pPr>
    </w:p>
    <w:p w14:paraId="768F5875" w14:textId="77777777" w:rsidR="00544A6B" w:rsidRDefault="00544A6B" w:rsidP="00544A6B">
      <w:pPr>
        <w:jc w:val="both"/>
        <w:rPr>
          <w:sz w:val="28"/>
          <w:szCs w:val="28"/>
        </w:rPr>
      </w:pPr>
    </w:p>
    <w:p w14:paraId="74417D68" w14:textId="77777777" w:rsidR="00544A6B" w:rsidRDefault="00544A6B" w:rsidP="00544A6B">
      <w:pPr>
        <w:jc w:val="both"/>
        <w:rPr>
          <w:sz w:val="28"/>
          <w:szCs w:val="28"/>
        </w:rPr>
      </w:pPr>
    </w:p>
    <w:p w14:paraId="0F74F732" w14:textId="77777777" w:rsidR="00544A6B" w:rsidRDefault="00544A6B" w:rsidP="00544A6B">
      <w:pPr>
        <w:jc w:val="both"/>
        <w:rPr>
          <w:sz w:val="28"/>
          <w:szCs w:val="28"/>
        </w:rPr>
      </w:pPr>
    </w:p>
    <w:p w14:paraId="153BE8BF" w14:textId="77777777" w:rsidR="00544A6B" w:rsidRDefault="00544A6B" w:rsidP="00544A6B">
      <w:pPr>
        <w:jc w:val="both"/>
        <w:rPr>
          <w:sz w:val="28"/>
          <w:szCs w:val="28"/>
        </w:rPr>
      </w:pPr>
    </w:p>
    <w:p w14:paraId="365CA7FA" w14:textId="77777777" w:rsidR="00015B38" w:rsidRDefault="00015B38" w:rsidP="00544A6B">
      <w:pPr>
        <w:jc w:val="both"/>
        <w:rPr>
          <w:sz w:val="28"/>
          <w:szCs w:val="28"/>
        </w:rPr>
      </w:pPr>
    </w:p>
    <w:p w14:paraId="1BA4EB54" w14:textId="77777777" w:rsidR="00015B38" w:rsidRDefault="00015B38" w:rsidP="00544A6B">
      <w:pPr>
        <w:jc w:val="both"/>
        <w:rPr>
          <w:sz w:val="28"/>
          <w:szCs w:val="28"/>
        </w:rPr>
      </w:pPr>
    </w:p>
    <w:p w14:paraId="20E4B043" w14:textId="77777777" w:rsidR="00544A6B" w:rsidRDefault="00544A6B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6</w:t>
      </w:r>
      <w:r w:rsidRPr="00FB7321">
        <w:rPr>
          <w:sz w:val="28"/>
          <w:szCs w:val="28"/>
        </w:rPr>
        <w:t xml:space="preserve">. Карту планируемого размещения объектов местного значения Зерноградского городского поселения </w:t>
      </w:r>
      <w:r>
        <w:rPr>
          <w:sz w:val="28"/>
          <w:szCs w:val="28"/>
        </w:rPr>
        <w:t>п. Комсомольский</w:t>
      </w:r>
      <w:r w:rsidRPr="00FB7321">
        <w:rPr>
          <w:sz w:val="28"/>
          <w:szCs w:val="28"/>
        </w:rPr>
        <w:t xml:space="preserve"> </w:t>
      </w:r>
      <w:r w:rsidRPr="006164DC">
        <w:rPr>
          <w:sz w:val="28"/>
          <w:szCs w:val="28"/>
        </w:rPr>
        <w:t xml:space="preserve">Зерноградского района Ростовской области </w:t>
      </w:r>
      <w:r w:rsidRPr="00FB7321">
        <w:rPr>
          <w:sz w:val="28"/>
          <w:szCs w:val="28"/>
        </w:rPr>
        <w:t>М 1:5000 изложить в следующей редакции</w:t>
      </w:r>
      <w:r>
        <w:rPr>
          <w:szCs w:val="28"/>
        </w:rPr>
        <w:t>:</w:t>
      </w:r>
      <w:r w:rsidRPr="006164DC">
        <w:rPr>
          <w:sz w:val="28"/>
          <w:szCs w:val="28"/>
        </w:rPr>
        <w:t xml:space="preserve"> </w:t>
      </w:r>
    </w:p>
    <w:p w14:paraId="004ABD68" w14:textId="77777777" w:rsidR="00544A6B" w:rsidRDefault="00B77C96" w:rsidP="00544A6B">
      <w:pPr>
        <w:jc w:val="both"/>
        <w:rPr>
          <w:sz w:val="28"/>
          <w:szCs w:val="28"/>
        </w:rPr>
      </w:pPr>
      <w:r>
        <w:pict w14:anchorId="09D5511B">
          <v:shape id="_x0000_i1032" type="#_x0000_t75" style="width:510pt;height:245.25pt">
            <v:imagedata r:id="rId16" o:title=""/>
          </v:shape>
        </w:pict>
      </w:r>
    </w:p>
    <w:p w14:paraId="4E50E1B3" w14:textId="77777777" w:rsidR="00544A6B" w:rsidRDefault="00544A6B" w:rsidP="00544A6B">
      <w:pPr>
        <w:jc w:val="both"/>
        <w:rPr>
          <w:sz w:val="28"/>
          <w:szCs w:val="28"/>
        </w:rPr>
      </w:pPr>
    </w:p>
    <w:p w14:paraId="0FEF5C3C" w14:textId="77777777" w:rsidR="00544A6B" w:rsidRDefault="00544A6B" w:rsidP="00544A6B">
      <w:pPr>
        <w:jc w:val="both"/>
        <w:rPr>
          <w:sz w:val="28"/>
          <w:szCs w:val="28"/>
        </w:rPr>
      </w:pPr>
    </w:p>
    <w:p w14:paraId="6CB2213E" w14:textId="77777777" w:rsidR="00544A6B" w:rsidRDefault="00544A6B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Pr="00FB7321">
        <w:rPr>
          <w:sz w:val="28"/>
          <w:szCs w:val="28"/>
        </w:rPr>
        <w:t xml:space="preserve">. Карту планируемого размещения объектов местного значения Зерноградского городского поселения </w:t>
      </w:r>
      <w:r w:rsidRPr="006164DC">
        <w:rPr>
          <w:sz w:val="28"/>
          <w:szCs w:val="28"/>
        </w:rPr>
        <w:t xml:space="preserve">Зерноградского района Ростовской области </w:t>
      </w:r>
      <w:r>
        <w:rPr>
          <w:sz w:val="28"/>
          <w:szCs w:val="28"/>
        </w:rPr>
        <w:t>п. Прудовой</w:t>
      </w:r>
      <w:r w:rsidRPr="00FB7321">
        <w:rPr>
          <w:sz w:val="28"/>
          <w:szCs w:val="28"/>
        </w:rPr>
        <w:t xml:space="preserve"> М 1:5000 изложить в следующей редакции</w:t>
      </w:r>
      <w:r>
        <w:rPr>
          <w:szCs w:val="28"/>
        </w:rPr>
        <w:t>:</w:t>
      </w:r>
      <w:r w:rsidRPr="006164DC">
        <w:rPr>
          <w:sz w:val="28"/>
          <w:szCs w:val="28"/>
        </w:rPr>
        <w:t xml:space="preserve"> </w:t>
      </w:r>
    </w:p>
    <w:p w14:paraId="08B23140" w14:textId="77777777" w:rsidR="00544A6B" w:rsidRDefault="00B77C96" w:rsidP="00544A6B">
      <w:pPr>
        <w:jc w:val="both"/>
        <w:rPr>
          <w:sz w:val="28"/>
          <w:szCs w:val="28"/>
        </w:rPr>
      </w:pPr>
      <w:r>
        <w:rPr>
          <w:noProof/>
        </w:rPr>
        <w:pict w14:anchorId="57953B45">
          <v:shape id="Рисунок 9" o:spid="_x0000_i1033" type="#_x0000_t75" style="width:503.25pt;height:242.25pt;visibility:visible">
            <v:imagedata r:id="rId17" o:title=""/>
          </v:shape>
        </w:pict>
      </w:r>
    </w:p>
    <w:p w14:paraId="3718231E" w14:textId="77777777" w:rsidR="00544A6B" w:rsidRDefault="00544A6B" w:rsidP="00544A6B">
      <w:pPr>
        <w:jc w:val="both"/>
        <w:rPr>
          <w:sz w:val="28"/>
          <w:szCs w:val="28"/>
        </w:rPr>
      </w:pPr>
    </w:p>
    <w:p w14:paraId="3407F896" w14:textId="77777777" w:rsidR="00544A6B" w:rsidRDefault="00544A6B" w:rsidP="00544A6B">
      <w:pPr>
        <w:jc w:val="both"/>
        <w:rPr>
          <w:sz w:val="28"/>
          <w:szCs w:val="28"/>
        </w:rPr>
      </w:pPr>
    </w:p>
    <w:p w14:paraId="30D85F4C" w14:textId="77777777" w:rsidR="00544A6B" w:rsidRDefault="00544A6B" w:rsidP="00544A6B">
      <w:pPr>
        <w:jc w:val="both"/>
        <w:rPr>
          <w:sz w:val="28"/>
          <w:szCs w:val="28"/>
        </w:rPr>
      </w:pPr>
    </w:p>
    <w:p w14:paraId="77CCA10D" w14:textId="77777777" w:rsidR="00544A6B" w:rsidRDefault="00544A6B" w:rsidP="00544A6B">
      <w:pPr>
        <w:jc w:val="both"/>
        <w:rPr>
          <w:sz w:val="28"/>
          <w:szCs w:val="28"/>
        </w:rPr>
      </w:pPr>
    </w:p>
    <w:p w14:paraId="004B63A4" w14:textId="77777777" w:rsidR="00544A6B" w:rsidRDefault="00544A6B" w:rsidP="00544A6B">
      <w:pPr>
        <w:jc w:val="both"/>
        <w:rPr>
          <w:szCs w:val="28"/>
        </w:rPr>
      </w:pPr>
      <w:r>
        <w:rPr>
          <w:sz w:val="28"/>
          <w:szCs w:val="28"/>
        </w:rPr>
        <w:lastRenderedPageBreak/>
        <w:t>8</w:t>
      </w:r>
      <w:r w:rsidRPr="00FB7321">
        <w:rPr>
          <w:sz w:val="28"/>
          <w:szCs w:val="28"/>
        </w:rPr>
        <w:t xml:space="preserve">. Карту планируемого размещения объектов местного значения Зерноградского городского поселения </w:t>
      </w:r>
      <w:r w:rsidRPr="006164DC">
        <w:rPr>
          <w:sz w:val="28"/>
          <w:szCs w:val="28"/>
        </w:rPr>
        <w:t xml:space="preserve">Зерноградского района Ростовской области </w:t>
      </w:r>
      <w:r>
        <w:rPr>
          <w:sz w:val="28"/>
          <w:szCs w:val="28"/>
        </w:rPr>
        <w:t>п. Шоссейный</w:t>
      </w:r>
      <w:r w:rsidRPr="00FB7321">
        <w:rPr>
          <w:sz w:val="28"/>
          <w:szCs w:val="28"/>
        </w:rPr>
        <w:t xml:space="preserve"> М 1:5000 изложить в следующей редакции</w:t>
      </w:r>
      <w:r>
        <w:rPr>
          <w:szCs w:val="28"/>
        </w:rPr>
        <w:t>:</w:t>
      </w:r>
    </w:p>
    <w:p w14:paraId="673A3E0D" w14:textId="77777777" w:rsidR="00544A6B" w:rsidRDefault="00B77C96" w:rsidP="00544A6B">
      <w:pPr>
        <w:jc w:val="both"/>
        <w:rPr>
          <w:sz w:val="28"/>
          <w:szCs w:val="28"/>
        </w:rPr>
      </w:pPr>
      <w:r>
        <w:rPr>
          <w:noProof/>
        </w:rPr>
        <w:pict w14:anchorId="130FA454">
          <v:shape id="Рисунок 10" o:spid="_x0000_i1034" type="#_x0000_t75" style="width:503.25pt;height:242.25pt;visibility:visible">
            <v:imagedata r:id="rId18" o:title=""/>
          </v:shape>
        </w:pict>
      </w:r>
      <w:r w:rsidR="00544A6B" w:rsidRPr="006164DC">
        <w:rPr>
          <w:sz w:val="28"/>
          <w:szCs w:val="28"/>
        </w:rPr>
        <w:t xml:space="preserve"> </w:t>
      </w:r>
    </w:p>
    <w:p w14:paraId="406B70C2" w14:textId="77777777" w:rsidR="00544A6B" w:rsidRDefault="00544A6B" w:rsidP="00544A6B">
      <w:pPr>
        <w:jc w:val="both"/>
        <w:rPr>
          <w:sz w:val="28"/>
          <w:szCs w:val="28"/>
        </w:rPr>
      </w:pPr>
    </w:p>
    <w:p w14:paraId="74D1AA40" w14:textId="77777777" w:rsidR="00544A6B" w:rsidRDefault="00544A6B" w:rsidP="00544A6B">
      <w:pPr>
        <w:jc w:val="both"/>
        <w:rPr>
          <w:sz w:val="28"/>
          <w:szCs w:val="28"/>
        </w:rPr>
      </w:pPr>
    </w:p>
    <w:p w14:paraId="2A7D490B" w14:textId="77777777" w:rsidR="00544A6B" w:rsidRDefault="00544A6B" w:rsidP="00544A6B">
      <w:pPr>
        <w:jc w:val="both"/>
        <w:rPr>
          <w:sz w:val="28"/>
          <w:szCs w:val="28"/>
        </w:rPr>
      </w:pPr>
    </w:p>
    <w:p w14:paraId="23680523" w14:textId="77777777" w:rsidR="00544A6B" w:rsidRDefault="00544A6B" w:rsidP="00544A6B">
      <w:pPr>
        <w:jc w:val="both"/>
        <w:rPr>
          <w:sz w:val="28"/>
          <w:szCs w:val="28"/>
        </w:rPr>
      </w:pPr>
    </w:p>
    <w:p w14:paraId="6899D6E5" w14:textId="77777777" w:rsidR="00544A6B" w:rsidRDefault="00544A6B" w:rsidP="00544A6B">
      <w:pPr>
        <w:jc w:val="both"/>
        <w:rPr>
          <w:sz w:val="28"/>
          <w:szCs w:val="28"/>
        </w:rPr>
      </w:pPr>
    </w:p>
    <w:p w14:paraId="70D5FE75" w14:textId="77777777" w:rsidR="00544A6B" w:rsidRDefault="00544A6B" w:rsidP="00544A6B">
      <w:pPr>
        <w:jc w:val="both"/>
        <w:rPr>
          <w:sz w:val="28"/>
          <w:szCs w:val="28"/>
        </w:rPr>
      </w:pPr>
    </w:p>
    <w:p w14:paraId="5C8FC497" w14:textId="77777777" w:rsidR="00544A6B" w:rsidRDefault="00544A6B" w:rsidP="00544A6B">
      <w:pPr>
        <w:jc w:val="both"/>
        <w:rPr>
          <w:sz w:val="28"/>
          <w:szCs w:val="28"/>
        </w:rPr>
      </w:pPr>
    </w:p>
    <w:p w14:paraId="1275B8E3" w14:textId="77777777" w:rsidR="00544A6B" w:rsidRDefault="00544A6B" w:rsidP="00544A6B">
      <w:pPr>
        <w:jc w:val="both"/>
        <w:rPr>
          <w:sz w:val="28"/>
          <w:szCs w:val="28"/>
        </w:rPr>
      </w:pPr>
    </w:p>
    <w:p w14:paraId="4942A2BF" w14:textId="77777777" w:rsidR="00544A6B" w:rsidRDefault="00544A6B" w:rsidP="00544A6B">
      <w:pPr>
        <w:jc w:val="both"/>
        <w:rPr>
          <w:sz w:val="28"/>
          <w:szCs w:val="28"/>
        </w:rPr>
      </w:pPr>
    </w:p>
    <w:p w14:paraId="1C6A61C4" w14:textId="77777777" w:rsidR="00544A6B" w:rsidRDefault="00544A6B" w:rsidP="00544A6B">
      <w:pPr>
        <w:jc w:val="both"/>
        <w:rPr>
          <w:sz w:val="28"/>
          <w:szCs w:val="28"/>
        </w:rPr>
      </w:pPr>
    </w:p>
    <w:p w14:paraId="383550A7" w14:textId="77777777" w:rsidR="00544A6B" w:rsidRDefault="00544A6B" w:rsidP="00544A6B">
      <w:pPr>
        <w:jc w:val="both"/>
        <w:rPr>
          <w:sz w:val="28"/>
          <w:szCs w:val="28"/>
        </w:rPr>
      </w:pPr>
    </w:p>
    <w:p w14:paraId="7063F633" w14:textId="77777777" w:rsidR="00544A6B" w:rsidRDefault="00544A6B" w:rsidP="00544A6B">
      <w:pPr>
        <w:jc w:val="both"/>
        <w:rPr>
          <w:sz w:val="28"/>
          <w:szCs w:val="28"/>
        </w:rPr>
      </w:pPr>
    </w:p>
    <w:p w14:paraId="45E8F312" w14:textId="77777777" w:rsidR="00544A6B" w:rsidRDefault="00544A6B" w:rsidP="00544A6B">
      <w:pPr>
        <w:jc w:val="both"/>
        <w:rPr>
          <w:sz w:val="28"/>
          <w:szCs w:val="28"/>
        </w:rPr>
      </w:pPr>
    </w:p>
    <w:p w14:paraId="14C1CCCA" w14:textId="77777777" w:rsidR="00544A6B" w:rsidRDefault="00544A6B" w:rsidP="00544A6B">
      <w:pPr>
        <w:jc w:val="both"/>
        <w:rPr>
          <w:sz w:val="28"/>
          <w:szCs w:val="28"/>
        </w:rPr>
      </w:pPr>
    </w:p>
    <w:p w14:paraId="69DA0D4A" w14:textId="77777777" w:rsidR="00544A6B" w:rsidRDefault="00544A6B" w:rsidP="00544A6B">
      <w:pPr>
        <w:jc w:val="both"/>
        <w:rPr>
          <w:sz w:val="28"/>
          <w:szCs w:val="28"/>
        </w:rPr>
      </w:pPr>
    </w:p>
    <w:p w14:paraId="6D3CBAA7" w14:textId="77777777" w:rsidR="00544A6B" w:rsidRDefault="00544A6B" w:rsidP="00544A6B">
      <w:pPr>
        <w:jc w:val="both"/>
        <w:rPr>
          <w:sz w:val="28"/>
          <w:szCs w:val="28"/>
        </w:rPr>
      </w:pPr>
    </w:p>
    <w:p w14:paraId="4DD192A7" w14:textId="77777777" w:rsidR="00B36FBC" w:rsidRDefault="00B36FBC" w:rsidP="00544A6B">
      <w:pPr>
        <w:jc w:val="both"/>
        <w:rPr>
          <w:sz w:val="28"/>
          <w:szCs w:val="28"/>
        </w:rPr>
      </w:pPr>
    </w:p>
    <w:p w14:paraId="7BF3DF6A" w14:textId="77777777" w:rsidR="00B36FBC" w:rsidRDefault="00B36FBC" w:rsidP="00544A6B">
      <w:pPr>
        <w:jc w:val="both"/>
        <w:rPr>
          <w:sz w:val="28"/>
          <w:szCs w:val="28"/>
        </w:rPr>
      </w:pPr>
    </w:p>
    <w:p w14:paraId="55CEE20A" w14:textId="77777777" w:rsidR="00B36FBC" w:rsidRDefault="00B36FBC" w:rsidP="00544A6B">
      <w:pPr>
        <w:jc w:val="both"/>
        <w:rPr>
          <w:sz w:val="28"/>
          <w:szCs w:val="28"/>
        </w:rPr>
      </w:pPr>
    </w:p>
    <w:p w14:paraId="7CC26F46" w14:textId="77777777" w:rsidR="00B36FBC" w:rsidRDefault="00B36FBC" w:rsidP="00544A6B">
      <w:pPr>
        <w:jc w:val="both"/>
        <w:rPr>
          <w:sz w:val="28"/>
          <w:szCs w:val="28"/>
        </w:rPr>
      </w:pPr>
    </w:p>
    <w:p w14:paraId="4A33C1DF" w14:textId="77777777" w:rsidR="00B36FBC" w:rsidRDefault="00B36FBC" w:rsidP="00544A6B">
      <w:pPr>
        <w:jc w:val="both"/>
        <w:rPr>
          <w:sz w:val="28"/>
          <w:szCs w:val="28"/>
        </w:rPr>
      </w:pPr>
    </w:p>
    <w:p w14:paraId="3EA16227" w14:textId="77777777" w:rsidR="00B36FBC" w:rsidRDefault="00B36FBC" w:rsidP="00544A6B">
      <w:pPr>
        <w:jc w:val="both"/>
        <w:rPr>
          <w:sz w:val="28"/>
          <w:szCs w:val="28"/>
        </w:rPr>
      </w:pPr>
    </w:p>
    <w:p w14:paraId="503F3959" w14:textId="77777777" w:rsidR="00B36FBC" w:rsidRDefault="00B36FBC" w:rsidP="00544A6B">
      <w:pPr>
        <w:jc w:val="both"/>
        <w:rPr>
          <w:sz w:val="28"/>
          <w:szCs w:val="28"/>
        </w:rPr>
      </w:pPr>
    </w:p>
    <w:p w14:paraId="2487FA9A" w14:textId="77777777" w:rsidR="00544A6B" w:rsidRDefault="00544A6B" w:rsidP="00544A6B">
      <w:pPr>
        <w:jc w:val="both"/>
        <w:rPr>
          <w:sz w:val="28"/>
          <w:szCs w:val="28"/>
        </w:rPr>
      </w:pPr>
    </w:p>
    <w:p w14:paraId="0FA5B5AC" w14:textId="77777777" w:rsidR="00544A6B" w:rsidRDefault="00544A6B" w:rsidP="00544A6B">
      <w:pPr>
        <w:jc w:val="both"/>
        <w:rPr>
          <w:sz w:val="28"/>
          <w:szCs w:val="28"/>
        </w:rPr>
      </w:pPr>
    </w:p>
    <w:p w14:paraId="63374526" w14:textId="77777777" w:rsidR="00544A6B" w:rsidRDefault="00544A6B" w:rsidP="00544A6B">
      <w:pPr>
        <w:jc w:val="both"/>
        <w:rPr>
          <w:sz w:val="28"/>
          <w:szCs w:val="28"/>
        </w:rPr>
      </w:pPr>
      <w:r w:rsidRPr="00311AC9">
        <w:rPr>
          <w:sz w:val="28"/>
          <w:szCs w:val="28"/>
        </w:rPr>
        <w:lastRenderedPageBreak/>
        <w:t>9. Карту функциональных зон Зерноградского городского поселения Зерноградского района Ростовской области г. Зерноград М 1:5000 изложить в следующей редакции:</w:t>
      </w:r>
    </w:p>
    <w:p w14:paraId="5A64AF73" w14:textId="7A7E34CA" w:rsidR="00544A6B" w:rsidRDefault="00B77C96" w:rsidP="00356136">
      <w:pPr>
        <w:jc w:val="center"/>
        <w:rPr>
          <w:sz w:val="28"/>
          <w:szCs w:val="28"/>
        </w:rPr>
      </w:pPr>
      <w:r>
        <w:pict w14:anchorId="11EFB398">
          <v:shape id="_x0000_i1035" type="#_x0000_t75" style="width:478.5pt;height:381pt">
            <v:imagedata r:id="rId19" o:title=""/>
          </v:shape>
        </w:pict>
      </w:r>
    </w:p>
    <w:p w14:paraId="63ABB727" w14:textId="77777777" w:rsidR="00544A6B" w:rsidRDefault="00544A6B" w:rsidP="00544A6B">
      <w:pPr>
        <w:jc w:val="both"/>
        <w:rPr>
          <w:sz w:val="28"/>
          <w:szCs w:val="28"/>
        </w:rPr>
      </w:pPr>
    </w:p>
    <w:p w14:paraId="4D9E2DFB" w14:textId="77777777" w:rsidR="00544A6B" w:rsidRDefault="00544A6B" w:rsidP="00544A6B">
      <w:pPr>
        <w:jc w:val="both"/>
        <w:rPr>
          <w:sz w:val="28"/>
          <w:szCs w:val="28"/>
        </w:rPr>
      </w:pPr>
    </w:p>
    <w:p w14:paraId="4856D5B8" w14:textId="77777777" w:rsidR="00544A6B" w:rsidRDefault="00544A6B" w:rsidP="00544A6B">
      <w:pPr>
        <w:jc w:val="both"/>
        <w:rPr>
          <w:sz w:val="28"/>
          <w:szCs w:val="28"/>
        </w:rPr>
      </w:pPr>
    </w:p>
    <w:p w14:paraId="4651BE06" w14:textId="77777777" w:rsidR="00544A6B" w:rsidRDefault="00544A6B" w:rsidP="00544A6B">
      <w:pPr>
        <w:jc w:val="both"/>
        <w:rPr>
          <w:sz w:val="28"/>
          <w:szCs w:val="28"/>
        </w:rPr>
      </w:pPr>
    </w:p>
    <w:p w14:paraId="48F3BF46" w14:textId="77777777" w:rsidR="00544A6B" w:rsidRDefault="00544A6B" w:rsidP="00544A6B">
      <w:pPr>
        <w:jc w:val="both"/>
        <w:rPr>
          <w:sz w:val="28"/>
          <w:szCs w:val="28"/>
        </w:rPr>
      </w:pPr>
    </w:p>
    <w:p w14:paraId="49FDCB21" w14:textId="77777777" w:rsidR="00544A6B" w:rsidRDefault="00544A6B" w:rsidP="00544A6B">
      <w:pPr>
        <w:jc w:val="both"/>
        <w:rPr>
          <w:sz w:val="28"/>
          <w:szCs w:val="28"/>
        </w:rPr>
      </w:pPr>
    </w:p>
    <w:p w14:paraId="28667DA4" w14:textId="77777777" w:rsidR="00544A6B" w:rsidRDefault="00544A6B" w:rsidP="00544A6B">
      <w:pPr>
        <w:jc w:val="both"/>
        <w:rPr>
          <w:sz w:val="28"/>
          <w:szCs w:val="28"/>
        </w:rPr>
      </w:pPr>
    </w:p>
    <w:p w14:paraId="7EEECF72" w14:textId="77777777" w:rsidR="00544A6B" w:rsidRDefault="00544A6B" w:rsidP="00544A6B">
      <w:pPr>
        <w:jc w:val="both"/>
        <w:rPr>
          <w:sz w:val="28"/>
          <w:szCs w:val="28"/>
        </w:rPr>
      </w:pPr>
    </w:p>
    <w:p w14:paraId="2A994492" w14:textId="77777777" w:rsidR="00B36FBC" w:rsidRDefault="00B36FBC" w:rsidP="00544A6B">
      <w:pPr>
        <w:jc w:val="both"/>
        <w:rPr>
          <w:sz w:val="28"/>
          <w:szCs w:val="28"/>
        </w:rPr>
      </w:pPr>
    </w:p>
    <w:p w14:paraId="54E86E21" w14:textId="77777777" w:rsidR="00B36FBC" w:rsidRDefault="00B36FBC" w:rsidP="00544A6B">
      <w:pPr>
        <w:jc w:val="both"/>
        <w:rPr>
          <w:sz w:val="28"/>
          <w:szCs w:val="28"/>
        </w:rPr>
      </w:pPr>
    </w:p>
    <w:p w14:paraId="73D5C0B3" w14:textId="77777777" w:rsidR="00B36FBC" w:rsidRDefault="00B36FBC" w:rsidP="00544A6B">
      <w:pPr>
        <w:jc w:val="both"/>
        <w:rPr>
          <w:sz w:val="28"/>
          <w:szCs w:val="28"/>
        </w:rPr>
      </w:pPr>
    </w:p>
    <w:p w14:paraId="6A4E95A0" w14:textId="77777777" w:rsidR="00544A6B" w:rsidRDefault="00544A6B" w:rsidP="00544A6B">
      <w:pPr>
        <w:jc w:val="both"/>
        <w:rPr>
          <w:sz w:val="28"/>
          <w:szCs w:val="28"/>
        </w:rPr>
      </w:pPr>
    </w:p>
    <w:p w14:paraId="63CF0C0A" w14:textId="38F77876" w:rsidR="00544A6B" w:rsidRDefault="00544A6B" w:rsidP="00544A6B">
      <w:pPr>
        <w:jc w:val="both"/>
        <w:rPr>
          <w:sz w:val="28"/>
          <w:szCs w:val="28"/>
        </w:rPr>
      </w:pPr>
    </w:p>
    <w:p w14:paraId="08D522E2" w14:textId="77777777" w:rsidR="00D479B2" w:rsidRDefault="00D479B2" w:rsidP="00544A6B">
      <w:pPr>
        <w:jc w:val="both"/>
        <w:rPr>
          <w:sz w:val="28"/>
          <w:szCs w:val="28"/>
        </w:rPr>
      </w:pPr>
      <w:bookmarkStart w:id="0" w:name="_GoBack"/>
      <w:bookmarkEnd w:id="0"/>
    </w:p>
    <w:p w14:paraId="190DD193" w14:textId="77777777" w:rsidR="00544A6B" w:rsidRDefault="00544A6B" w:rsidP="00544A6B">
      <w:pPr>
        <w:jc w:val="both"/>
        <w:rPr>
          <w:sz w:val="28"/>
          <w:szCs w:val="28"/>
        </w:rPr>
      </w:pPr>
    </w:p>
    <w:p w14:paraId="422DA422" w14:textId="77777777" w:rsidR="00544A6B" w:rsidRDefault="00544A6B" w:rsidP="00544A6B">
      <w:pPr>
        <w:jc w:val="both"/>
        <w:rPr>
          <w:sz w:val="28"/>
          <w:szCs w:val="28"/>
        </w:rPr>
      </w:pPr>
    </w:p>
    <w:p w14:paraId="6BFE7AE0" w14:textId="77777777" w:rsidR="00544A6B" w:rsidRDefault="00544A6B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10.</w:t>
      </w:r>
      <w:r w:rsidRPr="00311AC9">
        <w:rPr>
          <w:sz w:val="28"/>
          <w:szCs w:val="28"/>
        </w:rPr>
        <w:t xml:space="preserve"> Карту функциональных зон Зерноградского городского поселения Зерноградского района Ростовской области </w:t>
      </w:r>
      <w:r>
        <w:rPr>
          <w:sz w:val="28"/>
          <w:szCs w:val="28"/>
        </w:rPr>
        <w:t>п. Дубки</w:t>
      </w:r>
      <w:r w:rsidRPr="00311AC9">
        <w:rPr>
          <w:sz w:val="28"/>
          <w:szCs w:val="28"/>
        </w:rPr>
        <w:t xml:space="preserve"> М 1:5000 изложить в следующей редакции:</w:t>
      </w:r>
    </w:p>
    <w:p w14:paraId="1CBCCB01" w14:textId="77777777" w:rsidR="00544A6B" w:rsidRDefault="00B77C96" w:rsidP="00544A6B">
      <w:pPr>
        <w:jc w:val="both"/>
        <w:rPr>
          <w:sz w:val="28"/>
          <w:szCs w:val="28"/>
        </w:rPr>
      </w:pPr>
      <w:r>
        <w:rPr>
          <w:noProof/>
        </w:rPr>
        <w:pict w14:anchorId="1679C995">
          <v:shape id="Рисунок 12" o:spid="_x0000_i1036" type="#_x0000_t75" style="width:503.25pt;height:280.5pt;visibility:visible">
            <v:imagedata r:id="rId20" o:title=""/>
          </v:shape>
        </w:pict>
      </w:r>
    </w:p>
    <w:p w14:paraId="11C4A0EF" w14:textId="77777777" w:rsidR="00544A6B" w:rsidRDefault="00544A6B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11.</w:t>
      </w:r>
      <w:r w:rsidRPr="00311AC9">
        <w:rPr>
          <w:sz w:val="28"/>
          <w:szCs w:val="28"/>
        </w:rPr>
        <w:t xml:space="preserve"> Карту функциональных зон Зерноградского городского поселения Зерноградского района Ростовской области </w:t>
      </w:r>
      <w:r>
        <w:rPr>
          <w:sz w:val="28"/>
          <w:szCs w:val="28"/>
        </w:rPr>
        <w:t>х. Каменный</w:t>
      </w:r>
      <w:r w:rsidRPr="00311AC9">
        <w:rPr>
          <w:sz w:val="28"/>
          <w:szCs w:val="28"/>
        </w:rPr>
        <w:t xml:space="preserve"> М 1:5000 изложить в следующей редакции:</w:t>
      </w:r>
    </w:p>
    <w:p w14:paraId="3F5EB3CF" w14:textId="77777777" w:rsidR="00544A6B" w:rsidRDefault="00B77C96" w:rsidP="00544A6B">
      <w:pPr>
        <w:jc w:val="both"/>
        <w:rPr>
          <w:sz w:val="28"/>
          <w:szCs w:val="28"/>
        </w:rPr>
      </w:pPr>
      <w:r>
        <w:rPr>
          <w:noProof/>
        </w:rPr>
        <w:pict w14:anchorId="59371718">
          <v:shape id="Рисунок 13" o:spid="_x0000_i1037" type="#_x0000_t75" style="width:503.25pt;height:241.5pt;visibility:visible">
            <v:imagedata r:id="rId21" o:title=""/>
          </v:shape>
        </w:pict>
      </w:r>
    </w:p>
    <w:p w14:paraId="2F24F4E0" w14:textId="77777777" w:rsidR="00544A6B" w:rsidRDefault="00544A6B" w:rsidP="00544A6B">
      <w:pPr>
        <w:jc w:val="both"/>
        <w:rPr>
          <w:sz w:val="28"/>
          <w:szCs w:val="28"/>
        </w:rPr>
      </w:pPr>
    </w:p>
    <w:p w14:paraId="37D305B3" w14:textId="77777777" w:rsidR="00544A6B" w:rsidRDefault="00544A6B" w:rsidP="00544A6B">
      <w:pPr>
        <w:jc w:val="both"/>
        <w:rPr>
          <w:sz w:val="28"/>
          <w:szCs w:val="28"/>
        </w:rPr>
      </w:pPr>
    </w:p>
    <w:p w14:paraId="358E7314" w14:textId="77777777" w:rsidR="00544A6B" w:rsidRDefault="00544A6B" w:rsidP="00544A6B">
      <w:pPr>
        <w:jc w:val="both"/>
        <w:rPr>
          <w:sz w:val="28"/>
          <w:szCs w:val="28"/>
        </w:rPr>
      </w:pPr>
    </w:p>
    <w:p w14:paraId="34E191F2" w14:textId="77777777" w:rsidR="00544A6B" w:rsidRDefault="00544A6B" w:rsidP="00544A6B">
      <w:pPr>
        <w:jc w:val="both"/>
        <w:rPr>
          <w:sz w:val="28"/>
          <w:szCs w:val="28"/>
        </w:rPr>
      </w:pPr>
    </w:p>
    <w:p w14:paraId="4CA8B5EC" w14:textId="77777777" w:rsidR="00544A6B" w:rsidRPr="00311AC9" w:rsidRDefault="00544A6B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12.</w:t>
      </w:r>
      <w:r w:rsidRPr="00311AC9">
        <w:rPr>
          <w:sz w:val="28"/>
          <w:szCs w:val="28"/>
        </w:rPr>
        <w:t xml:space="preserve"> Карту функциональных зон Зерноградского городского поселения Зерноградского района Ростовской области </w:t>
      </w:r>
      <w:r>
        <w:rPr>
          <w:sz w:val="28"/>
          <w:szCs w:val="28"/>
        </w:rPr>
        <w:t>п. Кленовый</w:t>
      </w:r>
      <w:r w:rsidRPr="00311AC9">
        <w:rPr>
          <w:sz w:val="28"/>
          <w:szCs w:val="28"/>
        </w:rPr>
        <w:t xml:space="preserve"> М 1:5000 изложить в следующей редакции:</w:t>
      </w:r>
    </w:p>
    <w:p w14:paraId="7F5803BC" w14:textId="77777777" w:rsidR="00544A6B" w:rsidRDefault="00B77C96" w:rsidP="00544A6B">
      <w:pPr>
        <w:widowControl w:val="0"/>
        <w:tabs>
          <w:tab w:val="left" w:pos="360"/>
        </w:tabs>
        <w:spacing w:before="240"/>
        <w:rPr>
          <w:sz w:val="28"/>
          <w:szCs w:val="28"/>
        </w:rPr>
      </w:pPr>
      <w:r>
        <w:rPr>
          <w:noProof/>
        </w:rPr>
        <w:pict w14:anchorId="317DD5E0">
          <v:shape id="Рисунок 14" o:spid="_x0000_i1038" type="#_x0000_t75" style="width:503.25pt;height:192pt;visibility:visible">
            <v:imagedata r:id="rId22" o:title=""/>
          </v:shape>
        </w:pict>
      </w:r>
    </w:p>
    <w:p w14:paraId="6E943DCD" w14:textId="77777777" w:rsidR="00544A6B" w:rsidRDefault="00544A6B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13. </w:t>
      </w:r>
      <w:r w:rsidRPr="00311AC9">
        <w:rPr>
          <w:sz w:val="28"/>
          <w:szCs w:val="28"/>
        </w:rPr>
        <w:t xml:space="preserve"> Карту функциональных зон Зерноградского городского поселения Зерноградского района Ростовской области </w:t>
      </w:r>
      <w:r>
        <w:rPr>
          <w:sz w:val="28"/>
          <w:szCs w:val="28"/>
        </w:rPr>
        <w:t>п. Комсомольский</w:t>
      </w:r>
      <w:r w:rsidRPr="00311AC9">
        <w:rPr>
          <w:sz w:val="28"/>
          <w:szCs w:val="28"/>
        </w:rPr>
        <w:t xml:space="preserve"> М 1:5000 изложить в следующей редакции:</w:t>
      </w:r>
    </w:p>
    <w:p w14:paraId="4813E113" w14:textId="77777777" w:rsidR="00544A6B" w:rsidRDefault="00B77C96" w:rsidP="00544A6B">
      <w:pPr>
        <w:jc w:val="both"/>
        <w:rPr>
          <w:sz w:val="28"/>
          <w:szCs w:val="28"/>
        </w:rPr>
      </w:pPr>
      <w:r>
        <w:pict w14:anchorId="4382CA44">
          <v:shape id="_x0000_i1039" type="#_x0000_t75" style="width:501pt;height:240.75pt">
            <v:imagedata r:id="rId23" o:title=""/>
          </v:shape>
        </w:pict>
      </w:r>
    </w:p>
    <w:p w14:paraId="3DAE7CA1" w14:textId="77777777" w:rsidR="00544A6B" w:rsidRDefault="00544A6B" w:rsidP="00544A6B">
      <w:pPr>
        <w:jc w:val="both"/>
        <w:rPr>
          <w:sz w:val="28"/>
          <w:szCs w:val="28"/>
        </w:rPr>
      </w:pPr>
    </w:p>
    <w:p w14:paraId="69F00773" w14:textId="77777777" w:rsidR="00544A6B" w:rsidRDefault="00544A6B" w:rsidP="00544A6B">
      <w:pPr>
        <w:jc w:val="both"/>
        <w:rPr>
          <w:sz w:val="28"/>
          <w:szCs w:val="28"/>
        </w:rPr>
      </w:pPr>
    </w:p>
    <w:p w14:paraId="385AB440" w14:textId="77777777" w:rsidR="00544A6B" w:rsidRDefault="00544A6B" w:rsidP="00544A6B">
      <w:pPr>
        <w:jc w:val="both"/>
        <w:rPr>
          <w:sz w:val="28"/>
          <w:szCs w:val="28"/>
        </w:rPr>
      </w:pPr>
    </w:p>
    <w:p w14:paraId="0AC1BD31" w14:textId="77777777" w:rsidR="00544A6B" w:rsidRDefault="00544A6B" w:rsidP="00544A6B">
      <w:pPr>
        <w:jc w:val="both"/>
        <w:rPr>
          <w:sz w:val="28"/>
          <w:szCs w:val="28"/>
        </w:rPr>
      </w:pPr>
    </w:p>
    <w:p w14:paraId="4583AE48" w14:textId="77777777" w:rsidR="00544A6B" w:rsidRDefault="00544A6B" w:rsidP="00544A6B">
      <w:pPr>
        <w:jc w:val="both"/>
        <w:rPr>
          <w:sz w:val="28"/>
          <w:szCs w:val="28"/>
        </w:rPr>
      </w:pPr>
    </w:p>
    <w:p w14:paraId="67C1E3CF" w14:textId="77777777" w:rsidR="00544A6B" w:rsidRDefault="00544A6B" w:rsidP="00544A6B">
      <w:pPr>
        <w:jc w:val="both"/>
        <w:rPr>
          <w:sz w:val="28"/>
          <w:szCs w:val="28"/>
        </w:rPr>
      </w:pPr>
    </w:p>
    <w:p w14:paraId="144D6C5F" w14:textId="77777777" w:rsidR="00544A6B" w:rsidRDefault="00544A6B" w:rsidP="00544A6B">
      <w:pPr>
        <w:jc w:val="both"/>
        <w:rPr>
          <w:sz w:val="28"/>
          <w:szCs w:val="28"/>
        </w:rPr>
      </w:pPr>
    </w:p>
    <w:p w14:paraId="794328C3" w14:textId="77777777" w:rsidR="00015B38" w:rsidRDefault="00015B38" w:rsidP="00544A6B">
      <w:pPr>
        <w:jc w:val="both"/>
        <w:rPr>
          <w:sz w:val="28"/>
          <w:szCs w:val="28"/>
        </w:rPr>
      </w:pPr>
    </w:p>
    <w:p w14:paraId="207FC025" w14:textId="77777777" w:rsidR="00015B38" w:rsidRDefault="00015B38" w:rsidP="00544A6B">
      <w:pPr>
        <w:jc w:val="both"/>
        <w:rPr>
          <w:sz w:val="28"/>
          <w:szCs w:val="28"/>
        </w:rPr>
      </w:pPr>
    </w:p>
    <w:p w14:paraId="5FFB164B" w14:textId="77777777" w:rsidR="00015B38" w:rsidRDefault="00015B38" w:rsidP="00544A6B">
      <w:pPr>
        <w:jc w:val="both"/>
        <w:rPr>
          <w:sz w:val="28"/>
          <w:szCs w:val="28"/>
        </w:rPr>
      </w:pPr>
    </w:p>
    <w:p w14:paraId="3E9326B2" w14:textId="77777777" w:rsidR="00015B38" w:rsidRDefault="00015B38" w:rsidP="00544A6B">
      <w:pPr>
        <w:jc w:val="both"/>
        <w:rPr>
          <w:sz w:val="28"/>
          <w:szCs w:val="28"/>
        </w:rPr>
      </w:pPr>
    </w:p>
    <w:p w14:paraId="2E404046" w14:textId="77777777" w:rsidR="00015B38" w:rsidRDefault="00015B38" w:rsidP="00544A6B">
      <w:pPr>
        <w:jc w:val="both"/>
        <w:rPr>
          <w:sz w:val="28"/>
          <w:szCs w:val="28"/>
        </w:rPr>
      </w:pPr>
    </w:p>
    <w:p w14:paraId="71EE8D73" w14:textId="77777777" w:rsidR="00015B38" w:rsidRDefault="00015B38" w:rsidP="00544A6B">
      <w:pPr>
        <w:jc w:val="both"/>
        <w:rPr>
          <w:sz w:val="28"/>
          <w:szCs w:val="28"/>
        </w:rPr>
      </w:pPr>
    </w:p>
    <w:p w14:paraId="67B574AE" w14:textId="77777777" w:rsidR="00015B38" w:rsidRDefault="00015B38" w:rsidP="00544A6B">
      <w:pPr>
        <w:jc w:val="both"/>
        <w:rPr>
          <w:sz w:val="28"/>
          <w:szCs w:val="28"/>
        </w:rPr>
      </w:pPr>
    </w:p>
    <w:p w14:paraId="374A1373" w14:textId="77777777" w:rsidR="00544A6B" w:rsidRDefault="00544A6B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14. </w:t>
      </w:r>
      <w:r w:rsidRPr="00311AC9">
        <w:rPr>
          <w:sz w:val="28"/>
          <w:szCs w:val="28"/>
        </w:rPr>
        <w:t xml:space="preserve"> Карту функциональных зон Зерноградского городского поселения Зерноградского района Ростовской области </w:t>
      </w:r>
      <w:r>
        <w:rPr>
          <w:sz w:val="28"/>
          <w:szCs w:val="28"/>
        </w:rPr>
        <w:t>п. Прудовой</w:t>
      </w:r>
      <w:r w:rsidRPr="00311AC9">
        <w:rPr>
          <w:sz w:val="28"/>
          <w:szCs w:val="28"/>
        </w:rPr>
        <w:t xml:space="preserve"> М 1:5000 изложить в следующей редакции:</w:t>
      </w:r>
    </w:p>
    <w:p w14:paraId="2FD8ED42" w14:textId="77777777" w:rsidR="00544A6B" w:rsidRDefault="00B77C96" w:rsidP="00544A6B">
      <w:pPr>
        <w:jc w:val="both"/>
        <w:rPr>
          <w:sz w:val="28"/>
          <w:szCs w:val="28"/>
        </w:rPr>
      </w:pPr>
      <w:r>
        <w:rPr>
          <w:noProof/>
        </w:rPr>
        <w:pict w14:anchorId="0B966F05">
          <v:shape id="Рисунок 16" o:spid="_x0000_i1040" type="#_x0000_t75" style="width:503.25pt;height:241.5pt;visibility:visible">
            <v:imagedata r:id="rId24" o:title=""/>
          </v:shape>
        </w:pict>
      </w:r>
    </w:p>
    <w:p w14:paraId="3012C595" w14:textId="77777777" w:rsidR="00544A6B" w:rsidRDefault="00544A6B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15. </w:t>
      </w:r>
      <w:r w:rsidRPr="00311AC9">
        <w:rPr>
          <w:sz w:val="28"/>
          <w:szCs w:val="28"/>
        </w:rPr>
        <w:t xml:space="preserve"> Карту функциональных зон Зерноградского городского поселения Зерноградского района Ростовской области </w:t>
      </w:r>
      <w:r>
        <w:rPr>
          <w:sz w:val="28"/>
          <w:szCs w:val="28"/>
        </w:rPr>
        <w:t>п. Шоссейный</w:t>
      </w:r>
      <w:r w:rsidRPr="00311AC9">
        <w:rPr>
          <w:sz w:val="28"/>
          <w:szCs w:val="28"/>
        </w:rPr>
        <w:t xml:space="preserve"> М 1:5000 изложить в следующей редакции:</w:t>
      </w:r>
    </w:p>
    <w:p w14:paraId="5B32BF57" w14:textId="77777777" w:rsidR="00544A6B" w:rsidRPr="00311AC9" w:rsidRDefault="00B77C96" w:rsidP="00544A6B">
      <w:pPr>
        <w:jc w:val="both"/>
        <w:rPr>
          <w:sz w:val="28"/>
          <w:szCs w:val="28"/>
        </w:rPr>
      </w:pPr>
      <w:r>
        <w:rPr>
          <w:noProof/>
        </w:rPr>
        <w:pict w14:anchorId="252DBDE7">
          <v:shape id="Рисунок 17" o:spid="_x0000_i1041" type="#_x0000_t75" style="width:503.25pt;height:241.5pt;visibility:visible">
            <v:imagedata r:id="rId25" o:title=""/>
          </v:shape>
        </w:pict>
      </w:r>
    </w:p>
    <w:p w14:paraId="44E3611E" w14:textId="77777777" w:rsidR="00544A6B" w:rsidRDefault="00544A6B" w:rsidP="00544A6B">
      <w:pPr>
        <w:widowControl w:val="0"/>
        <w:tabs>
          <w:tab w:val="left" w:pos="360"/>
        </w:tabs>
        <w:spacing w:before="240"/>
        <w:ind w:firstLine="725"/>
        <w:rPr>
          <w:sz w:val="28"/>
          <w:szCs w:val="28"/>
        </w:rPr>
      </w:pPr>
    </w:p>
    <w:p w14:paraId="6211A70B" w14:textId="77777777" w:rsidR="00544A6B" w:rsidRDefault="00544A6B" w:rsidP="00544A6B">
      <w:pPr>
        <w:jc w:val="both"/>
        <w:rPr>
          <w:sz w:val="28"/>
          <w:szCs w:val="28"/>
        </w:rPr>
      </w:pPr>
    </w:p>
    <w:p w14:paraId="5A424775" w14:textId="77777777" w:rsidR="00544A6B" w:rsidRDefault="00544A6B" w:rsidP="00544A6B">
      <w:pPr>
        <w:jc w:val="both"/>
        <w:rPr>
          <w:sz w:val="28"/>
          <w:szCs w:val="28"/>
        </w:rPr>
      </w:pPr>
    </w:p>
    <w:p w14:paraId="3BBC3403" w14:textId="77777777" w:rsidR="00544A6B" w:rsidRDefault="00544A6B" w:rsidP="00544A6B">
      <w:pPr>
        <w:jc w:val="both"/>
        <w:rPr>
          <w:sz w:val="28"/>
          <w:szCs w:val="28"/>
        </w:rPr>
      </w:pPr>
    </w:p>
    <w:p w14:paraId="3E242F22" w14:textId="77777777" w:rsidR="00544A6B" w:rsidRDefault="00544A6B" w:rsidP="00544A6B">
      <w:pPr>
        <w:jc w:val="both"/>
        <w:rPr>
          <w:sz w:val="28"/>
          <w:szCs w:val="28"/>
        </w:rPr>
      </w:pPr>
    </w:p>
    <w:p w14:paraId="0D30EF3D" w14:textId="77777777" w:rsidR="00544A6B" w:rsidRDefault="00544A6B" w:rsidP="00544A6B">
      <w:pPr>
        <w:jc w:val="both"/>
        <w:rPr>
          <w:sz w:val="28"/>
          <w:szCs w:val="28"/>
        </w:rPr>
      </w:pPr>
    </w:p>
    <w:p w14:paraId="2956C05E" w14:textId="77777777" w:rsidR="00544A6B" w:rsidRDefault="00544A6B" w:rsidP="00544A6B">
      <w:pPr>
        <w:jc w:val="both"/>
        <w:rPr>
          <w:sz w:val="28"/>
          <w:szCs w:val="28"/>
        </w:rPr>
      </w:pPr>
    </w:p>
    <w:p w14:paraId="001E9B63" w14:textId="77777777" w:rsidR="00544A6B" w:rsidRDefault="00544A6B" w:rsidP="00544A6B">
      <w:pPr>
        <w:jc w:val="both"/>
        <w:rPr>
          <w:sz w:val="28"/>
          <w:szCs w:val="28"/>
        </w:rPr>
      </w:pPr>
    </w:p>
    <w:p w14:paraId="313BD226" w14:textId="77777777" w:rsidR="00544A6B" w:rsidRDefault="00544A6B" w:rsidP="00544A6B">
      <w:pPr>
        <w:jc w:val="both"/>
        <w:rPr>
          <w:sz w:val="28"/>
          <w:szCs w:val="28"/>
        </w:rPr>
      </w:pPr>
    </w:p>
    <w:p w14:paraId="5EF9C396" w14:textId="77777777" w:rsidR="00544A6B" w:rsidRDefault="00544A6B" w:rsidP="00544A6B">
      <w:pPr>
        <w:jc w:val="both"/>
        <w:rPr>
          <w:sz w:val="28"/>
          <w:szCs w:val="28"/>
        </w:rPr>
      </w:pPr>
    </w:p>
    <w:p w14:paraId="2ED13A2B" w14:textId="77777777" w:rsidR="00544A6B" w:rsidRPr="00EE2435" w:rsidRDefault="00544A6B" w:rsidP="00544A6B">
      <w:pPr>
        <w:jc w:val="both"/>
        <w:rPr>
          <w:sz w:val="28"/>
          <w:szCs w:val="28"/>
        </w:rPr>
      </w:pPr>
      <w:r w:rsidRPr="00EE2435">
        <w:rPr>
          <w:sz w:val="28"/>
          <w:szCs w:val="28"/>
        </w:rPr>
        <w:t>1</w:t>
      </w:r>
      <w:r>
        <w:rPr>
          <w:sz w:val="28"/>
          <w:szCs w:val="28"/>
        </w:rPr>
        <w:t>6</w:t>
      </w:r>
      <w:r w:rsidRPr="00EE2435">
        <w:rPr>
          <w:sz w:val="28"/>
          <w:szCs w:val="28"/>
        </w:rPr>
        <w:t>. Положение о территориальном планирование изложить в следующей редакции:</w:t>
      </w:r>
    </w:p>
    <w:p w14:paraId="2BB153F2" w14:textId="77777777" w:rsidR="00544A6B" w:rsidRDefault="00544A6B" w:rsidP="00544A6B">
      <w:pPr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</w:p>
    <w:tbl>
      <w:tblPr>
        <w:tblW w:w="962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524"/>
        <w:gridCol w:w="4005"/>
        <w:gridCol w:w="4094"/>
      </w:tblGrid>
      <w:tr w:rsidR="00544A6B" w:rsidRPr="00AA1D05" w14:paraId="22AAF222" w14:textId="77777777" w:rsidTr="00745887">
        <w:trPr>
          <w:trHeight w:val="1133"/>
        </w:trPr>
        <w:tc>
          <w:tcPr>
            <w:tcW w:w="1524" w:type="dxa"/>
            <w:shd w:val="clear" w:color="auto" w:fill="auto"/>
            <w:vAlign w:val="center"/>
          </w:tcPr>
          <w:p w14:paraId="4CEE39F7" w14:textId="77777777" w:rsidR="00544A6B" w:rsidRPr="00AA1D05" w:rsidRDefault="00B77C96" w:rsidP="00745887">
            <w:pPr>
              <w:ind w:left="34" w:right="-1"/>
              <w:jc w:val="center"/>
            </w:pPr>
            <w:r>
              <w:rPr>
                <w:noProof/>
              </w:rPr>
              <w:pict w14:anchorId="66DB0B66">
                <v:shape id="Рисунок 20" o:spid="_x0000_i1042" type="#_x0000_t75" style="width:55.5pt;height:69pt;visibility:visible">
                  <v:imagedata r:id="rId26" o:title=""/>
                </v:shape>
              </w:pict>
            </w:r>
          </w:p>
        </w:tc>
        <w:tc>
          <w:tcPr>
            <w:tcW w:w="4005" w:type="dxa"/>
            <w:shd w:val="clear" w:color="auto" w:fill="auto"/>
            <w:vAlign w:val="center"/>
          </w:tcPr>
          <w:p w14:paraId="6A328468" w14:textId="77777777" w:rsidR="00544A6B" w:rsidRPr="00AA1D05" w:rsidRDefault="00544A6B" w:rsidP="00745887">
            <w:pPr>
              <w:rPr>
                <w:b/>
                <w:szCs w:val="24"/>
              </w:rPr>
            </w:pPr>
            <w:r w:rsidRPr="00AA1D05">
              <w:rPr>
                <w:b/>
                <w:szCs w:val="24"/>
              </w:rPr>
              <w:t xml:space="preserve">Администрация Зерноградского городского поселения </w:t>
            </w:r>
          </w:p>
          <w:p w14:paraId="2F0E7528" w14:textId="77777777" w:rsidR="00544A6B" w:rsidRPr="00AA1D05" w:rsidRDefault="00544A6B" w:rsidP="00745887">
            <w:pPr>
              <w:rPr>
                <w:b/>
                <w:sz w:val="16"/>
                <w:szCs w:val="16"/>
              </w:rPr>
            </w:pPr>
            <w:r w:rsidRPr="00AA1D05">
              <w:rPr>
                <w:b/>
                <w:szCs w:val="24"/>
              </w:rPr>
              <w:t>Ростовской области</w:t>
            </w:r>
          </w:p>
        </w:tc>
        <w:tc>
          <w:tcPr>
            <w:tcW w:w="4094" w:type="dxa"/>
            <w:shd w:val="clear" w:color="auto" w:fill="auto"/>
            <w:vAlign w:val="center"/>
          </w:tcPr>
          <w:p w14:paraId="58B13E2C" w14:textId="77777777" w:rsidR="00544A6B" w:rsidRPr="00AA1D05" w:rsidRDefault="00B77C96" w:rsidP="00745887">
            <w:pPr>
              <w:ind w:right="-1"/>
              <w:jc w:val="center"/>
            </w:pPr>
            <w:r>
              <w:rPr>
                <w:noProof/>
              </w:rPr>
              <w:pict w14:anchorId="7C514901">
                <v:shape id="Рисунок 21" o:spid="_x0000_i1043" type="#_x0000_t75" alt="Изображение выглядит как текст&#10;&#10;Автоматически созданное описание" style="width:172.5pt;height:47.25pt;visibility:visible">
                  <v:imagedata r:id="rId27" o:title="Изображение выглядит как текст&#10;&#10;Автоматически созданное описание"/>
                </v:shape>
              </w:pict>
            </w:r>
          </w:p>
        </w:tc>
      </w:tr>
    </w:tbl>
    <w:p w14:paraId="1317B528" w14:textId="77777777" w:rsidR="00544A6B" w:rsidRPr="00AA1D05" w:rsidRDefault="00544A6B" w:rsidP="00544A6B">
      <w:pPr>
        <w:ind w:left="426"/>
        <w:rPr>
          <w:szCs w:val="24"/>
        </w:rPr>
      </w:pPr>
    </w:p>
    <w:p w14:paraId="0F8D78DB" w14:textId="77777777" w:rsidR="00544A6B" w:rsidRPr="00AA1D05" w:rsidRDefault="00544A6B" w:rsidP="00544A6B">
      <w:pPr>
        <w:ind w:left="142"/>
        <w:jc w:val="center"/>
        <w:rPr>
          <w:noProof/>
          <w:sz w:val="88"/>
          <w:szCs w:val="88"/>
        </w:rPr>
      </w:pPr>
    </w:p>
    <w:p w14:paraId="41621B50" w14:textId="77777777" w:rsidR="00544A6B" w:rsidRPr="00AA1D05" w:rsidRDefault="00544A6B" w:rsidP="00544A6B">
      <w:pPr>
        <w:ind w:left="142"/>
        <w:jc w:val="center"/>
        <w:rPr>
          <w:noProof/>
          <w:sz w:val="88"/>
          <w:szCs w:val="88"/>
        </w:rPr>
      </w:pPr>
    </w:p>
    <w:p w14:paraId="6BBE96EA" w14:textId="77777777" w:rsidR="00544A6B" w:rsidRPr="00AA1D05" w:rsidRDefault="00544A6B" w:rsidP="00544A6B">
      <w:pPr>
        <w:ind w:left="142"/>
        <w:jc w:val="center"/>
        <w:rPr>
          <w:noProof/>
          <w:sz w:val="88"/>
          <w:szCs w:val="88"/>
        </w:rPr>
      </w:pPr>
    </w:p>
    <w:p w14:paraId="09B07A75" w14:textId="77777777" w:rsidR="00544A6B" w:rsidRPr="00AA1D05" w:rsidRDefault="00544A6B" w:rsidP="00544A6B">
      <w:pPr>
        <w:ind w:left="142"/>
        <w:jc w:val="center"/>
        <w:rPr>
          <w:noProof/>
        </w:rPr>
      </w:pPr>
    </w:p>
    <w:p w14:paraId="5256A043" w14:textId="77777777" w:rsidR="00544A6B" w:rsidRPr="00AA1D05" w:rsidRDefault="00544A6B" w:rsidP="00544A6B">
      <w:pPr>
        <w:ind w:left="142"/>
        <w:jc w:val="center"/>
        <w:rPr>
          <w:noProof/>
        </w:rPr>
      </w:pPr>
    </w:p>
    <w:tbl>
      <w:tblPr>
        <w:tblW w:w="10031" w:type="dxa"/>
        <w:tblLayout w:type="fixed"/>
        <w:tblLook w:val="04A0" w:firstRow="1" w:lastRow="0" w:firstColumn="1" w:lastColumn="0" w:noHBand="0" w:noVBand="1"/>
      </w:tblPr>
      <w:tblGrid>
        <w:gridCol w:w="534"/>
        <w:gridCol w:w="9497"/>
      </w:tblGrid>
      <w:tr w:rsidR="00544A6B" w:rsidRPr="00AA1D05" w14:paraId="3B602E27" w14:textId="77777777" w:rsidTr="00745887">
        <w:trPr>
          <w:trHeight w:val="2161"/>
        </w:trPr>
        <w:tc>
          <w:tcPr>
            <w:tcW w:w="534" w:type="dxa"/>
            <w:shd w:val="clear" w:color="auto" w:fill="auto"/>
          </w:tcPr>
          <w:p w14:paraId="604F084C" w14:textId="77777777" w:rsidR="00544A6B" w:rsidRPr="00AA1D05" w:rsidRDefault="00544A6B" w:rsidP="00745887">
            <w:pPr>
              <w:ind w:left="34" w:right="-1"/>
            </w:pPr>
          </w:p>
        </w:tc>
        <w:tc>
          <w:tcPr>
            <w:tcW w:w="9497" w:type="dxa"/>
          </w:tcPr>
          <w:p w14:paraId="52FE4345" w14:textId="77777777" w:rsidR="00544A6B" w:rsidRPr="00AA1D05" w:rsidRDefault="00544A6B" w:rsidP="00745887">
            <w:pPr>
              <w:rPr>
                <w:b/>
                <w:caps/>
                <w:spacing w:val="20"/>
                <w:sz w:val="32"/>
                <w:szCs w:val="32"/>
              </w:rPr>
            </w:pPr>
            <w:r w:rsidRPr="00AA1D05">
              <w:rPr>
                <w:b/>
                <w:caps/>
                <w:spacing w:val="20"/>
                <w:sz w:val="32"/>
                <w:szCs w:val="32"/>
              </w:rPr>
              <w:t>внесение изменений в генеральный план Зерноградского городского поселения Зерноградского района Ростовской области</w:t>
            </w:r>
          </w:p>
          <w:p w14:paraId="7F678AF9" w14:textId="77777777" w:rsidR="00544A6B" w:rsidRPr="00AA1D05" w:rsidRDefault="00544A6B" w:rsidP="00745887">
            <w:pPr>
              <w:rPr>
                <w:b/>
                <w:caps/>
                <w:spacing w:val="20"/>
                <w:sz w:val="32"/>
                <w:szCs w:val="32"/>
              </w:rPr>
            </w:pPr>
          </w:p>
          <w:p w14:paraId="424B7BA7" w14:textId="77777777" w:rsidR="00544A6B" w:rsidRPr="00AA1D05" w:rsidRDefault="00544A6B" w:rsidP="00745887">
            <w:pPr>
              <w:rPr>
                <w:b/>
                <w:caps/>
                <w:spacing w:val="20"/>
                <w:sz w:val="32"/>
                <w:szCs w:val="32"/>
              </w:rPr>
            </w:pPr>
          </w:p>
          <w:p w14:paraId="64D37F9F" w14:textId="77777777" w:rsidR="00544A6B" w:rsidRPr="00AA1D05" w:rsidRDefault="00544A6B" w:rsidP="00745887">
            <w:pPr>
              <w:rPr>
                <w:b/>
                <w:caps/>
                <w:spacing w:val="20"/>
                <w:sz w:val="32"/>
                <w:szCs w:val="32"/>
              </w:rPr>
            </w:pPr>
          </w:p>
          <w:p w14:paraId="20D3DB51" w14:textId="77777777" w:rsidR="00544A6B" w:rsidRPr="00AA1D05" w:rsidRDefault="00544A6B" w:rsidP="00745887">
            <w:pPr>
              <w:rPr>
                <w:b/>
                <w:caps/>
                <w:spacing w:val="20"/>
                <w:sz w:val="32"/>
                <w:szCs w:val="32"/>
              </w:rPr>
            </w:pPr>
          </w:p>
          <w:p w14:paraId="7A91831F" w14:textId="77777777" w:rsidR="00544A6B" w:rsidRPr="00AA1D05" w:rsidRDefault="00544A6B" w:rsidP="00745887">
            <w:pPr>
              <w:rPr>
                <w:b/>
                <w:caps/>
                <w:spacing w:val="20"/>
                <w:sz w:val="32"/>
                <w:szCs w:val="32"/>
              </w:rPr>
            </w:pPr>
          </w:p>
        </w:tc>
      </w:tr>
      <w:tr w:rsidR="00544A6B" w:rsidRPr="00AA1D05" w14:paraId="22708B59" w14:textId="77777777" w:rsidTr="00745887">
        <w:trPr>
          <w:trHeight w:val="469"/>
        </w:trPr>
        <w:tc>
          <w:tcPr>
            <w:tcW w:w="534" w:type="dxa"/>
            <w:shd w:val="clear" w:color="auto" w:fill="auto"/>
          </w:tcPr>
          <w:p w14:paraId="73D76B9A" w14:textId="77777777" w:rsidR="00544A6B" w:rsidRPr="00AA1D05" w:rsidRDefault="00544A6B" w:rsidP="00745887">
            <w:pPr>
              <w:ind w:left="426" w:right="-1"/>
            </w:pPr>
          </w:p>
        </w:tc>
        <w:tc>
          <w:tcPr>
            <w:tcW w:w="9497" w:type="dxa"/>
          </w:tcPr>
          <w:p w14:paraId="2A47E031" w14:textId="77777777" w:rsidR="00544A6B" w:rsidRPr="00AA1D05" w:rsidRDefault="00544A6B" w:rsidP="00745887">
            <w:pPr>
              <w:ind w:left="426" w:right="-1"/>
            </w:pPr>
          </w:p>
        </w:tc>
      </w:tr>
      <w:tr w:rsidR="00544A6B" w:rsidRPr="00AA1D05" w14:paraId="1949E2C6" w14:textId="77777777" w:rsidTr="00745887">
        <w:trPr>
          <w:trHeight w:val="724"/>
        </w:trPr>
        <w:tc>
          <w:tcPr>
            <w:tcW w:w="534" w:type="dxa"/>
            <w:shd w:val="clear" w:color="auto" w:fill="auto"/>
            <w:vAlign w:val="center"/>
          </w:tcPr>
          <w:p w14:paraId="529E9D1D" w14:textId="77777777" w:rsidR="00544A6B" w:rsidRPr="00AA1D05" w:rsidRDefault="00544A6B" w:rsidP="00745887">
            <w:pPr>
              <w:ind w:left="426" w:right="-1"/>
              <w:jc w:val="center"/>
              <w:rPr>
                <w:szCs w:val="24"/>
              </w:rPr>
            </w:pPr>
          </w:p>
        </w:tc>
        <w:tc>
          <w:tcPr>
            <w:tcW w:w="9497" w:type="dxa"/>
          </w:tcPr>
          <w:p w14:paraId="29FE3BD3" w14:textId="77777777" w:rsidR="00544A6B" w:rsidRPr="00AA1D05" w:rsidRDefault="00544A6B" w:rsidP="00745887">
            <w:pPr>
              <w:rPr>
                <w:szCs w:val="24"/>
              </w:rPr>
            </w:pPr>
            <w:r w:rsidRPr="00AA1D05">
              <w:rPr>
                <w:caps/>
                <w:szCs w:val="24"/>
              </w:rPr>
              <w:t>ПОЛОЖЕНИЕ О ТЕРРИТОРИАЛЬНОМ ПЛАНИРОВАНИИ</w:t>
            </w:r>
          </w:p>
        </w:tc>
      </w:tr>
    </w:tbl>
    <w:p w14:paraId="428D8698" w14:textId="77777777" w:rsidR="00544A6B" w:rsidRPr="00AA1D05" w:rsidRDefault="00544A6B" w:rsidP="00544A6B">
      <w:pPr>
        <w:jc w:val="center"/>
        <w:rPr>
          <w:szCs w:val="24"/>
        </w:rPr>
      </w:pPr>
    </w:p>
    <w:p w14:paraId="4A7145B1" w14:textId="77777777" w:rsidR="00544A6B" w:rsidRPr="00AA1D05" w:rsidRDefault="00544A6B" w:rsidP="00544A6B">
      <w:pPr>
        <w:jc w:val="center"/>
        <w:rPr>
          <w:szCs w:val="24"/>
        </w:rPr>
      </w:pPr>
    </w:p>
    <w:p w14:paraId="768B7449" w14:textId="77777777" w:rsidR="00544A6B" w:rsidRPr="00AA1D05" w:rsidRDefault="00544A6B" w:rsidP="00544A6B">
      <w:pPr>
        <w:jc w:val="center"/>
        <w:rPr>
          <w:szCs w:val="24"/>
        </w:rPr>
      </w:pPr>
    </w:p>
    <w:p w14:paraId="5EF8FE51" w14:textId="77777777" w:rsidR="00544A6B" w:rsidRPr="00AA1D05" w:rsidRDefault="00544A6B" w:rsidP="00544A6B">
      <w:pPr>
        <w:rPr>
          <w:szCs w:val="24"/>
        </w:rPr>
      </w:pPr>
    </w:p>
    <w:p w14:paraId="1141558D" w14:textId="77777777" w:rsidR="00544A6B" w:rsidRPr="00AA1D05" w:rsidRDefault="00544A6B" w:rsidP="00544A6B">
      <w:pPr>
        <w:jc w:val="center"/>
        <w:rPr>
          <w:szCs w:val="24"/>
        </w:rPr>
      </w:pPr>
    </w:p>
    <w:p w14:paraId="127BB9D3" w14:textId="77777777" w:rsidR="00544A6B" w:rsidRPr="00AA1D05" w:rsidRDefault="00544A6B" w:rsidP="00544A6B">
      <w:pPr>
        <w:jc w:val="center"/>
        <w:rPr>
          <w:szCs w:val="24"/>
        </w:rPr>
      </w:pPr>
    </w:p>
    <w:p w14:paraId="2F947E96" w14:textId="77777777" w:rsidR="00544A6B" w:rsidRPr="00AA1D05" w:rsidRDefault="00544A6B" w:rsidP="00544A6B">
      <w:pPr>
        <w:jc w:val="center"/>
        <w:rPr>
          <w:szCs w:val="24"/>
        </w:rPr>
      </w:pPr>
    </w:p>
    <w:p w14:paraId="6EC91D67" w14:textId="77777777" w:rsidR="00544A6B" w:rsidRPr="00AA1D05" w:rsidRDefault="00544A6B" w:rsidP="00544A6B">
      <w:pPr>
        <w:jc w:val="center"/>
        <w:rPr>
          <w:szCs w:val="24"/>
        </w:rPr>
      </w:pPr>
    </w:p>
    <w:p w14:paraId="3479DB40" w14:textId="77777777" w:rsidR="00544A6B" w:rsidRPr="00AA1D05" w:rsidRDefault="00544A6B" w:rsidP="00544A6B">
      <w:pPr>
        <w:jc w:val="center"/>
        <w:rPr>
          <w:szCs w:val="24"/>
        </w:rPr>
      </w:pPr>
      <w:r w:rsidRPr="00AA1D05">
        <w:rPr>
          <w:szCs w:val="24"/>
        </w:rPr>
        <w:t>Зерноград 2020 год</w:t>
      </w:r>
    </w:p>
    <w:p w14:paraId="41DCF034" w14:textId="77777777" w:rsidR="00341906" w:rsidRDefault="00341906" w:rsidP="00F059E1">
      <w:pPr>
        <w:rPr>
          <w:sz w:val="18"/>
          <w:szCs w:val="18"/>
        </w:rPr>
      </w:pPr>
    </w:p>
    <w:p w14:paraId="53F7DF72" w14:textId="77777777" w:rsidR="00544A6B" w:rsidRDefault="00544A6B" w:rsidP="00F059E1">
      <w:pPr>
        <w:rPr>
          <w:sz w:val="18"/>
          <w:szCs w:val="18"/>
        </w:rPr>
      </w:pPr>
    </w:p>
    <w:p w14:paraId="6743E91C" w14:textId="77777777" w:rsidR="00544A6B" w:rsidRDefault="00544A6B" w:rsidP="00F059E1">
      <w:pPr>
        <w:rPr>
          <w:sz w:val="18"/>
          <w:szCs w:val="18"/>
        </w:rPr>
      </w:pPr>
    </w:p>
    <w:p w14:paraId="3352C910" w14:textId="77777777" w:rsidR="00544A6B" w:rsidRDefault="00544A6B" w:rsidP="00F059E1">
      <w:pPr>
        <w:rPr>
          <w:sz w:val="18"/>
          <w:szCs w:val="18"/>
        </w:rPr>
      </w:pPr>
    </w:p>
    <w:p w14:paraId="09F84840" w14:textId="77777777" w:rsidR="00544A6B" w:rsidRDefault="00544A6B" w:rsidP="00F059E1">
      <w:pPr>
        <w:rPr>
          <w:sz w:val="18"/>
          <w:szCs w:val="18"/>
        </w:rPr>
      </w:pPr>
    </w:p>
    <w:p w14:paraId="14F88623" w14:textId="77777777" w:rsidR="00544A6B" w:rsidRDefault="00544A6B" w:rsidP="00F059E1">
      <w:pPr>
        <w:rPr>
          <w:sz w:val="18"/>
          <w:szCs w:val="18"/>
        </w:rPr>
      </w:pPr>
    </w:p>
    <w:p w14:paraId="1D3E99C0" w14:textId="77777777" w:rsidR="00544A6B" w:rsidRDefault="00544A6B" w:rsidP="00F059E1">
      <w:pPr>
        <w:rPr>
          <w:sz w:val="18"/>
          <w:szCs w:val="18"/>
        </w:rPr>
      </w:pPr>
    </w:p>
    <w:p w14:paraId="059D1499" w14:textId="77777777" w:rsidR="00544A6B" w:rsidRDefault="00544A6B" w:rsidP="00F059E1">
      <w:pPr>
        <w:rPr>
          <w:sz w:val="18"/>
          <w:szCs w:val="18"/>
        </w:rPr>
      </w:pPr>
    </w:p>
    <w:p w14:paraId="762BEDBF" w14:textId="77777777" w:rsidR="00544A6B" w:rsidRDefault="00544A6B" w:rsidP="00F059E1">
      <w:pPr>
        <w:rPr>
          <w:sz w:val="18"/>
          <w:szCs w:val="18"/>
        </w:rPr>
      </w:pPr>
    </w:p>
    <w:p w14:paraId="0E4CB31F" w14:textId="77777777" w:rsidR="00544A6B" w:rsidRDefault="00544A6B" w:rsidP="00F059E1">
      <w:pPr>
        <w:rPr>
          <w:sz w:val="18"/>
          <w:szCs w:val="18"/>
        </w:rPr>
      </w:pPr>
    </w:p>
    <w:p w14:paraId="2F80741F" w14:textId="77777777" w:rsidR="00544A6B" w:rsidRDefault="00544A6B" w:rsidP="00F059E1">
      <w:pPr>
        <w:rPr>
          <w:sz w:val="18"/>
          <w:szCs w:val="18"/>
        </w:rPr>
      </w:pPr>
    </w:p>
    <w:p w14:paraId="6DF38427" w14:textId="77777777" w:rsidR="00544A6B" w:rsidRDefault="00544A6B" w:rsidP="00F059E1">
      <w:pPr>
        <w:rPr>
          <w:sz w:val="18"/>
          <w:szCs w:val="18"/>
        </w:rPr>
      </w:pPr>
    </w:p>
    <w:p w14:paraId="3221C388" w14:textId="77777777" w:rsidR="00544A6B" w:rsidRDefault="00544A6B" w:rsidP="00F059E1">
      <w:pPr>
        <w:rPr>
          <w:sz w:val="18"/>
          <w:szCs w:val="18"/>
        </w:rPr>
      </w:pPr>
    </w:p>
    <w:p w14:paraId="5456F985" w14:textId="77777777" w:rsidR="00544A6B" w:rsidRPr="00AA1D05" w:rsidRDefault="00544A6B" w:rsidP="00544A6B">
      <w:pPr>
        <w:ind w:left="-6"/>
        <w:rPr>
          <w:b/>
          <w:caps/>
          <w:sz w:val="28"/>
          <w:szCs w:val="28"/>
        </w:rPr>
      </w:pPr>
      <w:r w:rsidRPr="00AA1D05">
        <w:rPr>
          <w:b/>
          <w:caps/>
          <w:spacing w:val="20"/>
          <w:sz w:val="28"/>
          <w:szCs w:val="28"/>
        </w:rPr>
        <w:t>внесение изменений в генеральный план Зерноградского городского поселения Зерноградского района Ростовской области</w:t>
      </w:r>
    </w:p>
    <w:p w14:paraId="27AF373D" w14:textId="77777777" w:rsidR="00544A6B" w:rsidRPr="00AA1D05" w:rsidRDefault="00544A6B" w:rsidP="00544A6B">
      <w:pPr>
        <w:rPr>
          <w:szCs w:val="24"/>
        </w:rPr>
      </w:pPr>
    </w:p>
    <w:p w14:paraId="07E6E36C" w14:textId="77777777" w:rsidR="00544A6B" w:rsidRPr="00AA1D05" w:rsidRDefault="00544A6B" w:rsidP="00544A6B">
      <w:pPr>
        <w:rPr>
          <w:szCs w:val="24"/>
        </w:rPr>
      </w:pPr>
    </w:p>
    <w:p w14:paraId="3FAF6BEB" w14:textId="77777777" w:rsidR="00544A6B" w:rsidRPr="00AA1D05" w:rsidRDefault="00544A6B" w:rsidP="00544A6B">
      <w:pPr>
        <w:rPr>
          <w:szCs w:val="24"/>
        </w:rPr>
      </w:pPr>
      <w:r w:rsidRPr="00AA1D05">
        <w:rPr>
          <w:szCs w:val="24"/>
        </w:rPr>
        <w:t>Положение о территориальном планировании</w:t>
      </w:r>
    </w:p>
    <w:p w14:paraId="47CBED5D" w14:textId="77777777" w:rsidR="00544A6B" w:rsidRPr="00AA1D05" w:rsidRDefault="00544A6B" w:rsidP="00544A6B">
      <w:pPr>
        <w:rPr>
          <w:szCs w:val="24"/>
        </w:rPr>
      </w:pPr>
    </w:p>
    <w:p w14:paraId="755DDE33" w14:textId="77777777" w:rsidR="00544A6B" w:rsidRPr="00AA1D05" w:rsidRDefault="00544A6B" w:rsidP="00544A6B">
      <w:pPr>
        <w:rPr>
          <w:szCs w:val="24"/>
        </w:rPr>
      </w:pPr>
      <w:r w:rsidRPr="00AA1D05">
        <w:rPr>
          <w:b/>
          <w:szCs w:val="24"/>
        </w:rPr>
        <w:t xml:space="preserve">Заказчик: </w:t>
      </w:r>
      <w:r w:rsidRPr="00AA1D05">
        <w:rPr>
          <w:szCs w:val="24"/>
        </w:rPr>
        <w:t>Муниципальное казенное учреждение Зерноградского городского поселения «Управление жилищно-коммунального хозяйства, архитектуры, имущественных отношений, гражданской обороны и чрезвычайных ситуаций»</w:t>
      </w:r>
    </w:p>
    <w:p w14:paraId="2D224D6E" w14:textId="77777777" w:rsidR="00544A6B" w:rsidRPr="00AA1D05" w:rsidRDefault="00544A6B" w:rsidP="00544A6B">
      <w:pPr>
        <w:rPr>
          <w:szCs w:val="24"/>
        </w:rPr>
      </w:pPr>
    </w:p>
    <w:p w14:paraId="18013507" w14:textId="77777777" w:rsidR="00544A6B" w:rsidRPr="00AA1D05" w:rsidRDefault="00544A6B" w:rsidP="00544A6B">
      <w:pPr>
        <w:rPr>
          <w:szCs w:val="24"/>
        </w:rPr>
      </w:pPr>
      <w:r w:rsidRPr="00AA1D05">
        <w:rPr>
          <w:b/>
          <w:szCs w:val="24"/>
        </w:rPr>
        <w:t xml:space="preserve">Муниципальный контракт: </w:t>
      </w:r>
      <w:r w:rsidRPr="00AA1D05">
        <w:rPr>
          <w:szCs w:val="24"/>
        </w:rPr>
        <w:t xml:space="preserve">от 30.06.2020 № Ф.2020.61 </w:t>
      </w:r>
    </w:p>
    <w:p w14:paraId="015C0CA3" w14:textId="77777777" w:rsidR="00544A6B" w:rsidRPr="00AA1D05" w:rsidRDefault="00544A6B" w:rsidP="00544A6B">
      <w:pPr>
        <w:rPr>
          <w:szCs w:val="24"/>
        </w:rPr>
      </w:pPr>
    </w:p>
    <w:p w14:paraId="435D7A71" w14:textId="77777777" w:rsidR="00544A6B" w:rsidRPr="00AA1D05" w:rsidRDefault="00544A6B" w:rsidP="00544A6B">
      <w:pPr>
        <w:rPr>
          <w:szCs w:val="24"/>
        </w:rPr>
      </w:pPr>
      <w:r w:rsidRPr="00AA1D05">
        <w:rPr>
          <w:b/>
          <w:szCs w:val="24"/>
        </w:rPr>
        <w:t>Исполнитель:</w:t>
      </w:r>
      <w:r w:rsidRPr="00AA1D05">
        <w:rPr>
          <w:szCs w:val="24"/>
        </w:rPr>
        <w:t xml:space="preserve"> ООО НИИ «Земля и город»</w:t>
      </w:r>
    </w:p>
    <w:p w14:paraId="742F27DA" w14:textId="77777777" w:rsidR="00544A6B" w:rsidRPr="00AA1D05" w:rsidRDefault="00544A6B" w:rsidP="00544A6B">
      <w:pPr>
        <w:ind w:left="-6"/>
        <w:rPr>
          <w:bCs/>
          <w:szCs w:val="24"/>
        </w:rPr>
      </w:pPr>
    </w:p>
    <w:p w14:paraId="5018C397" w14:textId="77777777" w:rsidR="00544A6B" w:rsidRPr="00AA1D05" w:rsidRDefault="00544A6B" w:rsidP="00544A6B">
      <w:pPr>
        <w:rPr>
          <w:bCs/>
          <w:szCs w:val="24"/>
        </w:rPr>
      </w:pPr>
    </w:p>
    <w:p w14:paraId="61145930" w14:textId="77777777" w:rsidR="00544A6B" w:rsidRPr="00AA1D05" w:rsidRDefault="00544A6B" w:rsidP="00544A6B">
      <w:pPr>
        <w:spacing w:line="480" w:lineRule="auto"/>
        <w:rPr>
          <w:bCs/>
          <w:szCs w:val="24"/>
        </w:rPr>
      </w:pPr>
      <w:r w:rsidRPr="00AA1D05">
        <w:rPr>
          <w:bCs/>
          <w:szCs w:val="24"/>
        </w:rPr>
        <w:t xml:space="preserve">Генеральный директор ________________________________________ </w:t>
      </w:r>
      <w:proofErr w:type="gramStart"/>
      <w:r w:rsidRPr="00AA1D05">
        <w:rPr>
          <w:szCs w:val="24"/>
        </w:rPr>
        <w:t>П.И.</w:t>
      </w:r>
      <w:proofErr w:type="gramEnd"/>
      <w:r w:rsidRPr="00AA1D05">
        <w:rPr>
          <w:szCs w:val="24"/>
        </w:rPr>
        <w:t xml:space="preserve"> Комаров</w:t>
      </w:r>
    </w:p>
    <w:p w14:paraId="64AE5E67" w14:textId="77777777" w:rsidR="00544A6B" w:rsidRPr="00AA1D05" w:rsidRDefault="00544A6B" w:rsidP="00544A6B">
      <w:pPr>
        <w:spacing w:line="480" w:lineRule="auto"/>
        <w:rPr>
          <w:szCs w:val="24"/>
        </w:rPr>
      </w:pPr>
      <w:r w:rsidRPr="00AA1D05">
        <w:rPr>
          <w:szCs w:val="24"/>
        </w:rPr>
        <w:t xml:space="preserve">Технический директор_________________________________________ А.С. </w:t>
      </w:r>
      <w:proofErr w:type="spellStart"/>
      <w:r w:rsidRPr="00AA1D05">
        <w:rPr>
          <w:szCs w:val="24"/>
        </w:rPr>
        <w:t>Белихов</w:t>
      </w:r>
      <w:proofErr w:type="spellEnd"/>
    </w:p>
    <w:p w14:paraId="106878B4" w14:textId="77777777" w:rsidR="00544A6B" w:rsidRPr="00AA1D05" w:rsidRDefault="00544A6B" w:rsidP="00544A6B">
      <w:pPr>
        <w:spacing w:line="480" w:lineRule="auto"/>
        <w:rPr>
          <w:szCs w:val="24"/>
        </w:rPr>
      </w:pPr>
      <w:r w:rsidRPr="00AA1D05">
        <w:rPr>
          <w:szCs w:val="24"/>
        </w:rPr>
        <w:t xml:space="preserve">Начальник проектного управления № 2__________________________ </w:t>
      </w:r>
      <w:proofErr w:type="gramStart"/>
      <w:r w:rsidRPr="00AA1D05">
        <w:rPr>
          <w:szCs w:val="24"/>
        </w:rPr>
        <w:t>И.В.</w:t>
      </w:r>
      <w:proofErr w:type="gramEnd"/>
      <w:r w:rsidRPr="00AA1D05">
        <w:rPr>
          <w:szCs w:val="24"/>
        </w:rPr>
        <w:t xml:space="preserve"> Курбатов</w:t>
      </w:r>
    </w:p>
    <w:p w14:paraId="12EB385B" w14:textId="77777777" w:rsidR="00544A6B" w:rsidRPr="00AA1D05" w:rsidRDefault="00544A6B" w:rsidP="00544A6B">
      <w:pPr>
        <w:spacing w:line="480" w:lineRule="auto"/>
        <w:rPr>
          <w:bCs/>
          <w:szCs w:val="24"/>
        </w:rPr>
      </w:pPr>
      <w:r w:rsidRPr="00AA1D05">
        <w:rPr>
          <w:bCs/>
          <w:szCs w:val="24"/>
        </w:rPr>
        <w:t xml:space="preserve">Начальник проектного отдела № 3_______________________________ </w:t>
      </w:r>
      <w:proofErr w:type="gramStart"/>
      <w:r w:rsidRPr="00AA1D05">
        <w:rPr>
          <w:bCs/>
          <w:szCs w:val="24"/>
        </w:rPr>
        <w:t>С.Ю.</w:t>
      </w:r>
      <w:proofErr w:type="gramEnd"/>
      <w:r w:rsidRPr="00AA1D05">
        <w:rPr>
          <w:bCs/>
          <w:szCs w:val="24"/>
        </w:rPr>
        <w:t xml:space="preserve"> Карлов</w:t>
      </w:r>
    </w:p>
    <w:p w14:paraId="64DDBFEA" w14:textId="77777777" w:rsidR="00544A6B" w:rsidRPr="00AA1D05" w:rsidRDefault="00544A6B" w:rsidP="00544A6B">
      <w:pPr>
        <w:spacing w:line="480" w:lineRule="auto"/>
        <w:rPr>
          <w:bCs/>
          <w:szCs w:val="24"/>
        </w:rPr>
      </w:pPr>
      <w:r w:rsidRPr="00AA1D05">
        <w:rPr>
          <w:bCs/>
          <w:szCs w:val="24"/>
        </w:rPr>
        <w:t xml:space="preserve">Ведущий инженер проектного отдела № 3________________________ </w:t>
      </w:r>
      <w:proofErr w:type="gramStart"/>
      <w:r w:rsidRPr="00AA1D05">
        <w:rPr>
          <w:bCs/>
          <w:szCs w:val="24"/>
        </w:rPr>
        <w:t>Д.П.</w:t>
      </w:r>
      <w:proofErr w:type="gramEnd"/>
      <w:r w:rsidRPr="00AA1D05">
        <w:rPr>
          <w:bCs/>
          <w:szCs w:val="24"/>
        </w:rPr>
        <w:t xml:space="preserve"> Гавриков</w:t>
      </w:r>
    </w:p>
    <w:p w14:paraId="2A187170" w14:textId="77777777" w:rsidR="00544A6B" w:rsidRPr="00AA1D05" w:rsidRDefault="00544A6B" w:rsidP="00544A6B">
      <w:pPr>
        <w:spacing w:line="300" w:lineRule="auto"/>
        <w:ind w:firstLine="709"/>
        <w:rPr>
          <w:bCs/>
          <w:szCs w:val="24"/>
        </w:rPr>
      </w:pPr>
    </w:p>
    <w:p w14:paraId="06C4B214" w14:textId="77777777" w:rsidR="00544A6B" w:rsidRPr="00AA1D05" w:rsidRDefault="00544A6B" w:rsidP="00544A6B">
      <w:pPr>
        <w:spacing w:line="300" w:lineRule="auto"/>
        <w:rPr>
          <w:sz w:val="28"/>
          <w:szCs w:val="28"/>
        </w:rPr>
        <w:sectPr w:rsidR="00544A6B" w:rsidRPr="00AA1D05" w:rsidSect="00745887">
          <w:headerReference w:type="default" r:id="rId28"/>
          <w:footerReference w:type="first" r:id="rId29"/>
          <w:pgSz w:w="11906" w:h="16838" w:code="9"/>
          <w:pgMar w:top="1134" w:right="567" w:bottom="1134" w:left="1418" w:header="567" w:footer="567" w:gutter="0"/>
          <w:cols w:space="708"/>
          <w:titlePg/>
          <w:docGrid w:linePitch="360"/>
        </w:sectPr>
      </w:pPr>
    </w:p>
    <w:p w14:paraId="42F05B51" w14:textId="77777777" w:rsidR="00544A6B" w:rsidRPr="00AA1D05" w:rsidRDefault="00544A6B" w:rsidP="00544A6B">
      <w:pPr>
        <w:ind w:firstLine="720"/>
        <w:jc w:val="center"/>
        <w:rPr>
          <w:b/>
          <w:sz w:val="28"/>
          <w:szCs w:val="28"/>
        </w:rPr>
      </w:pPr>
      <w:r w:rsidRPr="00AA1D05">
        <w:rPr>
          <w:b/>
          <w:sz w:val="28"/>
          <w:szCs w:val="28"/>
        </w:rPr>
        <w:lastRenderedPageBreak/>
        <w:t>СОДЕРЖАНИЕ</w:t>
      </w:r>
    </w:p>
    <w:p w14:paraId="19EC1928" w14:textId="77777777" w:rsidR="00544A6B" w:rsidRPr="00544A6B" w:rsidRDefault="00544A6B" w:rsidP="00544A6B">
      <w:pPr>
        <w:pStyle w:val="10"/>
        <w:tabs>
          <w:tab w:val="right" w:leader="dot" w:pos="9911"/>
        </w:tabs>
        <w:spacing w:after="0"/>
        <w:rPr>
          <w:rFonts w:ascii="Calibri" w:hAnsi="Calibri"/>
          <w:b w:val="0"/>
          <w:bCs w:val="0"/>
          <w:caps w:val="0"/>
          <w:noProof/>
          <w:sz w:val="28"/>
          <w:szCs w:val="28"/>
        </w:rPr>
      </w:pPr>
      <w:r w:rsidRPr="00AA1D05">
        <w:rPr>
          <w:sz w:val="28"/>
          <w:szCs w:val="28"/>
        </w:rPr>
        <w:fldChar w:fldCharType="begin"/>
      </w:r>
      <w:r w:rsidRPr="00AA1D05">
        <w:rPr>
          <w:sz w:val="28"/>
          <w:szCs w:val="28"/>
        </w:rPr>
        <w:instrText xml:space="preserve"> TOC \o "1-3" \h \z \u </w:instrText>
      </w:r>
      <w:r w:rsidRPr="00AA1D05">
        <w:rPr>
          <w:sz w:val="28"/>
          <w:szCs w:val="28"/>
        </w:rPr>
        <w:fldChar w:fldCharType="separate"/>
      </w:r>
      <w:hyperlink w:anchor="_Toc50731636" w:history="1">
        <w:r w:rsidRPr="00AA1D05">
          <w:rPr>
            <w:rStyle w:val="ac"/>
            <w:b w:val="0"/>
            <w:noProof/>
            <w:sz w:val="28"/>
            <w:szCs w:val="28"/>
          </w:rPr>
          <w:t>ГЛАВА 1. ОБЩИЕ СВЕДЕНИЯ</w:t>
        </w:r>
        <w:r w:rsidRPr="00AA1D05">
          <w:rPr>
            <w:b w:val="0"/>
            <w:noProof/>
            <w:webHidden/>
            <w:sz w:val="28"/>
            <w:szCs w:val="28"/>
          </w:rPr>
          <w:tab/>
        </w:r>
        <w:r w:rsidRPr="00AA1D05">
          <w:rPr>
            <w:b w:val="0"/>
            <w:noProof/>
            <w:webHidden/>
            <w:sz w:val="28"/>
            <w:szCs w:val="28"/>
          </w:rPr>
          <w:fldChar w:fldCharType="begin"/>
        </w:r>
        <w:r w:rsidRPr="00AA1D05">
          <w:rPr>
            <w:b w:val="0"/>
            <w:noProof/>
            <w:webHidden/>
            <w:sz w:val="28"/>
            <w:szCs w:val="28"/>
          </w:rPr>
          <w:instrText xml:space="preserve"> PAGEREF _Toc50731636 \h </w:instrText>
        </w:r>
        <w:r w:rsidRPr="00AA1D05">
          <w:rPr>
            <w:b w:val="0"/>
            <w:noProof/>
            <w:webHidden/>
            <w:sz w:val="28"/>
            <w:szCs w:val="28"/>
          </w:rPr>
        </w:r>
        <w:r w:rsidRPr="00AA1D05">
          <w:rPr>
            <w:b w:val="0"/>
            <w:noProof/>
            <w:webHidden/>
            <w:sz w:val="28"/>
            <w:szCs w:val="28"/>
          </w:rPr>
          <w:fldChar w:fldCharType="separate"/>
        </w:r>
        <w:r w:rsidR="00A22EF7">
          <w:rPr>
            <w:b w:val="0"/>
            <w:noProof/>
            <w:webHidden/>
            <w:sz w:val="28"/>
            <w:szCs w:val="28"/>
          </w:rPr>
          <w:t>17</w:t>
        </w:r>
        <w:r w:rsidRPr="00AA1D05">
          <w:rPr>
            <w:b w:val="0"/>
            <w:noProof/>
            <w:webHidden/>
            <w:sz w:val="28"/>
            <w:szCs w:val="28"/>
          </w:rPr>
          <w:fldChar w:fldCharType="end"/>
        </w:r>
      </w:hyperlink>
    </w:p>
    <w:p w14:paraId="118DC822" w14:textId="77777777" w:rsidR="00544A6B" w:rsidRPr="00544A6B" w:rsidRDefault="00D76530" w:rsidP="00544A6B">
      <w:pPr>
        <w:pStyle w:val="10"/>
        <w:tabs>
          <w:tab w:val="right" w:leader="dot" w:pos="9911"/>
        </w:tabs>
        <w:spacing w:after="0"/>
        <w:rPr>
          <w:rFonts w:ascii="Calibri" w:hAnsi="Calibri"/>
          <w:b w:val="0"/>
          <w:bCs w:val="0"/>
          <w:caps w:val="0"/>
          <w:noProof/>
          <w:sz w:val="28"/>
          <w:szCs w:val="28"/>
        </w:rPr>
      </w:pPr>
      <w:hyperlink w:anchor="_Toc50731637" w:history="1">
        <w:r w:rsidR="00544A6B" w:rsidRPr="00AA1D05">
          <w:rPr>
            <w:rStyle w:val="ac"/>
            <w:b w:val="0"/>
            <w:noProof/>
            <w:sz w:val="28"/>
            <w:szCs w:val="28"/>
          </w:rPr>
          <w:t>ГЛАВА 2. СВЕДЕНИЯ О ВИДАХ, НАЗНАЧЕНИИ И НАИМЕНОВАНИЯХ ПЛАНИРУЕМЫХ ДЛЯ РАЗМЕЩЕНИЯ ОБЪЕКТОВ МЕСТНОГО ЗНАЧЕНИЯ,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  </w:r>
        <w:r w:rsidR="00544A6B" w:rsidRPr="00AA1D05">
          <w:rPr>
            <w:b w:val="0"/>
            <w:noProof/>
            <w:webHidden/>
            <w:sz w:val="28"/>
            <w:szCs w:val="28"/>
          </w:rPr>
          <w:tab/>
        </w:r>
        <w:r w:rsidR="00544A6B" w:rsidRPr="00AA1D05">
          <w:rPr>
            <w:b w:val="0"/>
            <w:noProof/>
            <w:webHidden/>
            <w:sz w:val="28"/>
            <w:szCs w:val="28"/>
          </w:rPr>
          <w:fldChar w:fldCharType="begin"/>
        </w:r>
        <w:r w:rsidR="00544A6B" w:rsidRPr="00AA1D05">
          <w:rPr>
            <w:b w:val="0"/>
            <w:noProof/>
            <w:webHidden/>
            <w:sz w:val="28"/>
            <w:szCs w:val="28"/>
          </w:rPr>
          <w:instrText xml:space="preserve"> PAGEREF _Toc50731637 \h </w:instrText>
        </w:r>
        <w:r w:rsidR="00544A6B" w:rsidRPr="00AA1D05">
          <w:rPr>
            <w:b w:val="0"/>
            <w:noProof/>
            <w:webHidden/>
            <w:sz w:val="28"/>
            <w:szCs w:val="28"/>
          </w:rPr>
        </w:r>
        <w:r w:rsidR="00544A6B" w:rsidRPr="00AA1D05">
          <w:rPr>
            <w:b w:val="0"/>
            <w:noProof/>
            <w:webHidden/>
            <w:sz w:val="28"/>
            <w:szCs w:val="28"/>
          </w:rPr>
          <w:fldChar w:fldCharType="separate"/>
        </w:r>
        <w:r w:rsidR="00A22EF7">
          <w:rPr>
            <w:b w:val="0"/>
            <w:noProof/>
            <w:webHidden/>
            <w:sz w:val="28"/>
            <w:szCs w:val="28"/>
          </w:rPr>
          <w:t>18</w:t>
        </w:r>
        <w:r w:rsidR="00544A6B" w:rsidRPr="00AA1D05">
          <w:rPr>
            <w:b w:val="0"/>
            <w:noProof/>
            <w:webHidden/>
            <w:sz w:val="28"/>
            <w:szCs w:val="28"/>
          </w:rPr>
          <w:fldChar w:fldCharType="end"/>
        </w:r>
      </w:hyperlink>
    </w:p>
    <w:p w14:paraId="07438776" w14:textId="77777777" w:rsidR="00544A6B" w:rsidRPr="00544A6B" w:rsidRDefault="00D76530" w:rsidP="00544A6B">
      <w:pPr>
        <w:pStyle w:val="10"/>
        <w:tabs>
          <w:tab w:val="right" w:leader="dot" w:pos="9911"/>
        </w:tabs>
        <w:spacing w:after="0"/>
        <w:rPr>
          <w:rFonts w:ascii="Calibri" w:hAnsi="Calibri"/>
          <w:b w:val="0"/>
          <w:bCs w:val="0"/>
          <w:caps w:val="0"/>
          <w:noProof/>
          <w:sz w:val="28"/>
          <w:szCs w:val="28"/>
        </w:rPr>
      </w:pPr>
      <w:hyperlink w:anchor="_Toc50731638" w:history="1">
        <w:r w:rsidR="00544A6B" w:rsidRPr="00AA1D05">
          <w:rPr>
            <w:rStyle w:val="ac"/>
            <w:b w:val="0"/>
            <w:noProof/>
            <w:sz w:val="28"/>
            <w:szCs w:val="28"/>
          </w:rPr>
          <w:t>ГЛАВА 3. 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</w:t>
        </w:r>
        <w:r w:rsidR="00544A6B" w:rsidRPr="00AA1D05">
          <w:rPr>
            <w:b w:val="0"/>
            <w:noProof/>
            <w:webHidden/>
            <w:sz w:val="28"/>
            <w:szCs w:val="28"/>
          </w:rPr>
          <w:tab/>
        </w:r>
        <w:r w:rsidR="00544A6B" w:rsidRPr="00AA1D05">
          <w:rPr>
            <w:b w:val="0"/>
            <w:noProof/>
            <w:webHidden/>
            <w:sz w:val="28"/>
            <w:szCs w:val="28"/>
          </w:rPr>
          <w:fldChar w:fldCharType="begin"/>
        </w:r>
        <w:r w:rsidR="00544A6B" w:rsidRPr="00AA1D05">
          <w:rPr>
            <w:b w:val="0"/>
            <w:noProof/>
            <w:webHidden/>
            <w:sz w:val="28"/>
            <w:szCs w:val="28"/>
          </w:rPr>
          <w:instrText xml:space="preserve"> PAGEREF _Toc50731638 \h </w:instrText>
        </w:r>
        <w:r w:rsidR="00544A6B" w:rsidRPr="00AA1D05">
          <w:rPr>
            <w:b w:val="0"/>
            <w:noProof/>
            <w:webHidden/>
            <w:sz w:val="28"/>
            <w:szCs w:val="28"/>
          </w:rPr>
        </w:r>
        <w:r w:rsidR="00544A6B" w:rsidRPr="00AA1D05">
          <w:rPr>
            <w:b w:val="0"/>
            <w:noProof/>
            <w:webHidden/>
            <w:sz w:val="28"/>
            <w:szCs w:val="28"/>
          </w:rPr>
          <w:fldChar w:fldCharType="separate"/>
        </w:r>
        <w:r w:rsidR="00A22EF7">
          <w:rPr>
            <w:b w:val="0"/>
            <w:noProof/>
            <w:webHidden/>
            <w:sz w:val="28"/>
            <w:szCs w:val="28"/>
          </w:rPr>
          <w:t>34</w:t>
        </w:r>
        <w:r w:rsidR="00544A6B" w:rsidRPr="00AA1D05">
          <w:rPr>
            <w:b w:val="0"/>
            <w:noProof/>
            <w:webHidden/>
            <w:sz w:val="28"/>
            <w:szCs w:val="28"/>
          </w:rPr>
          <w:fldChar w:fldCharType="end"/>
        </w:r>
      </w:hyperlink>
    </w:p>
    <w:p w14:paraId="44B07BCE" w14:textId="77777777" w:rsidR="00544A6B" w:rsidRPr="00AA1D05" w:rsidRDefault="00544A6B" w:rsidP="00544A6B">
      <w:pPr>
        <w:pStyle w:val="10"/>
        <w:tabs>
          <w:tab w:val="right" w:leader="dot" w:pos="9344"/>
        </w:tabs>
        <w:spacing w:before="0" w:after="0"/>
        <w:contextualSpacing/>
        <w:jc w:val="both"/>
        <w:rPr>
          <w:b w:val="0"/>
          <w:noProof/>
          <w:sz w:val="28"/>
          <w:szCs w:val="28"/>
        </w:rPr>
      </w:pPr>
      <w:r w:rsidRPr="00AA1D05">
        <w:rPr>
          <w:bCs w:val="0"/>
          <w:caps w:val="0"/>
          <w:sz w:val="28"/>
          <w:szCs w:val="28"/>
        </w:rPr>
        <w:fldChar w:fldCharType="end"/>
      </w:r>
      <w:r w:rsidRPr="00AA1D05">
        <w:rPr>
          <w:b w:val="0"/>
          <w:noProof/>
          <w:sz w:val="28"/>
          <w:szCs w:val="28"/>
        </w:rPr>
        <w:t xml:space="preserve"> </w:t>
      </w:r>
    </w:p>
    <w:p w14:paraId="418A61AE" w14:textId="77777777" w:rsidR="00544A6B" w:rsidRPr="00AA1D05" w:rsidRDefault="00544A6B" w:rsidP="00544A6B">
      <w:pPr>
        <w:rPr>
          <w:sz w:val="28"/>
          <w:szCs w:val="28"/>
        </w:rPr>
        <w:sectPr w:rsidR="00544A6B" w:rsidRPr="00AA1D05" w:rsidSect="00745887">
          <w:footerReference w:type="default" r:id="rId30"/>
          <w:pgSz w:w="11906" w:h="16838"/>
          <w:pgMar w:top="1134" w:right="567" w:bottom="1134" w:left="1418" w:header="567" w:footer="567" w:gutter="0"/>
          <w:cols w:space="708"/>
          <w:docGrid w:linePitch="360"/>
        </w:sectPr>
      </w:pPr>
    </w:p>
    <w:p w14:paraId="74D233DD" w14:textId="77777777" w:rsidR="00544A6B" w:rsidRPr="00AA1D05" w:rsidRDefault="00544A6B" w:rsidP="00544A6B">
      <w:pPr>
        <w:pStyle w:val="1"/>
        <w:spacing w:after="0"/>
        <w:rPr>
          <w:rFonts w:ascii="Times New Roman" w:hAnsi="Times New Roman"/>
          <w:sz w:val="28"/>
          <w:szCs w:val="28"/>
        </w:rPr>
      </w:pPr>
      <w:bookmarkStart w:id="1" w:name="_Toc50731636"/>
      <w:bookmarkStart w:id="2" w:name="_Toc360614664"/>
      <w:r w:rsidRPr="00AA1D05">
        <w:rPr>
          <w:rFonts w:ascii="Times New Roman" w:hAnsi="Times New Roman"/>
          <w:sz w:val="28"/>
          <w:szCs w:val="28"/>
        </w:rPr>
        <w:lastRenderedPageBreak/>
        <w:t>ГЛАВА 1. ОБЩИЕ СВЕДЕНИЯ</w:t>
      </w:r>
      <w:bookmarkEnd w:id="1"/>
    </w:p>
    <w:p w14:paraId="3F1C9574" w14:textId="77777777" w:rsidR="00544A6B" w:rsidRPr="00AA1D05" w:rsidRDefault="00544A6B" w:rsidP="00544A6B">
      <w:pPr>
        <w:spacing w:line="276" w:lineRule="auto"/>
        <w:ind w:firstLine="709"/>
        <w:rPr>
          <w:szCs w:val="24"/>
        </w:rPr>
      </w:pPr>
      <w:r w:rsidRPr="00AA1D05">
        <w:rPr>
          <w:szCs w:val="24"/>
        </w:rPr>
        <w:t>Внесение изменений в генеральный план Зерноградского городского поселения Зерноградского района Ростовской области разработан (далее – генеральный план) Обществом с ограниченной ответственностью Научно-исследовательским институтом «Земля и город» в соответствии с муниципальным контрактом от 30.06.2020 № Ф.2020.61 по заданию муниципального казенного учреждения Зерноградского городского поселения «Управление жилищно-коммунального хозяйства, архитектуры, имущественных отношений, гражданской обороны и чрезвычайных ситуаций».</w:t>
      </w:r>
    </w:p>
    <w:p w14:paraId="469E59D5" w14:textId="77777777" w:rsidR="00544A6B" w:rsidRPr="00AA1D05" w:rsidRDefault="00544A6B" w:rsidP="00544A6B">
      <w:pPr>
        <w:spacing w:line="276" w:lineRule="auto"/>
        <w:ind w:firstLine="709"/>
        <w:rPr>
          <w:szCs w:val="24"/>
        </w:rPr>
      </w:pPr>
      <w:r w:rsidRPr="00AA1D05">
        <w:rPr>
          <w:szCs w:val="24"/>
        </w:rPr>
        <w:t>Генеральный план разработан в части подготовки сведений по координатному описанию границ населенных пунктов в соответствии с Градостроительным кодексом Российской Федерации.</w:t>
      </w:r>
    </w:p>
    <w:p w14:paraId="43E9204A" w14:textId="77777777" w:rsidR="00544A6B" w:rsidRPr="00AA1D05" w:rsidRDefault="00544A6B" w:rsidP="00544A6B">
      <w:pPr>
        <w:spacing w:line="276" w:lineRule="auto"/>
        <w:ind w:firstLine="709"/>
        <w:rPr>
          <w:szCs w:val="24"/>
        </w:rPr>
      </w:pPr>
      <w:r w:rsidRPr="00AA1D05">
        <w:rPr>
          <w:szCs w:val="24"/>
        </w:rPr>
        <w:t xml:space="preserve">Графические материалы генерального плана выполнены в геоинформационном программном продукте </w:t>
      </w:r>
      <w:proofErr w:type="spellStart"/>
      <w:r w:rsidRPr="00AA1D05">
        <w:rPr>
          <w:szCs w:val="24"/>
        </w:rPr>
        <w:t>MapInfo</w:t>
      </w:r>
      <w:proofErr w:type="spellEnd"/>
      <w:r w:rsidRPr="00AA1D05">
        <w:rPr>
          <w:szCs w:val="24"/>
        </w:rPr>
        <w:t xml:space="preserve"> в системе координат, в которой ведется государственный кадастр недвижимости. Описание и отображение объектов федерального, регионального, местного значения, а также перечень слоев пространственных данных (объектов), структура атрибутивных данных и справочников в графических материалах соответствуют требованиям утвержденному Приказом Министерства экономического развития Российской Федерации от 09.01.2018 № 10.</w:t>
      </w:r>
    </w:p>
    <w:p w14:paraId="61887D8A" w14:textId="77777777" w:rsidR="00544A6B" w:rsidRPr="00AA1D05" w:rsidRDefault="00544A6B" w:rsidP="00544A6B">
      <w:pPr>
        <w:spacing w:line="276" w:lineRule="auto"/>
        <w:ind w:firstLine="709"/>
        <w:rPr>
          <w:szCs w:val="24"/>
        </w:rPr>
      </w:pPr>
      <w:r w:rsidRPr="00AA1D05">
        <w:rPr>
          <w:szCs w:val="24"/>
        </w:rPr>
        <w:t xml:space="preserve">Главной целью внесения изменений в генеральный план является изменение границ населенных пунктов г. Зерноград, п. Кленовый, п. Дубки, п. Зерновой, п. Шоссейный, п. Прудовой, х. Каменный и п. Комсомольский для исключения случаев, препятствующих внесению в единый государственный реестр недвижимости сведений о границах населенных пунктов, а также изменение функциональных зон вышеперечисленных населенных пунктов. </w:t>
      </w:r>
    </w:p>
    <w:p w14:paraId="4C44FBFC" w14:textId="77777777" w:rsidR="00544A6B" w:rsidRPr="00AA1D05" w:rsidRDefault="00544A6B" w:rsidP="00544A6B">
      <w:pPr>
        <w:spacing w:line="276" w:lineRule="auto"/>
        <w:ind w:firstLine="709"/>
        <w:rPr>
          <w:szCs w:val="24"/>
        </w:rPr>
      </w:pPr>
      <w:r w:rsidRPr="00AA1D05">
        <w:rPr>
          <w:szCs w:val="24"/>
        </w:rPr>
        <w:t>Основные задачи внесения изменений в генеральный план:</w:t>
      </w:r>
    </w:p>
    <w:p w14:paraId="0D83DF1F" w14:textId="77777777" w:rsidR="00544A6B" w:rsidRPr="00AA1D05" w:rsidRDefault="00544A6B" w:rsidP="00544A6B">
      <w:pPr>
        <w:pStyle w:val="af"/>
        <w:numPr>
          <w:ilvl w:val="0"/>
          <w:numId w:val="3"/>
        </w:numPr>
        <w:autoSpaceDE w:val="0"/>
        <w:autoSpaceDN w:val="0"/>
        <w:spacing w:after="0"/>
        <w:ind w:left="0" w:firstLine="426"/>
        <w:jc w:val="both"/>
        <w:rPr>
          <w:rFonts w:ascii="Times New Roman" w:eastAsia="Calibri" w:hAnsi="Times New Roman"/>
          <w:sz w:val="24"/>
          <w:szCs w:val="24"/>
        </w:rPr>
      </w:pPr>
      <w:r w:rsidRPr="00AA1D05">
        <w:rPr>
          <w:rFonts w:ascii="Times New Roman" w:eastAsia="Calibri" w:hAnsi="Times New Roman"/>
          <w:sz w:val="24"/>
          <w:szCs w:val="24"/>
        </w:rPr>
        <w:t>Осуществить анализ утвержденных документов территориального планирования муниципального образования, представленных материалов по внесению изменений в генеральный план согласованные комиссией по внесению изменений в документы территориального планирования, документов государственного фонда данных, полученных в результате проведения землеустройства, сведений единого государственного реестра недвижимости, сведений и документов государственных картографо-геодезических фондов, материалов лесоустройства и иных предусмотренных законодательством документов и сведений.</w:t>
      </w:r>
    </w:p>
    <w:p w14:paraId="1713634F" w14:textId="77777777" w:rsidR="00544A6B" w:rsidRPr="00AA1D05" w:rsidRDefault="00544A6B" w:rsidP="00544A6B">
      <w:pPr>
        <w:pStyle w:val="af"/>
        <w:numPr>
          <w:ilvl w:val="0"/>
          <w:numId w:val="3"/>
        </w:numPr>
        <w:autoSpaceDE w:val="0"/>
        <w:autoSpaceDN w:val="0"/>
        <w:spacing w:after="0"/>
        <w:ind w:left="0" w:firstLine="426"/>
        <w:jc w:val="both"/>
        <w:rPr>
          <w:rFonts w:ascii="Times New Roman" w:eastAsia="Calibri" w:hAnsi="Times New Roman"/>
          <w:sz w:val="24"/>
          <w:szCs w:val="24"/>
        </w:rPr>
      </w:pPr>
      <w:r w:rsidRPr="00AA1D05">
        <w:rPr>
          <w:rFonts w:ascii="Times New Roman" w:eastAsia="Calibri" w:hAnsi="Times New Roman"/>
          <w:sz w:val="24"/>
          <w:szCs w:val="24"/>
        </w:rPr>
        <w:t>Подготовить актуальную редакцию генерального плана Зерноградского городского поселения Зерноградского района Ростовской области, в целях корректировки границ населенных пунктов, входящих в состав Зерноградского городского поселения.</w:t>
      </w:r>
    </w:p>
    <w:p w14:paraId="5DD58645" w14:textId="77777777" w:rsidR="00544A6B" w:rsidRPr="00AA1D05" w:rsidRDefault="00544A6B" w:rsidP="00544A6B">
      <w:pPr>
        <w:pStyle w:val="af"/>
        <w:numPr>
          <w:ilvl w:val="0"/>
          <w:numId w:val="3"/>
        </w:numPr>
        <w:autoSpaceDE w:val="0"/>
        <w:autoSpaceDN w:val="0"/>
        <w:spacing w:after="0"/>
        <w:ind w:left="0" w:firstLine="426"/>
        <w:jc w:val="both"/>
        <w:rPr>
          <w:rFonts w:ascii="Times New Roman" w:eastAsia="Calibri" w:hAnsi="Times New Roman"/>
          <w:sz w:val="24"/>
          <w:szCs w:val="24"/>
        </w:rPr>
      </w:pPr>
      <w:r w:rsidRPr="00AA1D05">
        <w:rPr>
          <w:rFonts w:ascii="Times New Roman" w:eastAsia="Calibri" w:hAnsi="Times New Roman"/>
          <w:sz w:val="24"/>
          <w:szCs w:val="24"/>
        </w:rPr>
        <w:t>Сформировать сведения о границах населенных пунктов, входящих в состав Зерноградского городского поселения Зерноградского района Ростовской области, необходимые для внесения их в единый государственный реестр недвижимости.</w:t>
      </w:r>
    </w:p>
    <w:p w14:paraId="638CE439" w14:textId="77777777" w:rsidR="00544A6B" w:rsidRPr="00AA1D05" w:rsidRDefault="00544A6B" w:rsidP="00544A6B">
      <w:pPr>
        <w:ind w:left="714"/>
        <w:rPr>
          <w:szCs w:val="24"/>
        </w:rPr>
      </w:pPr>
    </w:p>
    <w:p w14:paraId="2F1C52C6" w14:textId="77777777" w:rsidR="00544A6B" w:rsidRPr="00AA1D05" w:rsidRDefault="00544A6B" w:rsidP="00544A6B">
      <w:pPr>
        <w:rPr>
          <w:sz w:val="28"/>
          <w:szCs w:val="28"/>
        </w:rPr>
        <w:sectPr w:rsidR="00544A6B" w:rsidRPr="00AA1D05" w:rsidSect="00745887">
          <w:headerReference w:type="default" r:id="rId31"/>
          <w:footerReference w:type="default" r:id="rId32"/>
          <w:headerReference w:type="first" r:id="rId33"/>
          <w:footerReference w:type="first" r:id="rId34"/>
          <w:pgSz w:w="11906" w:h="16838" w:code="9"/>
          <w:pgMar w:top="1134" w:right="567" w:bottom="1134" w:left="1418" w:header="567" w:footer="567" w:gutter="0"/>
          <w:cols w:space="708"/>
          <w:docGrid w:linePitch="360"/>
        </w:sectPr>
      </w:pPr>
    </w:p>
    <w:p w14:paraId="6CA03744" w14:textId="77777777" w:rsidR="00544A6B" w:rsidRPr="00AA1D05" w:rsidRDefault="00544A6B" w:rsidP="00544A6B">
      <w:pPr>
        <w:pStyle w:val="1"/>
        <w:spacing w:after="0"/>
        <w:rPr>
          <w:rFonts w:ascii="Times New Roman" w:hAnsi="Times New Roman"/>
          <w:sz w:val="28"/>
          <w:szCs w:val="28"/>
        </w:rPr>
      </w:pPr>
      <w:bookmarkStart w:id="3" w:name="_Toc50731637"/>
      <w:r w:rsidRPr="00AA1D05">
        <w:rPr>
          <w:rFonts w:ascii="Times New Roman" w:hAnsi="Times New Roman"/>
          <w:sz w:val="28"/>
          <w:szCs w:val="28"/>
        </w:rPr>
        <w:lastRenderedPageBreak/>
        <w:t xml:space="preserve">ГЛАВА 2. </w:t>
      </w:r>
      <w:bookmarkEnd w:id="2"/>
      <w:r w:rsidRPr="00AA1D05">
        <w:rPr>
          <w:rFonts w:ascii="Times New Roman" w:hAnsi="Times New Roman"/>
          <w:sz w:val="28"/>
          <w:szCs w:val="28"/>
        </w:rPr>
        <w:t>СВЕДЕНИЯ О ВИДАХ, НАЗНАЧЕНИИ И НАИМЕНОВАНИЯХ ПЛАНИРУЕМЫХ ДЛЯ РАЗМЕЩЕНИЯ ОБЪЕКТОВ МЕСТНОГО ЗНАЧЕНИЯ,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</w:r>
      <w:bookmarkEnd w:id="3"/>
    </w:p>
    <w:p w14:paraId="59751487" w14:textId="77777777" w:rsidR="00544A6B" w:rsidRPr="00AA1D05" w:rsidRDefault="00544A6B" w:rsidP="00544A6B">
      <w:pPr>
        <w:spacing w:line="276" w:lineRule="auto"/>
        <w:ind w:firstLine="709"/>
        <w:rPr>
          <w:szCs w:val="24"/>
        </w:rPr>
      </w:pPr>
      <w:r w:rsidRPr="00AA1D05">
        <w:rPr>
          <w:szCs w:val="24"/>
        </w:rPr>
        <w:t>Сведения о видах, назначении и наименованиях планируемых для размещения объектов местного значения, их основные характеристики, их местоположение, а также характеристики зон с особыми условиями использования территорий в случае, если установление таких зон требуется в связи с размещением данных объектов представлены в таблице 1.</w:t>
      </w:r>
    </w:p>
    <w:p w14:paraId="7BA15D60" w14:textId="77777777" w:rsidR="00544A6B" w:rsidRPr="00AA1D05" w:rsidRDefault="00544A6B" w:rsidP="00544A6B">
      <w:pPr>
        <w:spacing w:line="276" w:lineRule="auto"/>
        <w:ind w:firstLine="709"/>
        <w:rPr>
          <w:sz w:val="28"/>
          <w:szCs w:val="28"/>
        </w:rPr>
      </w:pPr>
    </w:p>
    <w:p w14:paraId="78882003" w14:textId="77777777" w:rsidR="00544A6B" w:rsidRDefault="00544A6B" w:rsidP="00F059E1">
      <w:pPr>
        <w:rPr>
          <w:sz w:val="18"/>
          <w:szCs w:val="18"/>
        </w:rPr>
        <w:sectPr w:rsidR="00544A6B" w:rsidSect="00DC7D6E">
          <w:footerReference w:type="default" r:id="rId35"/>
          <w:pgSz w:w="11906" w:h="16838"/>
          <w:pgMar w:top="709" w:right="567" w:bottom="851" w:left="1134" w:header="709" w:footer="709" w:gutter="0"/>
          <w:cols w:space="708"/>
          <w:docGrid w:linePitch="360"/>
        </w:sectPr>
      </w:pPr>
    </w:p>
    <w:p w14:paraId="194101E9" w14:textId="77777777" w:rsidR="00544A6B" w:rsidRPr="00544A6B" w:rsidRDefault="00544A6B" w:rsidP="00544A6B">
      <w:r w:rsidRPr="00544A6B">
        <w:lastRenderedPageBreak/>
        <w:t>Таблица 1</w:t>
      </w:r>
    </w:p>
    <w:p w14:paraId="6DF313FE" w14:textId="77777777" w:rsidR="00544A6B" w:rsidRPr="00544A6B" w:rsidRDefault="00544A6B" w:rsidP="00544A6B">
      <w:r w:rsidRPr="00544A6B">
        <w:t>Сведения о видах, назначении и наименованиях планируемых для размещения объектов местного значения, их основные характеристики, их местоположение, а также характеристики зон с особыми условиями использования территорий</w:t>
      </w:r>
    </w:p>
    <w:tbl>
      <w:tblPr>
        <w:tblW w:w="5012" w:type="pct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67"/>
        <w:gridCol w:w="998"/>
        <w:gridCol w:w="995"/>
        <w:gridCol w:w="1851"/>
        <w:gridCol w:w="854"/>
        <w:gridCol w:w="1710"/>
        <w:gridCol w:w="1848"/>
        <w:gridCol w:w="2138"/>
        <w:gridCol w:w="1422"/>
        <w:gridCol w:w="2278"/>
      </w:tblGrid>
      <w:tr w:rsidR="00544A6B" w:rsidRPr="00544A6B" w14:paraId="534765E8" w14:textId="77777777" w:rsidTr="00745887">
        <w:trPr>
          <w:cantSplit/>
          <w:trHeight w:val="1305"/>
          <w:tblHeader/>
        </w:trPr>
        <w:tc>
          <w:tcPr>
            <w:tcW w:w="193" w:type="pct"/>
            <w:shd w:val="clear" w:color="auto" w:fill="auto"/>
            <w:noWrap/>
            <w:vAlign w:val="center"/>
            <w:hideMark/>
          </w:tcPr>
          <w:p w14:paraId="2152FB00" w14:textId="77777777" w:rsidR="00544A6B" w:rsidRPr="00544A6B" w:rsidRDefault="00544A6B" w:rsidP="00544A6B">
            <w:r w:rsidRPr="00544A6B">
              <w:t>№</w:t>
            </w:r>
          </w:p>
        </w:tc>
        <w:tc>
          <w:tcPr>
            <w:tcW w:w="340" w:type="pct"/>
            <w:vAlign w:val="center"/>
          </w:tcPr>
          <w:p w14:paraId="0773EF11" w14:textId="77777777" w:rsidR="00544A6B" w:rsidRPr="00544A6B" w:rsidRDefault="00544A6B" w:rsidP="00544A6B">
            <w:r w:rsidRPr="00544A6B">
              <w:t>№ на карте</w:t>
            </w:r>
          </w:p>
        </w:tc>
        <w:tc>
          <w:tcPr>
            <w:tcW w:w="339" w:type="pct"/>
            <w:shd w:val="clear" w:color="auto" w:fill="auto"/>
            <w:noWrap/>
            <w:vAlign w:val="center"/>
            <w:hideMark/>
          </w:tcPr>
          <w:p w14:paraId="05A71E45" w14:textId="77777777" w:rsidR="00544A6B" w:rsidRPr="00544A6B" w:rsidRDefault="00544A6B" w:rsidP="00544A6B">
            <w:r w:rsidRPr="00544A6B">
              <w:t>Код</w:t>
            </w:r>
          </w:p>
          <w:p w14:paraId="7740EE4B" w14:textId="77777777" w:rsidR="00544A6B" w:rsidRPr="00544A6B" w:rsidRDefault="00544A6B" w:rsidP="00544A6B">
            <w:r w:rsidRPr="00544A6B">
              <w:t>объекта</w:t>
            </w:r>
          </w:p>
        </w:tc>
        <w:tc>
          <w:tcPr>
            <w:tcW w:w="631" w:type="pct"/>
            <w:shd w:val="clear" w:color="auto" w:fill="auto"/>
            <w:noWrap/>
            <w:vAlign w:val="center"/>
            <w:hideMark/>
          </w:tcPr>
          <w:p w14:paraId="11029A0D" w14:textId="77777777" w:rsidR="00544A6B" w:rsidRPr="00544A6B" w:rsidRDefault="00544A6B" w:rsidP="00544A6B">
            <w:r w:rsidRPr="00544A6B">
              <w:t>Наименование</w:t>
            </w:r>
          </w:p>
        </w:tc>
        <w:tc>
          <w:tcPr>
            <w:tcW w:w="291" w:type="pct"/>
            <w:shd w:val="clear" w:color="auto" w:fill="auto"/>
            <w:noWrap/>
            <w:vAlign w:val="center"/>
            <w:hideMark/>
          </w:tcPr>
          <w:p w14:paraId="2BDCA04B" w14:textId="77777777" w:rsidR="00544A6B" w:rsidRPr="00544A6B" w:rsidRDefault="00544A6B" w:rsidP="00544A6B">
            <w:r w:rsidRPr="00544A6B">
              <w:t>Статус *</w:t>
            </w:r>
          </w:p>
        </w:tc>
        <w:tc>
          <w:tcPr>
            <w:tcW w:w="583" w:type="pct"/>
            <w:shd w:val="clear" w:color="auto" w:fill="auto"/>
            <w:noWrap/>
            <w:vAlign w:val="center"/>
            <w:hideMark/>
          </w:tcPr>
          <w:p w14:paraId="49FE203B" w14:textId="77777777" w:rsidR="00544A6B" w:rsidRPr="00544A6B" w:rsidRDefault="00544A6B" w:rsidP="00544A6B">
            <w:r w:rsidRPr="00544A6B">
              <w:t>Местоположение</w:t>
            </w:r>
          </w:p>
        </w:tc>
        <w:tc>
          <w:tcPr>
            <w:tcW w:w="630" w:type="pct"/>
            <w:shd w:val="clear" w:color="auto" w:fill="auto"/>
            <w:noWrap/>
            <w:vAlign w:val="center"/>
            <w:hideMark/>
          </w:tcPr>
          <w:p w14:paraId="3527601C" w14:textId="77777777" w:rsidR="00544A6B" w:rsidRPr="00544A6B" w:rsidRDefault="00544A6B" w:rsidP="00544A6B">
            <w:r w:rsidRPr="00544A6B">
              <w:t>Основные характеристики</w:t>
            </w:r>
          </w:p>
        </w:tc>
        <w:tc>
          <w:tcPr>
            <w:tcW w:w="729" w:type="pct"/>
            <w:shd w:val="clear" w:color="auto" w:fill="auto"/>
            <w:noWrap/>
            <w:vAlign w:val="center"/>
            <w:hideMark/>
          </w:tcPr>
          <w:p w14:paraId="429EE27F" w14:textId="77777777" w:rsidR="00544A6B" w:rsidRPr="00544A6B" w:rsidRDefault="00544A6B" w:rsidP="00544A6B">
            <w:r w:rsidRPr="00544A6B">
              <w:t>Назначение</w:t>
            </w:r>
          </w:p>
        </w:tc>
        <w:tc>
          <w:tcPr>
            <w:tcW w:w="485" w:type="pct"/>
            <w:shd w:val="clear" w:color="auto" w:fill="auto"/>
            <w:noWrap/>
            <w:vAlign w:val="center"/>
            <w:hideMark/>
          </w:tcPr>
          <w:p w14:paraId="6463F12F" w14:textId="77777777" w:rsidR="00544A6B" w:rsidRPr="00544A6B" w:rsidRDefault="00544A6B" w:rsidP="00544A6B">
            <w:r w:rsidRPr="00544A6B">
              <w:t>Планируемый срок ввода в эксплуатацию</w:t>
            </w:r>
          </w:p>
        </w:tc>
        <w:tc>
          <w:tcPr>
            <w:tcW w:w="777" w:type="pct"/>
            <w:shd w:val="clear" w:color="auto" w:fill="auto"/>
            <w:noWrap/>
            <w:vAlign w:val="center"/>
            <w:hideMark/>
          </w:tcPr>
          <w:p w14:paraId="69288A1D" w14:textId="77777777" w:rsidR="00544A6B" w:rsidRPr="00544A6B" w:rsidRDefault="00544A6B" w:rsidP="00544A6B">
            <w:r w:rsidRPr="00544A6B">
              <w:t>Характеристики зон с особыми условиями использования территорий в случае, если установление таких зон требуется в связи с размещением данных объектов</w:t>
            </w:r>
          </w:p>
        </w:tc>
      </w:tr>
    </w:tbl>
    <w:p w14:paraId="751D5A48" w14:textId="77777777" w:rsidR="00544A6B" w:rsidRPr="00544A6B" w:rsidRDefault="00544A6B" w:rsidP="00544A6B"/>
    <w:tbl>
      <w:tblPr>
        <w:tblW w:w="5014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69"/>
        <w:gridCol w:w="997"/>
        <w:gridCol w:w="997"/>
        <w:gridCol w:w="1851"/>
        <w:gridCol w:w="854"/>
        <w:gridCol w:w="1710"/>
        <w:gridCol w:w="1851"/>
        <w:gridCol w:w="2136"/>
        <w:gridCol w:w="1423"/>
        <w:gridCol w:w="2279"/>
      </w:tblGrid>
      <w:tr w:rsidR="00544A6B" w:rsidRPr="00544A6B" w14:paraId="56D05FF9" w14:textId="77777777" w:rsidTr="00745887">
        <w:trPr>
          <w:trHeight w:val="20"/>
          <w:tblHeader/>
        </w:trPr>
        <w:tc>
          <w:tcPr>
            <w:tcW w:w="194" w:type="pct"/>
            <w:shd w:val="clear" w:color="auto" w:fill="auto"/>
            <w:noWrap/>
          </w:tcPr>
          <w:p w14:paraId="021D76AB" w14:textId="77777777" w:rsidR="00544A6B" w:rsidRPr="00544A6B" w:rsidRDefault="00544A6B" w:rsidP="00544A6B">
            <w:r w:rsidRPr="00544A6B">
              <w:t>1</w:t>
            </w:r>
          </w:p>
        </w:tc>
        <w:tc>
          <w:tcPr>
            <w:tcW w:w="340" w:type="pct"/>
            <w:shd w:val="clear" w:color="auto" w:fill="auto"/>
          </w:tcPr>
          <w:p w14:paraId="3F5E30FF" w14:textId="77777777" w:rsidR="00544A6B" w:rsidRPr="00544A6B" w:rsidRDefault="00544A6B" w:rsidP="00544A6B">
            <w:r w:rsidRPr="00544A6B">
              <w:t>2</w:t>
            </w:r>
          </w:p>
        </w:tc>
        <w:tc>
          <w:tcPr>
            <w:tcW w:w="340" w:type="pct"/>
            <w:shd w:val="clear" w:color="auto" w:fill="auto"/>
          </w:tcPr>
          <w:p w14:paraId="1B8A8D4B" w14:textId="77777777" w:rsidR="00544A6B" w:rsidRPr="00544A6B" w:rsidRDefault="00544A6B" w:rsidP="00544A6B">
            <w:r w:rsidRPr="00544A6B">
              <w:t>3</w:t>
            </w:r>
          </w:p>
        </w:tc>
        <w:tc>
          <w:tcPr>
            <w:tcW w:w="631" w:type="pct"/>
            <w:shd w:val="clear" w:color="auto" w:fill="auto"/>
          </w:tcPr>
          <w:p w14:paraId="2D5B3AE2" w14:textId="77777777" w:rsidR="00544A6B" w:rsidRPr="00544A6B" w:rsidRDefault="00544A6B" w:rsidP="00544A6B">
            <w:r w:rsidRPr="00544A6B">
              <w:t>4</w:t>
            </w:r>
          </w:p>
        </w:tc>
        <w:tc>
          <w:tcPr>
            <w:tcW w:w="291" w:type="pct"/>
            <w:shd w:val="clear" w:color="auto" w:fill="auto"/>
          </w:tcPr>
          <w:p w14:paraId="1FEEB244" w14:textId="77777777" w:rsidR="00544A6B" w:rsidRPr="00544A6B" w:rsidRDefault="00544A6B" w:rsidP="00544A6B">
            <w:r w:rsidRPr="00544A6B">
              <w:t>5</w:t>
            </w:r>
          </w:p>
        </w:tc>
        <w:tc>
          <w:tcPr>
            <w:tcW w:w="583" w:type="pct"/>
            <w:shd w:val="clear" w:color="auto" w:fill="auto"/>
          </w:tcPr>
          <w:p w14:paraId="23399D17" w14:textId="77777777" w:rsidR="00544A6B" w:rsidRPr="00544A6B" w:rsidRDefault="00544A6B" w:rsidP="00544A6B">
            <w:r w:rsidRPr="00544A6B">
              <w:t>6</w:t>
            </w:r>
          </w:p>
        </w:tc>
        <w:tc>
          <w:tcPr>
            <w:tcW w:w="631" w:type="pct"/>
            <w:shd w:val="clear" w:color="auto" w:fill="auto"/>
          </w:tcPr>
          <w:p w14:paraId="744C52A5" w14:textId="77777777" w:rsidR="00544A6B" w:rsidRPr="00544A6B" w:rsidRDefault="00544A6B" w:rsidP="00544A6B">
            <w:r w:rsidRPr="00544A6B">
              <w:t>7</w:t>
            </w:r>
          </w:p>
        </w:tc>
        <w:tc>
          <w:tcPr>
            <w:tcW w:w="728" w:type="pct"/>
            <w:shd w:val="clear" w:color="auto" w:fill="auto"/>
          </w:tcPr>
          <w:p w14:paraId="2F0B753C" w14:textId="77777777" w:rsidR="00544A6B" w:rsidRPr="00544A6B" w:rsidRDefault="00544A6B" w:rsidP="00544A6B">
            <w:r w:rsidRPr="00544A6B">
              <w:t>8</w:t>
            </w:r>
          </w:p>
        </w:tc>
        <w:tc>
          <w:tcPr>
            <w:tcW w:w="485" w:type="pct"/>
            <w:shd w:val="clear" w:color="auto" w:fill="auto"/>
          </w:tcPr>
          <w:p w14:paraId="659D4AD9" w14:textId="77777777" w:rsidR="00544A6B" w:rsidRPr="00544A6B" w:rsidRDefault="00544A6B" w:rsidP="00544A6B">
            <w:r w:rsidRPr="00544A6B">
              <w:t>9</w:t>
            </w:r>
          </w:p>
        </w:tc>
        <w:tc>
          <w:tcPr>
            <w:tcW w:w="777" w:type="pct"/>
            <w:shd w:val="clear" w:color="auto" w:fill="auto"/>
          </w:tcPr>
          <w:p w14:paraId="5E4D4EAE" w14:textId="77777777" w:rsidR="00544A6B" w:rsidRPr="00544A6B" w:rsidRDefault="00544A6B" w:rsidP="00544A6B">
            <w:r w:rsidRPr="00544A6B">
              <w:t>10</w:t>
            </w:r>
          </w:p>
        </w:tc>
      </w:tr>
      <w:tr w:rsidR="00544A6B" w:rsidRPr="00544A6B" w14:paraId="1568A120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12FEA97A" w14:textId="77777777" w:rsidR="00544A6B" w:rsidRPr="00544A6B" w:rsidRDefault="00544A6B" w:rsidP="00544A6B">
            <w:r w:rsidRPr="00544A6B">
              <w:t>1</w:t>
            </w:r>
          </w:p>
        </w:tc>
        <w:tc>
          <w:tcPr>
            <w:tcW w:w="4806" w:type="pct"/>
            <w:gridSpan w:val="9"/>
            <w:shd w:val="clear" w:color="auto" w:fill="auto"/>
          </w:tcPr>
          <w:p w14:paraId="4EB874E0" w14:textId="77777777" w:rsidR="00544A6B" w:rsidRPr="00544A6B" w:rsidRDefault="00544A6B" w:rsidP="00544A6B">
            <w:r w:rsidRPr="00544A6B">
              <w:t>Объекты инженерной инфраструктуры</w:t>
            </w:r>
          </w:p>
        </w:tc>
      </w:tr>
      <w:tr w:rsidR="00544A6B" w:rsidRPr="00544A6B" w14:paraId="23AEE023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69FA03BE" w14:textId="77777777" w:rsidR="00544A6B" w:rsidRPr="00544A6B" w:rsidRDefault="00544A6B" w:rsidP="00544A6B">
            <w:r w:rsidRPr="00544A6B">
              <w:t>1.1</w:t>
            </w:r>
          </w:p>
        </w:tc>
        <w:tc>
          <w:tcPr>
            <w:tcW w:w="4806" w:type="pct"/>
            <w:gridSpan w:val="9"/>
            <w:shd w:val="clear" w:color="auto" w:fill="auto"/>
          </w:tcPr>
          <w:p w14:paraId="376E75ED" w14:textId="77777777" w:rsidR="00544A6B" w:rsidRPr="00544A6B" w:rsidRDefault="00544A6B" w:rsidP="00544A6B">
            <w:r w:rsidRPr="00544A6B">
              <w:t>Объекты газоснабжения</w:t>
            </w:r>
          </w:p>
        </w:tc>
      </w:tr>
      <w:tr w:rsidR="00544A6B" w:rsidRPr="00544A6B" w14:paraId="0D2C5164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06D96CCB" w14:textId="77777777" w:rsidR="00544A6B" w:rsidRPr="00544A6B" w:rsidRDefault="00544A6B" w:rsidP="00544A6B">
            <w:r w:rsidRPr="00544A6B">
              <w:t>1.1.1</w:t>
            </w:r>
          </w:p>
        </w:tc>
        <w:tc>
          <w:tcPr>
            <w:tcW w:w="340" w:type="pct"/>
          </w:tcPr>
          <w:p w14:paraId="5E2F658F" w14:textId="77777777" w:rsidR="00544A6B" w:rsidRPr="00544A6B" w:rsidRDefault="00544A6B" w:rsidP="00544A6B">
            <w:r w:rsidRPr="00544A6B">
              <w:t>ДТГ.14.1</w:t>
            </w:r>
          </w:p>
        </w:tc>
        <w:tc>
          <w:tcPr>
            <w:tcW w:w="340" w:type="pct"/>
            <w:shd w:val="clear" w:color="auto" w:fill="auto"/>
          </w:tcPr>
          <w:p w14:paraId="5B581988" w14:textId="77777777" w:rsidR="00544A6B" w:rsidRPr="00544A6B" w:rsidRDefault="00544A6B" w:rsidP="00544A6B">
            <w:r w:rsidRPr="00544A6B">
              <w:t>602040514</w:t>
            </w:r>
          </w:p>
        </w:tc>
        <w:tc>
          <w:tcPr>
            <w:tcW w:w="631" w:type="pct"/>
            <w:shd w:val="clear" w:color="auto" w:fill="auto"/>
            <w:noWrap/>
          </w:tcPr>
          <w:p w14:paraId="5DD8568A" w14:textId="77777777" w:rsidR="00544A6B" w:rsidRPr="00544A6B" w:rsidRDefault="00544A6B" w:rsidP="00544A6B">
            <w:r w:rsidRPr="00544A6B">
              <w:t>Пункт редуцирования газа (ПРГ)</w:t>
            </w:r>
          </w:p>
        </w:tc>
        <w:tc>
          <w:tcPr>
            <w:tcW w:w="291" w:type="pct"/>
            <w:shd w:val="clear" w:color="auto" w:fill="auto"/>
            <w:noWrap/>
          </w:tcPr>
          <w:p w14:paraId="4F7CC7B2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0105D029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570F55DD" w14:textId="77777777" w:rsidR="00544A6B" w:rsidRPr="00544A6B" w:rsidRDefault="00544A6B" w:rsidP="00544A6B">
            <w:r w:rsidRPr="00544A6B">
              <w:t>Снижение давления газа со среднего давления на низкое</w:t>
            </w:r>
          </w:p>
        </w:tc>
        <w:tc>
          <w:tcPr>
            <w:tcW w:w="728" w:type="pct"/>
            <w:shd w:val="clear" w:color="auto" w:fill="auto"/>
          </w:tcPr>
          <w:p w14:paraId="025DD622" w14:textId="77777777" w:rsidR="00544A6B" w:rsidRPr="00544A6B" w:rsidRDefault="00544A6B" w:rsidP="00544A6B">
            <w:r w:rsidRPr="00544A6B">
              <w:t>Газификация населенных пунктов и повышение надежности газоснабжения промышленных и бытовых потребителей</w:t>
            </w:r>
          </w:p>
        </w:tc>
        <w:tc>
          <w:tcPr>
            <w:tcW w:w="485" w:type="pct"/>
            <w:shd w:val="clear" w:color="auto" w:fill="auto"/>
          </w:tcPr>
          <w:p w14:paraId="64EC82EF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6067E796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от 20.11.2000 № 878</w:t>
            </w:r>
          </w:p>
        </w:tc>
      </w:tr>
      <w:tr w:rsidR="00544A6B" w:rsidRPr="00544A6B" w14:paraId="23766035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783B3261" w14:textId="77777777" w:rsidR="00544A6B" w:rsidRPr="00544A6B" w:rsidRDefault="00544A6B" w:rsidP="00544A6B">
            <w:r w:rsidRPr="00544A6B">
              <w:t>1.1.2</w:t>
            </w:r>
          </w:p>
        </w:tc>
        <w:tc>
          <w:tcPr>
            <w:tcW w:w="340" w:type="pct"/>
          </w:tcPr>
          <w:p w14:paraId="1208B744" w14:textId="77777777" w:rsidR="00544A6B" w:rsidRPr="00544A6B" w:rsidRDefault="00544A6B" w:rsidP="00544A6B">
            <w:r w:rsidRPr="00544A6B">
              <w:t>ДТГ.14.2</w:t>
            </w:r>
          </w:p>
        </w:tc>
        <w:tc>
          <w:tcPr>
            <w:tcW w:w="340" w:type="pct"/>
            <w:shd w:val="clear" w:color="auto" w:fill="auto"/>
          </w:tcPr>
          <w:p w14:paraId="736B6146" w14:textId="77777777" w:rsidR="00544A6B" w:rsidRPr="00544A6B" w:rsidRDefault="00544A6B" w:rsidP="00544A6B">
            <w:r w:rsidRPr="00544A6B">
              <w:t>602040514</w:t>
            </w:r>
          </w:p>
        </w:tc>
        <w:tc>
          <w:tcPr>
            <w:tcW w:w="631" w:type="pct"/>
            <w:shd w:val="clear" w:color="auto" w:fill="auto"/>
            <w:noWrap/>
          </w:tcPr>
          <w:p w14:paraId="797FB5C2" w14:textId="77777777" w:rsidR="00544A6B" w:rsidRPr="00544A6B" w:rsidRDefault="00544A6B" w:rsidP="00544A6B">
            <w:r w:rsidRPr="00544A6B">
              <w:t>Пункт редуцирования газа (ПРГ)</w:t>
            </w:r>
          </w:p>
        </w:tc>
        <w:tc>
          <w:tcPr>
            <w:tcW w:w="291" w:type="pct"/>
            <w:shd w:val="clear" w:color="auto" w:fill="auto"/>
            <w:noWrap/>
          </w:tcPr>
          <w:p w14:paraId="336CD315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70EA8CFD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712FC73C" w14:textId="77777777" w:rsidR="00544A6B" w:rsidRPr="00544A6B" w:rsidRDefault="00544A6B" w:rsidP="00544A6B">
            <w:r w:rsidRPr="00544A6B">
              <w:t>Снижение давления газа со среднего давления на низкое</w:t>
            </w:r>
          </w:p>
        </w:tc>
        <w:tc>
          <w:tcPr>
            <w:tcW w:w="728" w:type="pct"/>
            <w:shd w:val="clear" w:color="auto" w:fill="auto"/>
          </w:tcPr>
          <w:p w14:paraId="50FB366B" w14:textId="77777777" w:rsidR="00544A6B" w:rsidRPr="00544A6B" w:rsidRDefault="00544A6B" w:rsidP="00544A6B">
            <w:r w:rsidRPr="00544A6B">
              <w:t>Газификация населенных пунктов и повышение надежности газоснабжения промышленных и бытовых потребителей</w:t>
            </w:r>
          </w:p>
        </w:tc>
        <w:tc>
          <w:tcPr>
            <w:tcW w:w="485" w:type="pct"/>
            <w:shd w:val="clear" w:color="auto" w:fill="auto"/>
          </w:tcPr>
          <w:p w14:paraId="506376D2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12D228DD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от 20.11.2000 № 878</w:t>
            </w:r>
          </w:p>
        </w:tc>
      </w:tr>
      <w:tr w:rsidR="00544A6B" w:rsidRPr="00544A6B" w14:paraId="5748BE30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0F559465" w14:textId="77777777" w:rsidR="00544A6B" w:rsidRPr="00544A6B" w:rsidRDefault="00544A6B" w:rsidP="00544A6B">
            <w:r w:rsidRPr="00544A6B">
              <w:t>1.1.3</w:t>
            </w:r>
          </w:p>
        </w:tc>
        <w:tc>
          <w:tcPr>
            <w:tcW w:w="340" w:type="pct"/>
          </w:tcPr>
          <w:p w14:paraId="612A9093" w14:textId="77777777" w:rsidR="00544A6B" w:rsidRPr="00544A6B" w:rsidRDefault="00544A6B" w:rsidP="00544A6B">
            <w:r w:rsidRPr="00544A6B">
              <w:t>ДТГ.14.3</w:t>
            </w:r>
          </w:p>
        </w:tc>
        <w:tc>
          <w:tcPr>
            <w:tcW w:w="340" w:type="pct"/>
            <w:shd w:val="clear" w:color="auto" w:fill="auto"/>
          </w:tcPr>
          <w:p w14:paraId="38F945D9" w14:textId="77777777" w:rsidR="00544A6B" w:rsidRPr="00544A6B" w:rsidRDefault="00544A6B" w:rsidP="00544A6B">
            <w:r w:rsidRPr="00544A6B">
              <w:t>602040514</w:t>
            </w:r>
          </w:p>
        </w:tc>
        <w:tc>
          <w:tcPr>
            <w:tcW w:w="631" w:type="pct"/>
            <w:shd w:val="clear" w:color="auto" w:fill="auto"/>
            <w:noWrap/>
          </w:tcPr>
          <w:p w14:paraId="4DF965A1" w14:textId="77777777" w:rsidR="00544A6B" w:rsidRPr="00544A6B" w:rsidRDefault="00544A6B" w:rsidP="00544A6B">
            <w:r w:rsidRPr="00544A6B">
              <w:t>Пункт редуцирования газа (ПРГ)</w:t>
            </w:r>
          </w:p>
        </w:tc>
        <w:tc>
          <w:tcPr>
            <w:tcW w:w="291" w:type="pct"/>
            <w:shd w:val="clear" w:color="auto" w:fill="auto"/>
            <w:noWrap/>
          </w:tcPr>
          <w:p w14:paraId="73BCBC7C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2A97C993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1C1CCEDE" w14:textId="77777777" w:rsidR="00544A6B" w:rsidRPr="00544A6B" w:rsidRDefault="00544A6B" w:rsidP="00544A6B">
            <w:r w:rsidRPr="00544A6B">
              <w:t>Снижение давления газа со среднего давления на низкое</w:t>
            </w:r>
          </w:p>
        </w:tc>
        <w:tc>
          <w:tcPr>
            <w:tcW w:w="728" w:type="pct"/>
            <w:shd w:val="clear" w:color="auto" w:fill="auto"/>
          </w:tcPr>
          <w:p w14:paraId="1838D28C" w14:textId="77777777" w:rsidR="00544A6B" w:rsidRPr="00544A6B" w:rsidRDefault="00544A6B" w:rsidP="00544A6B">
            <w:r w:rsidRPr="00544A6B">
              <w:t>Газификация населенных пунктов и повышение надежности газоснабжения промышленных и бытовых потребителей</w:t>
            </w:r>
          </w:p>
        </w:tc>
        <w:tc>
          <w:tcPr>
            <w:tcW w:w="485" w:type="pct"/>
            <w:shd w:val="clear" w:color="auto" w:fill="auto"/>
          </w:tcPr>
          <w:p w14:paraId="56F20BAA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1EB66B8D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от 20.11.2000 № 878</w:t>
            </w:r>
          </w:p>
        </w:tc>
      </w:tr>
      <w:tr w:rsidR="00544A6B" w:rsidRPr="00544A6B" w14:paraId="04B95DB8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1CB51999" w14:textId="77777777" w:rsidR="00544A6B" w:rsidRPr="00544A6B" w:rsidRDefault="00544A6B" w:rsidP="00544A6B">
            <w:r w:rsidRPr="00544A6B">
              <w:t>1.1.4</w:t>
            </w:r>
          </w:p>
        </w:tc>
        <w:tc>
          <w:tcPr>
            <w:tcW w:w="340" w:type="pct"/>
          </w:tcPr>
          <w:p w14:paraId="6AA3B41B" w14:textId="77777777" w:rsidR="00544A6B" w:rsidRPr="00544A6B" w:rsidRDefault="00544A6B" w:rsidP="00544A6B">
            <w:r w:rsidRPr="00544A6B">
              <w:t>ДТГ.14.4</w:t>
            </w:r>
          </w:p>
        </w:tc>
        <w:tc>
          <w:tcPr>
            <w:tcW w:w="340" w:type="pct"/>
            <w:shd w:val="clear" w:color="auto" w:fill="auto"/>
          </w:tcPr>
          <w:p w14:paraId="2541727C" w14:textId="77777777" w:rsidR="00544A6B" w:rsidRPr="00544A6B" w:rsidRDefault="00544A6B" w:rsidP="00544A6B">
            <w:r w:rsidRPr="00544A6B">
              <w:t>602040514</w:t>
            </w:r>
          </w:p>
        </w:tc>
        <w:tc>
          <w:tcPr>
            <w:tcW w:w="631" w:type="pct"/>
            <w:shd w:val="clear" w:color="auto" w:fill="auto"/>
            <w:noWrap/>
          </w:tcPr>
          <w:p w14:paraId="5AD1D07E" w14:textId="77777777" w:rsidR="00544A6B" w:rsidRPr="00544A6B" w:rsidRDefault="00544A6B" w:rsidP="00544A6B">
            <w:r w:rsidRPr="00544A6B">
              <w:t>Пункт редуцирования газа (ПРГ)</w:t>
            </w:r>
          </w:p>
        </w:tc>
        <w:tc>
          <w:tcPr>
            <w:tcW w:w="291" w:type="pct"/>
            <w:shd w:val="clear" w:color="auto" w:fill="auto"/>
            <w:noWrap/>
          </w:tcPr>
          <w:p w14:paraId="3E385C9F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13461A5A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036DB954" w14:textId="77777777" w:rsidR="00544A6B" w:rsidRPr="00544A6B" w:rsidRDefault="00544A6B" w:rsidP="00544A6B">
            <w:r w:rsidRPr="00544A6B">
              <w:t>Снижение давления газа со среднего давления на низкое</w:t>
            </w:r>
          </w:p>
        </w:tc>
        <w:tc>
          <w:tcPr>
            <w:tcW w:w="728" w:type="pct"/>
            <w:shd w:val="clear" w:color="auto" w:fill="auto"/>
          </w:tcPr>
          <w:p w14:paraId="236B7BB2" w14:textId="77777777" w:rsidR="00544A6B" w:rsidRPr="00544A6B" w:rsidRDefault="00544A6B" w:rsidP="00544A6B">
            <w:r w:rsidRPr="00544A6B">
              <w:t xml:space="preserve">Газификация населенных пунктов и повышение надежности газоснабжения </w:t>
            </w:r>
            <w:r w:rsidRPr="00544A6B">
              <w:lastRenderedPageBreak/>
              <w:t>промышленных и бытовых потребителей</w:t>
            </w:r>
          </w:p>
        </w:tc>
        <w:tc>
          <w:tcPr>
            <w:tcW w:w="485" w:type="pct"/>
            <w:shd w:val="clear" w:color="auto" w:fill="auto"/>
          </w:tcPr>
          <w:p w14:paraId="6D752DA2" w14:textId="77777777" w:rsidR="00544A6B" w:rsidRPr="00544A6B" w:rsidRDefault="00544A6B" w:rsidP="00544A6B">
            <w:r w:rsidRPr="00544A6B">
              <w:lastRenderedPageBreak/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4364951D" w14:textId="77777777" w:rsidR="00544A6B" w:rsidRPr="00544A6B" w:rsidRDefault="00544A6B" w:rsidP="00544A6B">
            <w:r w:rsidRPr="00544A6B">
              <w:t xml:space="preserve">Охранная зона устанавливается в соответствии с постановлением </w:t>
            </w:r>
            <w:r w:rsidRPr="00544A6B">
              <w:lastRenderedPageBreak/>
              <w:t>Правительства Российской Федерации от 20.11.2000 № 878</w:t>
            </w:r>
          </w:p>
        </w:tc>
      </w:tr>
      <w:tr w:rsidR="00544A6B" w:rsidRPr="00544A6B" w14:paraId="10B4BFE7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564D09B3" w14:textId="77777777" w:rsidR="00544A6B" w:rsidRPr="00544A6B" w:rsidRDefault="00544A6B" w:rsidP="00544A6B">
            <w:r w:rsidRPr="00544A6B">
              <w:lastRenderedPageBreak/>
              <w:t>1.1.5</w:t>
            </w:r>
          </w:p>
        </w:tc>
        <w:tc>
          <w:tcPr>
            <w:tcW w:w="340" w:type="pct"/>
          </w:tcPr>
          <w:p w14:paraId="6479F829" w14:textId="77777777" w:rsidR="00544A6B" w:rsidRPr="00544A6B" w:rsidRDefault="00544A6B" w:rsidP="00544A6B">
            <w:r w:rsidRPr="00544A6B">
              <w:t>ДТГ 14.5</w:t>
            </w:r>
          </w:p>
        </w:tc>
        <w:tc>
          <w:tcPr>
            <w:tcW w:w="340" w:type="pct"/>
            <w:shd w:val="clear" w:color="auto" w:fill="auto"/>
          </w:tcPr>
          <w:p w14:paraId="36321875" w14:textId="77777777" w:rsidR="00544A6B" w:rsidRPr="00544A6B" w:rsidRDefault="00544A6B" w:rsidP="00544A6B">
            <w:r w:rsidRPr="00544A6B">
              <w:t>602040514</w:t>
            </w:r>
          </w:p>
        </w:tc>
        <w:tc>
          <w:tcPr>
            <w:tcW w:w="631" w:type="pct"/>
            <w:shd w:val="clear" w:color="auto" w:fill="auto"/>
            <w:noWrap/>
          </w:tcPr>
          <w:p w14:paraId="3AE118FF" w14:textId="77777777" w:rsidR="00544A6B" w:rsidRPr="00544A6B" w:rsidRDefault="00544A6B" w:rsidP="00544A6B">
            <w:r w:rsidRPr="00544A6B">
              <w:t>Пункт редуцирования газа (ПРГ)</w:t>
            </w:r>
          </w:p>
        </w:tc>
        <w:tc>
          <w:tcPr>
            <w:tcW w:w="291" w:type="pct"/>
            <w:shd w:val="clear" w:color="auto" w:fill="auto"/>
            <w:noWrap/>
          </w:tcPr>
          <w:p w14:paraId="6888B5F7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5FB9C1EF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7451DBAB" w14:textId="77777777" w:rsidR="00544A6B" w:rsidRPr="00544A6B" w:rsidRDefault="00544A6B" w:rsidP="00544A6B">
            <w:r w:rsidRPr="00544A6B">
              <w:t>Снижение давления газа со среднего давления на низкое</w:t>
            </w:r>
          </w:p>
        </w:tc>
        <w:tc>
          <w:tcPr>
            <w:tcW w:w="728" w:type="pct"/>
            <w:shd w:val="clear" w:color="auto" w:fill="auto"/>
          </w:tcPr>
          <w:p w14:paraId="036513E7" w14:textId="77777777" w:rsidR="00544A6B" w:rsidRPr="00544A6B" w:rsidRDefault="00544A6B" w:rsidP="00544A6B">
            <w:r w:rsidRPr="00544A6B">
              <w:t>Газификация населенных пунктов и повышение надежности газоснабжения промышленных и бытовых потребителей</w:t>
            </w:r>
          </w:p>
        </w:tc>
        <w:tc>
          <w:tcPr>
            <w:tcW w:w="485" w:type="pct"/>
            <w:shd w:val="clear" w:color="auto" w:fill="auto"/>
          </w:tcPr>
          <w:p w14:paraId="57B9443B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797B77ED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от 20.11.2000 № 878</w:t>
            </w:r>
          </w:p>
        </w:tc>
      </w:tr>
      <w:tr w:rsidR="00544A6B" w:rsidRPr="00544A6B" w14:paraId="7CA58F51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0132BDB0" w14:textId="77777777" w:rsidR="00544A6B" w:rsidRPr="00544A6B" w:rsidRDefault="00544A6B" w:rsidP="00544A6B">
            <w:r w:rsidRPr="00544A6B">
              <w:t>1.1.6</w:t>
            </w:r>
          </w:p>
        </w:tc>
        <w:tc>
          <w:tcPr>
            <w:tcW w:w="340" w:type="pct"/>
          </w:tcPr>
          <w:p w14:paraId="12A3C854" w14:textId="77777777" w:rsidR="00544A6B" w:rsidRPr="00544A6B" w:rsidRDefault="00544A6B" w:rsidP="00544A6B">
            <w:r w:rsidRPr="00544A6B">
              <w:t>ДТГ 14.6</w:t>
            </w:r>
          </w:p>
        </w:tc>
        <w:tc>
          <w:tcPr>
            <w:tcW w:w="340" w:type="pct"/>
            <w:shd w:val="clear" w:color="auto" w:fill="auto"/>
          </w:tcPr>
          <w:p w14:paraId="30490B9F" w14:textId="77777777" w:rsidR="00544A6B" w:rsidRPr="00544A6B" w:rsidRDefault="00544A6B" w:rsidP="00544A6B">
            <w:r w:rsidRPr="00544A6B">
              <w:t>602040514</w:t>
            </w:r>
          </w:p>
        </w:tc>
        <w:tc>
          <w:tcPr>
            <w:tcW w:w="631" w:type="pct"/>
            <w:shd w:val="clear" w:color="auto" w:fill="auto"/>
            <w:noWrap/>
          </w:tcPr>
          <w:p w14:paraId="7D4F8E37" w14:textId="77777777" w:rsidR="00544A6B" w:rsidRPr="00544A6B" w:rsidRDefault="00544A6B" w:rsidP="00544A6B">
            <w:r w:rsidRPr="00544A6B">
              <w:t>Пункт редуцирования газа (ПРГ)</w:t>
            </w:r>
          </w:p>
        </w:tc>
        <w:tc>
          <w:tcPr>
            <w:tcW w:w="291" w:type="pct"/>
            <w:shd w:val="clear" w:color="auto" w:fill="auto"/>
            <w:noWrap/>
          </w:tcPr>
          <w:p w14:paraId="700FC60E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282E093D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09253045" w14:textId="77777777" w:rsidR="00544A6B" w:rsidRPr="00544A6B" w:rsidRDefault="00544A6B" w:rsidP="00544A6B">
            <w:r w:rsidRPr="00544A6B">
              <w:t>Снижение давления газа со среднего давления на низкое</w:t>
            </w:r>
          </w:p>
        </w:tc>
        <w:tc>
          <w:tcPr>
            <w:tcW w:w="728" w:type="pct"/>
            <w:shd w:val="clear" w:color="auto" w:fill="auto"/>
          </w:tcPr>
          <w:p w14:paraId="72B98900" w14:textId="77777777" w:rsidR="00544A6B" w:rsidRPr="00544A6B" w:rsidRDefault="00544A6B" w:rsidP="00544A6B">
            <w:r w:rsidRPr="00544A6B">
              <w:t>Газификация населенных пунктов и повышение надежности газоснабжения промышленных и бытовых потребителей</w:t>
            </w:r>
          </w:p>
        </w:tc>
        <w:tc>
          <w:tcPr>
            <w:tcW w:w="485" w:type="pct"/>
            <w:shd w:val="clear" w:color="auto" w:fill="auto"/>
          </w:tcPr>
          <w:p w14:paraId="52C9BF35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20B937FC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от 20.11.2000 № 878</w:t>
            </w:r>
          </w:p>
        </w:tc>
      </w:tr>
      <w:tr w:rsidR="00544A6B" w:rsidRPr="00544A6B" w14:paraId="7D97B276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76780F48" w14:textId="77777777" w:rsidR="00544A6B" w:rsidRPr="00544A6B" w:rsidRDefault="00544A6B" w:rsidP="00544A6B">
            <w:r w:rsidRPr="00544A6B">
              <w:t>1.1.7</w:t>
            </w:r>
          </w:p>
        </w:tc>
        <w:tc>
          <w:tcPr>
            <w:tcW w:w="340" w:type="pct"/>
          </w:tcPr>
          <w:p w14:paraId="76EF3CE8" w14:textId="77777777" w:rsidR="00544A6B" w:rsidRPr="00544A6B" w:rsidRDefault="00544A6B" w:rsidP="00544A6B">
            <w:r w:rsidRPr="00544A6B">
              <w:t>ДТГ 14.7</w:t>
            </w:r>
          </w:p>
        </w:tc>
        <w:tc>
          <w:tcPr>
            <w:tcW w:w="340" w:type="pct"/>
            <w:shd w:val="clear" w:color="auto" w:fill="auto"/>
          </w:tcPr>
          <w:p w14:paraId="530084F2" w14:textId="77777777" w:rsidR="00544A6B" w:rsidRPr="00544A6B" w:rsidRDefault="00544A6B" w:rsidP="00544A6B">
            <w:r w:rsidRPr="00544A6B">
              <w:t>602040514</w:t>
            </w:r>
          </w:p>
        </w:tc>
        <w:tc>
          <w:tcPr>
            <w:tcW w:w="631" w:type="pct"/>
            <w:shd w:val="clear" w:color="auto" w:fill="auto"/>
            <w:noWrap/>
          </w:tcPr>
          <w:p w14:paraId="55F90AB5" w14:textId="77777777" w:rsidR="00544A6B" w:rsidRPr="00544A6B" w:rsidRDefault="00544A6B" w:rsidP="00544A6B">
            <w:r w:rsidRPr="00544A6B">
              <w:t>Пункт редуцирования газа (ПРГ)</w:t>
            </w:r>
          </w:p>
        </w:tc>
        <w:tc>
          <w:tcPr>
            <w:tcW w:w="291" w:type="pct"/>
            <w:shd w:val="clear" w:color="auto" w:fill="auto"/>
            <w:noWrap/>
          </w:tcPr>
          <w:p w14:paraId="4E1CB6F1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3EA318B0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11F6E950" w14:textId="77777777" w:rsidR="00544A6B" w:rsidRPr="00544A6B" w:rsidRDefault="00544A6B" w:rsidP="00544A6B">
            <w:r w:rsidRPr="00544A6B">
              <w:t>Снижение давления газа со среднего давления на низкое</w:t>
            </w:r>
          </w:p>
        </w:tc>
        <w:tc>
          <w:tcPr>
            <w:tcW w:w="728" w:type="pct"/>
            <w:shd w:val="clear" w:color="auto" w:fill="auto"/>
          </w:tcPr>
          <w:p w14:paraId="48615F94" w14:textId="77777777" w:rsidR="00544A6B" w:rsidRPr="00544A6B" w:rsidRDefault="00544A6B" w:rsidP="00544A6B">
            <w:r w:rsidRPr="00544A6B">
              <w:t>Газификация населенных пунктов и повышение надежности газоснабжения промышленных и бытовых потребителей</w:t>
            </w:r>
          </w:p>
        </w:tc>
        <w:tc>
          <w:tcPr>
            <w:tcW w:w="485" w:type="pct"/>
            <w:shd w:val="clear" w:color="auto" w:fill="auto"/>
          </w:tcPr>
          <w:p w14:paraId="5A9C8F79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43390593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от 20.11.2000 № 878</w:t>
            </w:r>
          </w:p>
        </w:tc>
      </w:tr>
      <w:tr w:rsidR="00544A6B" w:rsidRPr="00544A6B" w14:paraId="5BDB6D8E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3FA665CF" w14:textId="77777777" w:rsidR="00544A6B" w:rsidRPr="00544A6B" w:rsidRDefault="00544A6B" w:rsidP="00544A6B">
            <w:r w:rsidRPr="00544A6B">
              <w:t>1.1.8</w:t>
            </w:r>
          </w:p>
        </w:tc>
        <w:tc>
          <w:tcPr>
            <w:tcW w:w="340" w:type="pct"/>
          </w:tcPr>
          <w:p w14:paraId="6D9C834C" w14:textId="77777777" w:rsidR="00544A6B" w:rsidRPr="00544A6B" w:rsidRDefault="00544A6B" w:rsidP="00544A6B">
            <w:r w:rsidRPr="00544A6B">
              <w:t>ДТГ 14.8</w:t>
            </w:r>
          </w:p>
        </w:tc>
        <w:tc>
          <w:tcPr>
            <w:tcW w:w="340" w:type="pct"/>
            <w:shd w:val="clear" w:color="auto" w:fill="auto"/>
          </w:tcPr>
          <w:p w14:paraId="2865F74B" w14:textId="77777777" w:rsidR="00544A6B" w:rsidRPr="00544A6B" w:rsidRDefault="00544A6B" w:rsidP="00544A6B">
            <w:r w:rsidRPr="00544A6B">
              <w:t>602040514</w:t>
            </w:r>
          </w:p>
        </w:tc>
        <w:tc>
          <w:tcPr>
            <w:tcW w:w="631" w:type="pct"/>
            <w:shd w:val="clear" w:color="auto" w:fill="auto"/>
            <w:noWrap/>
          </w:tcPr>
          <w:p w14:paraId="6ACCB54F" w14:textId="77777777" w:rsidR="00544A6B" w:rsidRPr="00544A6B" w:rsidRDefault="00544A6B" w:rsidP="00544A6B">
            <w:r w:rsidRPr="00544A6B">
              <w:t>Пункт редуцирования газа (ПРГ)</w:t>
            </w:r>
          </w:p>
        </w:tc>
        <w:tc>
          <w:tcPr>
            <w:tcW w:w="291" w:type="pct"/>
            <w:shd w:val="clear" w:color="auto" w:fill="auto"/>
            <w:noWrap/>
          </w:tcPr>
          <w:p w14:paraId="4A549953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2A8AE849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2DFDF7E9" w14:textId="77777777" w:rsidR="00544A6B" w:rsidRPr="00544A6B" w:rsidRDefault="00544A6B" w:rsidP="00544A6B">
            <w:r w:rsidRPr="00544A6B">
              <w:t>Снижение давления газа со среднего давления на низкое</w:t>
            </w:r>
          </w:p>
        </w:tc>
        <w:tc>
          <w:tcPr>
            <w:tcW w:w="728" w:type="pct"/>
            <w:shd w:val="clear" w:color="auto" w:fill="auto"/>
          </w:tcPr>
          <w:p w14:paraId="031C72C0" w14:textId="77777777" w:rsidR="00544A6B" w:rsidRPr="00544A6B" w:rsidRDefault="00544A6B" w:rsidP="00544A6B">
            <w:r w:rsidRPr="00544A6B">
              <w:t>Газификация населенных пунктов и повышение надежности газоснабжения промышленных и бытовых потребителей</w:t>
            </w:r>
          </w:p>
        </w:tc>
        <w:tc>
          <w:tcPr>
            <w:tcW w:w="485" w:type="pct"/>
            <w:shd w:val="clear" w:color="auto" w:fill="auto"/>
          </w:tcPr>
          <w:p w14:paraId="756ADFB4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2014DFD3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от 20.11.2000 № 878</w:t>
            </w:r>
          </w:p>
        </w:tc>
      </w:tr>
      <w:tr w:rsidR="00544A6B" w:rsidRPr="00544A6B" w14:paraId="076BAB24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0C06BA81" w14:textId="77777777" w:rsidR="00544A6B" w:rsidRPr="00544A6B" w:rsidRDefault="00544A6B" w:rsidP="00544A6B">
            <w:r w:rsidRPr="00544A6B">
              <w:t>1.1.9</w:t>
            </w:r>
          </w:p>
        </w:tc>
        <w:tc>
          <w:tcPr>
            <w:tcW w:w="340" w:type="pct"/>
          </w:tcPr>
          <w:p w14:paraId="792D9923" w14:textId="77777777" w:rsidR="00544A6B" w:rsidRPr="00544A6B" w:rsidRDefault="00544A6B" w:rsidP="00544A6B">
            <w:r w:rsidRPr="00544A6B">
              <w:t>ДТГ 14.9</w:t>
            </w:r>
          </w:p>
        </w:tc>
        <w:tc>
          <w:tcPr>
            <w:tcW w:w="340" w:type="pct"/>
            <w:shd w:val="clear" w:color="auto" w:fill="auto"/>
          </w:tcPr>
          <w:p w14:paraId="6558CF58" w14:textId="77777777" w:rsidR="00544A6B" w:rsidRPr="00544A6B" w:rsidRDefault="00544A6B" w:rsidP="00544A6B">
            <w:r w:rsidRPr="00544A6B">
              <w:t>602040514</w:t>
            </w:r>
          </w:p>
        </w:tc>
        <w:tc>
          <w:tcPr>
            <w:tcW w:w="631" w:type="pct"/>
            <w:shd w:val="clear" w:color="auto" w:fill="auto"/>
            <w:noWrap/>
          </w:tcPr>
          <w:p w14:paraId="1B175816" w14:textId="77777777" w:rsidR="00544A6B" w:rsidRPr="00544A6B" w:rsidRDefault="00544A6B" w:rsidP="00544A6B">
            <w:r w:rsidRPr="00544A6B">
              <w:t>Пункт редуцирования газа (ПРГ)</w:t>
            </w:r>
          </w:p>
        </w:tc>
        <w:tc>
          <w:tcPr>
            <w:tcW w:w="291" w:type="pct"/>
            <w:shd w:val="clear" w:color="auto" w:fill="auto"/>
            <w:noWrap/>
          </w:tcPr>
          <w:p w14:paraId="699AF3CB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7887AE99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08422D74" w14:textId="77777777" w:rsidR="00544A6B" w:rsidRPr="00544A6B" w:rsidRDefault="00544A6B" w:rsidP="00544A6B">
            <w:r w:rsidRPr="00544A6B">
              <w:t>Снижение давления газа со среднего давления на низкое</w:t>
            </w:r>
          </w:p>
        </w:tc>
        <w:tc>
          <w:tcPr>
            <w:tcW w:w="728" w:type="pct"/>
            <w:shd w:val="clear" w:color="auto" w:fill="auto"/>
          </w:tcPr>
          <w:p w14:paraId="6DD67702" w14:textId="77777777" w:rsidR="00544A6B" w:rsidRPr="00544A6B" w:rsidRDefault="00544A6B" w:rsidP="00544A6B">
            <w:r w:rsidRPr="00544A6B">
              <w:t>Газификация населенных пунктов и повышение надежности газоснабжения промышленных и бытовых потребителей</w:t>
            </w:r>
          </w:p>
        </w:tc>
        <w:tc>
          <w:tcPr>
            <w:tcW w:w="485" w:type="pct"/>
            <w:shd w:val="clear" w:color="auto" w:fill="auto"/>
          </w:tcPr>
          <w:p w14:paraId="57A06696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3F8C60D5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от 20.11.2000 № 878</w:t>
            </w:r>
            <w:r w:rsidRPr="00544A6B">
              <w:br/>
            </w:r>
            <w:r w:rsidRPr="00544A6B">
              <w:br/>
            </w:r>
            <w:r w:rsidRPr="00544A6B">
              <w:lastRenderedPageBreak/>
              <w:br/>
            </w:r>
          </w:p>
        </w:tc>
      </w:tr>
      <w:tr w:rsidR="00544A6B" w:rsidRPr="00544A6B" w14:paraId="660FF5B6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48913CCC" w14:textId="77777777" w:rsidR="00544A6B" w:rsidRPr="00544A6B" w:rsidRDefault="00544A6B" w:rsidP="00544A6B">
            <w:r w:rsidRPr="00544A6B">
              <w:lastRenderedPageBreak/>
              <w:t>1.2</w:t>
            </w:r>
          </w:p>
        </w:tc>
        <w:tc>
          <w:tcPr>
            <w:tcW w:w="4806" w:type="pct"/>
            <w:gridSpan w:val="9"/>
            <w:shd w:val="clear" w:color="auto" w:fill="auto"/>
          </w:tcPr>
          <w:p w14:paraId="06D64B35" w14:textId="77777777" w:rsidR="00544A6B" w:rsidRPr="00544A6B" w:rsidRDefault="00544A6B" w:rsidP="00544A6B">
            <w:r w:rsidRPr="00544A6B">
              <w:t>Сети газоснабжения</w:t>
            </w:r>
          </w:p>
        </w:tc>
      </w:tr>
      <w:tr w:rsidR="00544A6B" w:rsidRPr="00544A6B" w14:paraId="1E05A717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0D522F92" w14:textId="77777777" w:rsidR="00544A6B" w:rsidRPr="00544A6B" w:rsidRDefault="00544A6B" w:rsidP="00544A6B">
            <w:r w:rsidRPr="00544A6B">
              <w:t>1.2.1</w:t>
            </w:r>
          </w:p>
        </w:tc>
        <w:tc>
          <w:tcPr>
            <w:tcW w:w="340" w:type="pct"/>
          </w:tcPr>
          <w:p w14:paraId="24F7AF76" w14:textId="77777777" w:rsidR="00544A6B" w:rsidRPr="00544A6B" w:rsidRDefault="00544A6B" w:rsidP="00544A6B">
            <w:r w:rsidRPr="00544A6B">
              <w:t>РТ 1.1</w:t>
            </w:r>
          </w:p>
        </w:tc>
        <w:tc>
          <w:tcPr>
            <w:tcW w:w="340" w:type="pct"/>
            <w:shd w:val="clear" w:color="auto" w:fill="auto"/>
          </w:tcPr>
          <w:p w14:paraId="4D12F6EA" w14:textId="77777777" w:rsidR="00544A6B" w:rsidRPr="00544A6B" w:rsidRDefault="00544A6B" w:rsidP="00544A6B">
            <w:r w:rsidRPr="00544A6B">
              <w:t>602040601</w:t>
            </w:r>
          </w:p>
        </w:tc>
        <w:tc>
          <w:tcPr>
            <w:tcW w:w="631" w:type="pct"/>
            <w:shd w:val="clear" w:color="auto" w:fill="auto"/>
            <w:noWrap/>
          </w:tcPr>
          <w:p w14:paraId="6B975FEC" w14:textId="77777777" w:rsidR="00544A6B" w:rsidRPr="00544A6B" w:rsidRDefault="00544A6B" w:rsidP="00544A6B">
            <w:r w:rsidRPr="00544A6B">
              <w:t>Газопровод распределительный высокого давления</w:t>
            </w:r>
          </w:p>
        </w:tc>
        <w:tc>
          <w:tcPr>
            <w:tcW w:w="291" w:type="pct"/>
            <w:shd w:val="clear" w:color="auto" w:fill="auto"/>
            <w:noWrap/>
          </w:tcPr>
          <w:p w14:paraId="2947D6AC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44035ABA" w14:textId="77777777" w:rsidR="00544A6B" w:rsidRPr="00544A6B" w:rsidRDefault="00544A6B" w:rsidP="00544A6B">
            <w:r w:rsidRPr="00544A6B">
              <w:t>Зерноградское городское поселение</w:t>
            </w:r>
          </w:p>
        </w:tc>
        <w:tc>
          <w:tcPr>
            <w:tcW w:w="631" w:type="pct"/>
            <w:shd w:val="clear" w:color="auto" w:fill="auto"/>
          </w:tcPr>
          <w:p w14:paraId="4FBC6E08" w14:textId="77777777" w:rsidR="00544A6B" w:rsidRPr="00544A6B" w:rsidRDefault="00544A6B" w:rsidP="00544A6B">
            <w:r w:rsidRPr="00544A6B">
              <w:t xml:space="preserve">Высокое давление II категории </w:t>
            </w:r>
            <w:r w:rsidRPr="00544A6B">
              <w:br/>
              <w:t>(св. 0,3 до 0,6 МПа включительно);</w:t>
            </w:r>
          </w:p>
          <w:p w14:paraId="0AD6084B" w14:textId="77777777" w:rsidR="00544A6B" w:rsidRPr="00544A6B" w:rsidRDefault="00544A6B" w:rsidP="00544A6B">
            <w:r w:rsidRPr="00544A6B">
              <w:t xml:space="preserve">Протяженность – </w:t>
            </w:r>
            <w:r w:rsidRPr="00544A6B">
              <w:br/>
              <w:t>3,887 км</w:t>
            </w:r>
          </w:p>
        </w:tc>
        <w:tc>
          <w:tcPr>
            <w:tcW w:w="728" w:type="pct"/>
            <w:shd w:val="clear" w:color="auto" w:fill="auto"/>
          </w:tcPr>
          <w:p w14:paraId="5008E17D" w14:textId="77777777" w:rsidR="00544A6B" w:rsidRPr="00544A6B" w:rsidRDefault="00544A6B" w:rsidP="00544A6B">
            <w:r w:rsidRPr="00544A6B">
              <w:t>Газификация населенных пунктов и повышение надежности газоснабжения промышленных и бытовых потребителей</w:t>
            </w:r>
          </w:p>
        </w:tc>
        <w:tc>
          <w:tcPr>
            <w:tcW w:w="485" w:type="pct"/>
            <w:shd w:val="clear" w:color="auto" w:fill="auto"/>
          </w:tcPr>
          <w:p w14:paraId="7FBF53BF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69FCB055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от 20.11.2000 № 878</w:t>
            </w:r>
          </w:p>
        </w:tc>
      </w:tr>
      <w:tr w:rsidR="00544A6B" w:rsidRPr="00544A6B" w14:paraId="165A9AFB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59E7DAA5" w14:textId="77777777" w:rsidR="00544A6B" w:rsidRPr="00544A6B" w:rsidRDefault="00544A6B" w:rsidP="00544A6B">
            <w:r w:rsidRPr="00544A6B">
              <w:t>1.2.2</w:t>
            </w:r>
          </w:p>
        </w:tc>
        <w:tc>
          <w:tcPr>
            <w:tcW w:w="340" w:type="pct"/>
          </w:tcPr>
          <w:p w14:paraId="2EBBDC1C" w14:textId="77777777" w:rsidR="00544A6B" w:rsidRPr="00544A6B" w:rsidRDefault="00544A6B" w:rsidP="00544A6B">
            <w:r w:rsidRPr="00544A6B">
              <w:t>РТ 1.2</w:t>
            </w:r>
          </w:p>
        </w:tc>
        <w:tc>
          <w:tcPr>
            <w:tcW w:w="340" w:type="pct"/>
            <w:shd w:val="clear" w:color="auto" w:fill="auto"/>
          </w:tcPr>
          <w:p w14:paraId="77F7F4C9" w14:textId="77777777" w:rsidR="00544A6B" w:rsidRPr="00544A6B" w:rsidRDefault="00544A6B" w:rsidP="00544A6B">
            <w:r w:rsidRPr="00544A6B">
              <w:t>602040601</w:t>
            </w:r>
          </w:p>
        </w:tc>
        <w:tc>
          <w:tcPr>
            <w:tcW w:w="631" w:type="pct"/>
            <w:shd w:val="clear" w:color="auto" w:fill="auto"/>
            <w:noWrap/>
          </w:tcPr>
          <w:p w14:paraId="7E76C252" w14:textId="77777777" w:rsidR="00544A6B" w:rsidRPr="00544A6B" w:rsidRDefault="00544A6B" w:rsidP="00544A6B">
            <w:r w:rsidRPr="00544A6B">
              <w:t>Газопровод распределительный низкого давления</w:t>
            </w:r>
          </w:p>
        </w:tc>
        <w:tc>
          <w:tcPr>
            <w:tcW w:w="291" w:type="pct"/>
            <w:shd w:val="clear" w:color="auto" w:fill="auto"/>
            <w:noWrap/>
          </w:tcPr>
          <w:p w14:paraId="2D09B502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6871D2E2" w14:textId="77777777" w:rsidR="00544A6B" w:rsidRPr="00544A6B" w:rsidRDefault="00544A6B" w:rsidP="00544A6B">
            <w:r w:rsidRPr="00544A6B">
              <w:t>Зерноградское городское поселение</w:t>
            </w:r>
          </w:p>
        </w:tc>
        <w:tc>
          <w:tcPr>
            <w:tcW w:w="631" w:type="pct"/>
            <w:shd w:val="clear" w:color="auto" w:fill="auto"/>
          </w:tcPr>
          <w:p w14:paraId="71B41B0A" w14:textId="77777777" w:rsidR="00544A6B" w:rsidRPr="00544A6B" w:rsidRDefault="00544A6B" w:rsidP="00544A6B">
            <w:r w:rsidRPr="00544A6B">
              <w:t xml:space="preserve">Низкое давление </w:t>
            </w:r>
            <w:r w:rsidRPr="00544A6B">
              <w:br/>
              <w:t>(до 0,1 МПа включительно);</w:t>
            </w:r>
          </w:p>
          <w:p w14:paraId="257E40E7" w14:textId="77777777" w:rsidR="00544A6B" w:rsidRPr="00544A6B" w:rsidRDefault="00544A6B" w:rsidP="00544A6B">
            <w:r w:rsidRPr="00544A6B">
              <w:t xml:space="preserve">Протяженность – </w:t>
            </w:r>
            <w:r w:rsidRPr="00544A6B">
              <w:br/>
              <w:t>27,446 км</w:t>
            </w:r>
          </w:p>
        </w:tc>
        <w:tc>
          <w:tcPr>
            <w:tcW w:w="728" w:type="pct"/>
            <w:shd w:val="clear" w:color="auto" w:fill="auto"/>
          </w:tcPr>
          <w:p w14:paraId="778C918A" w14:textId="77777777" w:rsidR="00544A6B" w:rsidRPr="00544A6B" w:rsidRDefault="00544A6B" w:rsidP="00544A6B">
            <w:r w:rsidRPr="00544A6B">
              <w:t>Газификация населенных пунктов и повышение надежности газоснабжения промышленных и бытовых потребителей</w:t>
            </w:r>
          </w:p>
        </w:tc>
        <w:tc>
          <w:tcPr>
            <w:tcW w:w="485" w:type="pct"/>
            <w:shd w:val="clear" w:color="auto" w:fill="auto"/>
          </w:tcPr>
          <w:p w14:paraId="66B8611A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4A7219F5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от 20.11.2000 № 878</w:t>
            </w:r>
          </w:p>
        </w:tc>
      </w:tr>
      <w:tr w:rsidR="00544A6B" w:rsidRPr="00544A6B" w14:paraId="0A51CB6C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2CF853E5" w14:textId="77777777" w:rsidR="00544A6B" w:rsidRPr="00544A6B" w:rsidRDefault="00544A6B" w:rsidP="00544A6B">
            <w:r w:rsidRPr="00544A6B">
              <w:t>2.1</w:t>
            </w:r>
          </w:p>
        </w:tc>
        <w:tc>
          <w:tcPr>
            <w:tcW w:w="4806" w:type="pct"/>
            <w:gridSpan w:val="9"/>
          </w:tcPr>
          <w:p w14:paraId="4DB74152" w14:textId="77777777" w:rsidR="00544A6B" w:rsidRPr="00544A6B" w:rsidRDefault="00544A6B" w:rsidP="00544A6B">
            <w:r w:rsidRPr="00544A6B">
              <w:t>Сети теплоснабжения</w:t>
            </w:r>
          </w:p>
        </w:tc>
      </w:tr>
      <w:tr w:rsidR="00544A6B" w:rsidRPr="00544A6B" w14:paraId="5D7E311B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7EF59F89" w14:textId="77777777" w:rsidR="00544A6B" w:rsidRPr="00544A6B" w:rsidRDefault="00544A6B" w:rsidP="00544A6B">
            <w:r w:rsidRPr="00544A6B">
              <w:t>2.1.1</w:t>
            </w:r>
          </w:p>
        </w:tc>
        <w:tc>
          <w:tcPr>
            <w:tcW w:w="340" w:type="pct"/>
          </w:tcPr>
          <w:p w14:paraId="2FF6388A" w14:textId="77777777" w:rsidR="00544A6B" w:rsidRPr="00544A6B" w:rsidRDefault="00544A6B" w:rsidP="00544A6B">
            <w:r w:rsidRPr="00544A6B">
              <w:t>СТ.2.1</w:t>
            </w:r>
          </w:p>
        </w:tc>
        <w:tc>
          <w:tcPr>
            <w:tcW w:w="340" w:type="pct"/>
            <w:shd w:val="clear" w:color="auto" w:fill="auto"/>
          </w:tcPr>
          <w:p w14:paraId="13E3E405" w14:textId="77777777" w:rsidR="00544A6B" w:rsidRPr="00544A6B" w:rsidRDefault="00544A6B" w:rsidP="00544A6B">
            <w:r w:rsidRPr="00544A6B">
              <w:t>602041002</w:t>
            </w:r>
          </w:p>
        </w:tc>
        <w:tc>
          <w:tcPr>
            <w:tcW w:w="631" w:type="pct"/>
            <w:shd w:val="clear" w:color="auto" w:fill="auto"/>
            <w:noWrap/>
          </w:tcPr>
          <w:p w14:paraId="28AF5E26" w14:textId="77777777" w:rsidR="00544A6B" w:rsidRPr="00544A6B" w:rsidRDefault="00544A6B" w:rsidP="00544A6B">
            <w:r w:rsidRPr="00544A6B">
              <w:t>Теплопровод распределительный (квартальный)</w:t>
            </w:r>
          </w:p>
        </w:tc>
        <w:tc>
          <w:tcPr>
            <w:tcW w:w="291" w:type="pct"/>
            <w:shd w:val="clear" w:color="auto" w:fill="auto"/>
            <w:noWrap/>
          </w:tcPr>
          <w:p w14:paraId="6ABB9279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38EF0E6A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4608C5E9" w14:textId="77777777" w:rsidR="00544A6B" w:rsidRPr="00544A6B" w:rsidRDefault="00544A6B" w:rsidP="00544A6B">
            <w:r w:rsidRPr="00544A6B">
              <w:t xml:space="preserve">Протяженность – </w:t>
            </w:r>
            <w:r w:rsidRPr="00544A6B">
              <w:br/>
              <w:t>0,590 км</w:t>
            </w:r>
          </w:p>
        </w:tc>
        <w:tc>
          <w:tcPr>
            <w:tcW w:w="728" w:type="pct"/>
            <w:shd w:val="clear" w:color="auto" w:fill="auto"/>
          </w:tcPr>
          <w:p w14:paraId="599D4779" w14:textId="77777777" w:rsidR="00544A6B" w:rsidRPr="00544A6B" w:rsidRDefault="00544A6B" w:rsidP="00544A6B">
            <w:r w:rsidRPr="00544A6B">
              <w:t>Обеспечение теплом бытовых потребителей</w:t>
            </w:r>
          </w:p>
        </w:tc>
        <w:tc>
          <w:tcPr>
            <w:tcW w:w="485" w:type="pct"/>
            <w:shd w:val="clear" w:color="auto" w:fill="auto"/>
          </w:tcPr>
          <w:p w14:paraId="01CBBFE8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008DDDAF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48BD0419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4D2EC1ED" w14:textId="77777777" w:rsidR="00544A6B" w:rsidRPr="00544A6B" w:rsidRDefault="00544A6B" w:rsidP="00544A6B">
            <w:r w:rsidRPr="00544A6B">
              <w:t>3.1</w:t>
            </w:r>
          </w:p>
        </w:tc>
        <w:tc>
          <w:tcPr>
            <w:tcW w:w="4806" w:type="pct"/>
            <w:gridSpan w:val="9"/>
            <w:shd w:val="clear" w:color="auto" w:fill="auto"/>
          </w:tcPr>
          <w:p w14:paraId="15D28821" w14:textId="77777777" w:rsidR="00544A6B" w:rsidRPr="00544A6B" w:rsidRDefault="00544A6B" w:rsidP="00544A6B">
            <w:r w:rsidRPr="00544A6B">
              <w:t>Электрические подстанции</w:t>
            </w:r>
          </w:p>
        </w:tc>
      </w:tr>
      <w:tr w:rsidR="00544A6B" w:rsidRPr="00544A6B" w14:paraId="288435E5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16531012" w14:textId="77777777" w:rsidR="00544A6B" w:rsidRPr="00544A6B" w:rsidRDefault="00544A6B" w:rsidP="00544A6B">
            <w:r w:rsidRPr="00544A6B">
              <w:t>3.1.1</w:t>
            </w:r>
          </w:p>
        </w:tc>
        <w:tc>
          <w:tcPr>
            <w:tcW w:w="340" w:type="pct"/>
            <w:shd w:val="clear" w:color="auto" w:fill="auto"/>
          </w:tcPr>
          <w:p w14:paraId="0B9C45FA" w14:textId="77777777" w:rsidR="00544A6B" w:rsidRPr="00544A6B" w:rsidRDefault="00544A6B" w:rsidP="00544A6B">
            <w:r w:rsidRPr="00544A6B">
              <w:t>ЭП.17.1</w:t>
            </w:r>
          </w:p>
        </w:tc>
        <w:tc>
          <w:tcPr>
            <w:tcW w:w="340" w:type="pct"/>
            <w:shd w:val="clear" w:color="auto" w:fill="auto"/>
          </w:tcPr>
          <w:p w14:paraId="05354D95" w14:textId="77777777" w:rsidR="00544A6B" w:rsidRPr="00544A6B" w:rsidRDefault="00544A6B" w:rsidP="00544A6B">
            <w:r w:rsidRPr="00544A6B">
              <w:t>602040217</w:t>
            </w:r>
          </w:p>
        </w:tc>
        <w:tc>
          <w:tcPr>
            <w:tcW w:w="631" w:type="pct"/>
            <w:shd w:val="clear" w:color="auto" w:fill="auto"/>
            <w:noWrap/>
          </w:tcPr>
          <w:p w14:paraId="68EE04B9" w14:textId="77777777" w:rsidR="00544A6B" w:rsidRPr="00544A6B" w:rsidRDefault="00544A6B" w:rsidP="00544A6B">
            <w:r w:rsidRPr="00544A6B">
              <w:t>Трансформаторная подстанция (ТП)</w:t>
            </w:r>
          </w:p>
        </w:tc>
        <w:tc>
          <w:tcPr>
            <w:tcW w:w="291" w:type="pct"/>
            <w:shd w:val="clear" w:color="auto" w:fill="auto"/>
            <w:noWrap/>
          </w:tcPr>
          <w:p w14:paraId="0E3824DF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1AEB3590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4C7291C7" w14:textId="77777777" w:rsidR="00544A6B" w:rsidRPr="00544A6B" w:rsidRDefault="00544A6B" w:rsidP="00544A6B">
            <w:r w:rsidRPr="00544A6B">
              <w:t xml:space="preserve">ТП 10/0,4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1 шт.</w:t>
            </w:r>
          </w:p>
        </w:tc>
        <w:tc>
          <w:tcPr>
            <w:tcW w:w="728" w:type="pct"/>
            <w:shd w:val="clear" w:color="auto" w:fill="auto"/>
          </w:tcPr>
          <w:p w14:paraId="624F6F89" w14:textId="77777777" w:rsidR="00544A6B" w:rsidRPr="00544A6B" w:rsidRDefault="00544A6B" w:rsidP="00544A6B">
            <w:r w:rsidRPr="00544A6B">
              <w:t>Обеспечение электроэнергией планируемого жилого фонда</w:t>
            </w:r>
          </w:p>
        </w:tc>
        <w:tc>
          <w:tcPr>
            <w:tcW w:w="485" w:type="pct"/>
            <w:shd w:val="clear" w:color="auto" w:fill="auto"/>
          </w:tcPr>
          <w:p w14:paraId="1C76B85C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118B4FE1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5817C947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73144CC8" w14:textId="77777777" w:rsidR="00544A6B" w:rsidRPr="00544A6B" w:rsidRDefault="00544A6B" w:rsidP="00544A6B">
            <w:r w:rsidRPr="00544A6B">
              <w:t>3.1.2</w:t>
            </w:r>
          </w:p>
        </w:tc>
        <w:tc>
          <w:tcPr>
            <w:tcW w:w="340" w:type="pct"/>
            <w:shd w:val="clear" w:color="auto" w:fill="auto"/>
          </w:tcPr>
          <w:p w14:paraId="6CD29681" w14:textId="77777777" w:rsidR="00544A6B" w:rsidRPr="00544A6B" w:rsidRDefault="00544A6B" w:rsidP="00544A6B">
            <w:r w:rsidRPr="00544A6B">
              <w:t>ЭП.17.2</w:t>
            </w:r>
          </w:p>
        </w:tc>
        <w:tc>
          <w:tcPr>
            <w:tcW w:w="340" w:type="pct"/>
            <w:shd w:val="clear" w:color="auto" w:fill="auto"/>
          </w:tcPr>
          <w:p w14:paraId="65E4CAD2" w14:textId="77777777" w:rsidR="00544A6B" w:rsidRPr="00544A6B" w:rsidRDefault="00544A6B" w:rsidP="00544A6B">
            <w:r w:rsidRPr="00544A6B">
              <w:t>602040217</w:t>
            </w:r>
          </w:p>
        </w:tc>
        <w:tc>
          <w:tcPr>
            <w:tcW w:w="631" w:type="pct"/>
            <w:shd w:val="clear" w:color="auto" w:fill="auto"/>
            <w:noWrap/>
          </w:tcPr>
          <w:p w14:paraId="1545D327" w14:textId="77777777" w:rsidR="00544A6B" w:rsidRPr="00544A6B" w:rsidRDefault="00544A6B" w:rsidP="00544A6B">
            <w:r w:rsidRPr="00544A6B">
              <w:t>Трансформаторная подстанция (ТП)</w:t>
            </w:r>
          </w:p>
        </w:tc>
        <w:tc>
          <w:tcPr>
            <w:tcW w:w="291" w:type="pct"/>
            <w:shd w:val="clear" w:color="auto" w:fill="auto"/>
            <w:noWrap/>
          </w:tcPr>
          <w:p w14:paraId="32C2321F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5F099684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0DE03C31" w14:textId="77777777" w:rsidR="00544A6B" w:rsidRPr="00544A6B" w:rsidRDefault="00544A6B" w:rsidP="00544A6B">
            <w:r w:rsidRPr="00544A6B">
              <w:t xml:space="preserve">ТП 10/0,4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1 шт.</w:t>
            </w:r>
          </w:p>
        </w:tc>
        <w:tc>
          <w:tcPr>
            <w:tcW w:w="728" w:type="pct"/>
            <w:shd w:val="clear" w:color="auto" w:fill="auto"/>
          </w:tcPr>
          <w:p w14:paraId="6E71EF67" w14:textId="77777777" w:rsidR="00544A6B" w:rsidRPr="00544A6B" w:rsidRDefault="00544A6B" w:rsidP="00544A6B">
            <w:r w:rsidRPr="00544A6B">
              <w:t>Обеспечение электроэнергией планируемого жилого фонда</w:t>
            </w:r>
          </w:p>
        </w:tc>
        <w:tc>
          <w:tcPr>
            <w:tcW w:w="485" w:type="pct"/>
            <w:shd w:val="clear" w:color="auto" w:fill="auto"/>
          </w:tcPr>
          <w:p w14:paraId="23FA26D3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4EB02F6A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0A87356E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2391857B" w14:textId="77777777" w:rsidR="00544A6B" w:rsidRPr="00544A6B" w:rsidRDefault="00544A6B" w:rsidP="00544A6B">
            <w:r w:rsidRPr="00544A6B">
              <w:t>3.1.3</w:t>
            </w:r>
          </w:p>
        </w:tc>
        <w:tc>
          <w:tcPr>
            <w:tcW w:w="340" w:type="pct"/>
            <w:shd w:val="clear" w:color="auto" w:fill="auto"/>
          </w:tcPr>
          <w:p w14:paraId="20BA8D9C" w14:textId="77777777" w:rsidR="00544A6B" w:rsidRPr="00544A6B" w:rsidRDefault="00544A6B" w:rsidP="00544A6B">
            <w:r w:rsidRPr="00544A6B">
              <w:t>ЭП.17.3</w:t>
            </w:r>
          </w:p>
        </w:tc>
        <w:tc>
          <w:tcPr>
            <w:tcW w:w="340" w:type="pct"/>
            <w:shd w:val="clear" w:color="auto" w:fill="auto"/>
          </w:tcPr>
          <w:p w14:paraId="2FD76FEA" w14:textId="77777777" w:rsidR="00544A6B" w:rsidRPr="00544A6B" w:rsidRDefault="00544A6B" w:rsidP="00544A6B">
            <w:r w:rsidRPr="00544A6B">
              <w:t>602040217</w:t>
            </w:r>
          </w:p>
        </w:tc>
        <w:tc>
          <w:tcPr>
            <w:tcW w:w="631" w:type="pct"/>
            <w:shd w:val="clear" w:color="auto" w:fill="auto"/>
            <w:noWrap/>
          </w:tcPr>
          <w:p w14:paraId="76ED4077" w14:textId="77777777" w:rsidR="00544A6B" w:rsidRPr="00544A6B" w:rsidRDefault="00544A6B" w:rsidP="00544A6B">
            <w:r w:rsidRPr="00544A6B">
              <w:t>Трансформаторная подстанция (ТП)</w:t>
            </w:r>
          </w:p>
        </w:tc>
        <w:tc>
          <w:tcPr>
            <w:tcW w:w="291" w:type="pct"/>
            <w:shd w:val="clear" w:color="auto" w:fill="auto"/>
            <w:noWrap/>
          </w:tcPr>
          <w:p w14:paraId="06CF1AFB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524ACB80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1A6DCFCF" w14:textId="77777777" w:rsidR="00544A6B" w:rsidRPr="00544A6B" w:rsidRDefault="00544A6B" w:rsidP="00544A6B">
            <w:r w:rsidRPr="00544A6B">
              <w:t xml:space="preserve">ТП 10/0,4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1 шт.</w:t>
            </w:r>
          </w:p>
        </w:tc>
        <w:tc>
          <w:tcPr>
            <w:tcW w:w="728" w:type="pct"/>
            <w:shd w:val="clear" w:color="auto" w:fill="auto"/>
          </w:tcPr>
          <w:p w14:paraId="01C9F7AB" w14:textId="77777777" w:rsidR="00544A6B" w:rsidRPr="00544A6B" w:rsidRDefault="00544A6B" w:rsidP="00544A6B">
            <w:r w:rsidRPr="00544A6B">
              <w:t xml:space="preserve">Обеспечение электроэнергией планируемого жилого </w:t>
            </w:r>
            <w:r w:rsidRPr="00544A6B">
              <w:lastRenderedPageBreak/>
              <w:t>фонда</w:t>
            </w:r>
          </w:p>
        </w:tc>
        <w:tc>
          <w:tcPr>
            <w:tcW w:w="485" w:type="pct"/>
            <w:shd w:val="clear" w:color="auto" w:fill="auto"/>
          </w:tcPr>
          <w:p w14:paraId="3C2F08D4" w14:textId="77777777" w:rsidR="00544A6B" w:rsidRPr="00544A6B" w:rsidRDefault="00544A6B" w:rsidP="00544A6B">
            <w:r w:rsidRPr="00544A6B">
              <w:lastRenderedPageBreak/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73727F36" w14:textId="77777777" w:rsidR="00544A6B" w:rsidRPr="00544A6B" w:rsidRDefault="00544A6B" w:rsidP="00544A6B">
            <w:r w:rsidRPr="00544A6B">
              <w:t xml:space="preserve">Охранная зона устанавливается в соответствии с </w:t>
            </w:r>
            <w:r w:rsidRPr="00544A6B">
              <w:lastRenderedPageBreak/>
              <w:t>постановлением Правительства Российской Федерации № 160 от 24.02.2009</w:t>
            </w:r>
          </w:p>
        </w:tc>
      </w:tr>
      <w:tr w:rsidR="00544A6B" w:rsidRPr="00544A6B" w14:paraId="12C233DF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0019655A" w14:textId="77777777" w:rsidR="00544A6B" w:rsidRPr="00544A6B" w:rsidRDefault="00544A6B" w:rsidP="00544A6B">
            <w:r w:rsidRPr="00544A6B">
              <w:lastRenderedPageBreak/>
              <w:t>3.1.4</w:t>
            </w:r>
          </w:p>
        </w:tc>
        <w:tc>
          <w:tcPr>
            <w:tcW w:w="340" w:type="pct"/>
            <w:shd w:val="clear" w:color="auto" w:fill="auto"/>
          </w:tcPr>
          <w:p w14:paraId="6951DD7F" w14:textId="77777777" w:rsidR="00544A6B" w:rsidRPr="00544A6B" w:rsidRDefault="00544A6B" w:rsidP="00544A6B">
            <w:r w:rsidRPr="00544A6B">
              <w:t>ЭП.17.4</w:t>
            </w:r>
          </w:p>
        </w:tc>
        <w:tc>
          <w:tcPr>
            <w:tcW w:w="340" w:type="pct"/>
            <w:shd w:val="clear" w:color="auto" w:fill="auto"/>
          </w:tcPr>
          <w:p w14:paraId="04AB4D00" w14:textId="77777777" w:rsidR="00544A6B" w:rsidRPr="00544A6B" w:rsidRDefault="00544A6B" w:rsidP="00544A6B">
            <w:r w:rsidRPr="00544A6B">
              <w:t>602040217</w:t>
            </w:r>
          </w:p>
        </w:tc>
        <w:tc>
          <w:tcPr>
            <w:tcW w:w="631" w:type="pct"/>
            <w:shd w:val="clear" w:color="auto" w:fill="auto"/>
            <w:noWrap/>
          </w:tcPr>
          <w:p w14:paraId="3AB59D6A" w14:textId="77777777" w:rsidR="00544A6B" w:rsidRPr="00544A6B" w:rsidRDefault="00544A6B" w:rsidP="00544A6B">
            <w:r w:rsidRPr="00544A6B">
              <w:t>Трансформаторная подстанция (ТП)</w:t>
            </w:r>
          </w:p>
        </w:tc>
        <w:tc>
          <w:tcPr>
            <w:tcW w:w="291" w:type="pct"/>
            <w:shd w:val="clear" w:color="auto" w:fill="auto"/>
            <w:noWrap/>
          </w:tcPr>
          <w:p w14:paraId="6464CFFC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0A8BE6A5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341BF13A" w14:textId="77777777" w:rsidR="00544A6B" w:rsidRPr="00544A6B" w:rsidRDefault="00544A6B" w:rsidP="00544A6B">
            <w:r w:rsidRPr="00544A6B">
              <w:t xml:space="preserve">ТП 10/0,4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1 шт.</w:t>
            </w:r>
          </w:p>
        </w:tc>
        <w:tc>
          <w:tcPr>
            <w:tcW w:w="728" w:type="pct"/>
            <w:shd w:val="clear" w:color="auto" w:fill="auto"/>
          </w:tcPr>
          <w:p w14:paraId="2F021B22" w14:textId="77777777" w:rsidR="00544A6B" w:rsidRPr="00544A6B" w:rsidRDefault="00544A6B" w:rsidP="00544A6B">
            <w:r w:rsidRPr="00544A6B">
              <w:t>Обеспечение электроэнергией планируемого жилого фонда</w:t>
            </w:r>
          </w:p>
        </w:tc>
        <w:tc>
          <w:tcPr>
            <w:tcW w:w="485" w:type="pct"/>
            <w:shd w:val="clear" w:color="auto" w:fill="auto"/>
          </w:tcPr>
          <w:p w14:paraId="7ED7B1C0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33CB211D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5F0E454D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3F4CBFCA" w14:textId="77777777" w:rsidR="00544A6B" w:rsidRPr="00544A6B" w:rsidRDefault="00544A6B" w:rsidP="00544A6B">
            <w:r w:rsidRPr="00544A6B">
              <w:t>3.1.5</w:t>
            </w:r>
          </w:p>
        </w:tc>
        <w:tc>
          <w:tcPr>
            <w:tcW w:w="340" w:type="pct"/>
            <w:shd w:val="clear" w:color="auto" w:fill="auto"/>
          </w:tcPr>
          <w:p w14:paraId="7E6670AF" w14:textId="77777777" w:rsidR="00544A6B" w:rsidRPr="00544A6B" w:rsidRDefault="00544A6B" w:rsidP="00544A6B">
            <w:r w:rsidRPr="00544A6B">
              <w:t>ЭП.17.5</w:t>
            </w:r>
          </w:p>
        </w:tc>
        <w:tc>
          <w:tcPr>
            <w:tcW w:w="340" w:type="pct"/>
            <w:shd w:val="clear" w:color="auto" w:fill="auto"/>
          </w:tcPr>
          <w:p w14:paraId="3AFDF4A4" w14:textId="77777777" w:rsidR="00544A6B" w:rsidRPr="00544A6B" w:rsidRDefault="00544A6B" w:rsidP="00544A6B">
            <w:r w:rsidRPr="00544A6B">
              <w:t>602040217</w:t>
            </w:r>
          </w:p>
        </w:tc>
        <w:tc>
          <w:tcPr>
            <w:tcW w:w="631" w:type="pct"/>
            <w:shd w:val="clear" w:color="auto" w:fill="auto"/>
            <w:noWrap/>
          </w:tcPr>
          <w:p w14:paraId="3B9F1637" w14:textId="77777777" w:rsidR="00544A6B" w:rsidRPr="00544A6B" w:rsidRDefault="00544A6B" w:rsidP="00544A6B">
            <w:r w:rsidRPr="00544A6B">
              <w:t>Трансформаторная подстанция (ТП)</w:t>
            </w:r>
          </w:p>
        </w:tc>
        <w:tc>
          <w:tcPr>
            <w:tcW w:w="291" w:type="pct"/>
            <w:shd w:val="clear" w:color="auto" w:fill="auto"/>
            <w:noWrap/>
          </w:tcPr>
          <w:p w14:paraId="6123FF44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3D04B1E3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782937AA" w14:textId="77777777" w:rsidR="00544A6B" w:rsidRPr="00544A6B" w:rsidRDefault="00544A6B" w:rsidP="00544A6B">
            <w:r w:rsidRPr="00544A6B">
              <w:t xml:space="preserve">ТП 10/0,4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1 </w:t>
            </w:r>
            <w:proofErr w:type="spellStart"/>
            <w:r w:rsidRPr="00544A6B">
              <w:t>шт</w:t>
            </w:r>
            <w:proofErr w:type="spellEnd"/>
            <w:r w:rsidRPr="00544A6B">
              <w:t xml:space="preserve">; </w:t>
            </w:r>
          </w:p>
        </w:tc>
        <w:tc>
          <w:tcPr>
            <w:tcW w:w="728" w:type="pct"/>
            <w:shd w:val="clear" w:color="auto" w:fill="auto"/>
          </w:tcPr>
          <w:p w14:paraId="60496BAB" w14:textId="77777777" w:rsidR="00544A6B" w:rsidRPr="00544A6B" w:rsidRDefault="00544A6B" w:rsidP="00544A6B">
            <w:r w:rsidRPr="00544A6B">
              <w:t>Обеспечение электроэнергией планируемого жилого фонда</w:t>
            </w:r>
          </w:p>
        </w:tc>
        <w:tc>
          <w:tcPr>
            <w:tcW w:w="485" w:type="pct"/>
            <w:shd w:val="clear" w:color="auto" w:fill="auto"/>
          </w:tcPr>
          <w:p w14:paraId="7BB46326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524C9573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0619318F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418583B9" w14:textId="77777777" w:rsidR="00544A6B" w:rsidRPr="00544A6B" w:rsidRDefault="00544A6B" w:rsidP="00544A6B">
            <w:r w:rsidRPr="00544A6B">
              <w:t>3.1.6</w:t>
            </w:r>
          </w:p>
        </w:tc>
        <w:tc>
          <w:tcPr>
            <w:tcW w:w="340" w:type="pct"/>
            <w:shd w:val="clear" w:color="auto" w:fill="auto"/>
          </w:tcPr>
          <w:p w14:paraId="3A1B2780" w14:textId="77777777" w:rsidR="00544A6B" w:rsidRPr="00544A6B" w:rsidRDefault="00544A6B" w:rsidP="00544A6B">
            <w:r w:rsidRPr="00544A6B">
              <w:t>ЭП.17.6</w:t>
            </w:r>
          </w:p>
        </w:tc>
        <w:tc>
          <w:tcPr>
            <w:tcW w:w="340" w:type="pct"/>
            <w:shd w:val="clear" w:color="auto" w:fill="auto"/>
          </w:tcPr>
          <w:p w14:paraId="3EC7246E" w14:textId="77777777" w:rsidR="00544A6B" w:rsidRPr="00544A6B" w:rsidRDefault="00544A6B" w:rsidP="00544A6B">
            <w:r w:rsidRPr="00544A6B">
              <w:t>602040217</w:t>
            </w:r>
          </w:p>
        </w:tc>
        <w:tc>
          <w:tcPr>
            <w:tcW w:w="631" w:type="pct"/>
            <w:shd w:val="clear" w:color="auto" w:fill="auto"/>
            <w:noWrap/>
          </w:tcPr>
          <w:p w14:paraId="78CD5C03" w14:textId="77777777" w:rsidR="00544A6B" w:rsidRPr="00544A6B" w:rsidRDefault="00544A6B" w:rsidP="00544A6B">
            <w:r w:rsidRPr="00544A6B">
              <w:t>Трансформаторная подстанция (ТП)</w:t>
            </w:r>
          </w:p>
        </w:tc>
        <w:tc>
          <w:tcPr>
            <w:tcW w:w="291" w:type="pct"/>
            <w:shd w:val="clear" w:color="auto" w:fill="auto"/>
            <w:noWrap/>
          </w:tcPr>
          <w:p w14:paraId="794FC6F0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048FDC1A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1DFB8F1D" w14:textId="77777777" w:rsidR="00544A6B" w:rsidRPr="00544A6B" w:rsidRDefault="00544A6B" w:rsidP="00544A6B">
            <w:r w:rsidRPr="00544A6B">
              <w:t xml:space="preserve">ТП 10/0,4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1 </w:t>
            </w:r>
            <w:proofErr w:type="spellStart"/>
            <w:r w:rsidRPr="00544A6B">
              <w:t>шт</w:t>
            </w:r>
            <w:proofErr w:type="spellEnd"/>
            <w:r w:rsidRPr="00544A6B">
              <w:t xml:space="preserve">; </w:t>
            </w:r>
          </w:p>
        </w:tc>
        <w:tc>
          <w:tcPr>
            <w:tcW w:w="728" w:type="pct"/>
            <w:shd w:val="clear" w:color="auto" w:fill="auto"/>
          </w:tcPr>
          <w:p w14:paraId="56AE11D1" w14:textId="77777777" w:rsidR="00544A6B" w:rsidRPr="00544A6B" w:rsidRDefault="00544A6B" w:rsidP="00544A6B">
            <w:r w:rsidRPr="00544A6B">
              <w:t>Обеспечение электроэнергией планируемого жилого фонда</w:t>
            </w:r>
          </w:p>
        </w:tc>
        <w:tc>
          <w:tcPr>
            <w:tcW w:w="485" w:type="pct"/>
            <w:shd w:val="clear" w:color="auto" w:fill="auto"/>
          </w:tcPr>
          <w:p w14:paraId="6EEE674C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4AFDCFC9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6560E243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0F8EDEC5" w14:textId="77777777" w:rsidR="00544A6B" w:rsidRPr="00544A6B" w:rsidRDefault="00544A6B" w:rsidP="00544A6B">
            <w:r w:rsidRPr="00544A6B">
              <w:t>3.1.7</w:t>
            </w:r>
          </w:p>
        </w:tc>
        <w:tc>
          <w:tcPr>
            <w:tcW w:w="340" w:type="pct"/>
            <w:shd w:val="clear" w:color="auto" w:fill="auto"/>
          </w:tcPr>
          <w:p w14:paraId="7704D84C" w14:textId="77777777" w:rsidR="00544A6B" w:rsidRPr="00544A6B" w:rsidRDefault="00544A6B" w:rsidP="00544A6B">
            <w:r w:rsidRPr="00544A6B">
              <w:t>ЭП.17.7</w:t>
            </w:r>
          </w:p>
        </w:tc>
        <w:tc>
          <w:tcPr>
            <w:tcW w:w="340" w:type="pct"/>
            <w:shd w:val="clear" w:color="auto" w:fill="auto"/>
          </w:tcPr>
          <w:p w14:paraId="0FEAC64F" w14:textId="77777777" w:rsidR="00544A6B" w:rsidRPr="00544A6B" w:rsidRDefault="00544A6B" w:rsidP="00544A6B">
            <w:r w:rsidRPr="00544A6B">
              <w:t>602040217</w:t>
            </w:r>
          </w:p>
        </w:tc>
        <w:tc>
          <w:tcPr>
            <w:tcW w:w="631" w:type="pct"/>
            <w:shd w:val="clear" w:color="auto" w:fill="auto"/>
            <w:noWrap/>
          </w:tcPr>
          <w:p w14:paraId="3CC6915A" w14:textId="77777777" w:rsidR="00544A6B" w:rsidRPr="00544A6B" w:rsidRDefault="00544A6B" w:rsidP="00544A6B">
            <w:r w:rsidRPr="00544A6B">
              <w:t>Трансформаторная подстанция (ТП)</w:t>
            </w:r>
          </w:p>
        </w:tc>
        <w:tc>
          <w:tcPr>
            <w:tcW w:w="291" w:type="pct"/>
            <w:shd w:val="clear" w:color="auto" w:fill="auto"/>
            <w:noWrap/>
          </w:tcPr>
          <w:p w14:paraId="28C2FC91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5B601C78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1131009D" w14:textId="77777777" w:rsidR="00544A6B" w:rsidRPr="00544A6B" w:rsidRDefault="00544A6B" w:rsidP="00544A6B">
            <w:r w:rsidRPr="00544A6B">
              <w:t xml:space="preserve">ТП 10/0,4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1 </w:t>
            </w:r>
            <w:proofErr w:type="spellStart"/>
            <w:r w:rsidRPr="00544A6B">
              <w:t>шт</w:t>
            </w:r>
            <w:proofErr w:type="spellEnd"/>
            <w:r w:rsidRPr="00544A6B">
              <w:t xml:space="preserve">; </w:t>
            </w:r>
          </w:p>
        </w:tc>
        <w:tc>
          <w:tcPr>
            <w:tcW w:w="728" w:type="pct"/>
            <w:shd w:val="clear" w:color="auto" w:fill="auto"/>
          </w:tcPr>
          <w:p w14:paraId="1FF1326C" w14:textId="77777777" w:rsidR="00544A6B" w:rsidRPr="00544A6B" w:rsidRDefault="00544A6B" w:rsidP="00544A6B">
            <w:r w:rsidRPr="00544A6B">
              <w:t>Обеспечение электроэнергией планируемого жилого фонда</w:t>
            </w:r>
          </w:p>
        </w:tc>
        <w:tc>
          <w:tcPr>
            <w:tcW w:w="485" w:type="pct"/>
            <w:shd w:val="clear" w:color="auto" w:fill="auto"/>
          </w:tcPr>
          <w:p w14:paraId="0328133C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3376888A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120DA65A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50D503CC" w14:textId="77777777" w:rsidR="00544A6B" w:rsidRPr="00544A6B" w:rsidRDefault="00544A6B" w:rsidP="00544A6B">
            <w:r w:rsidRPr="00544A6B">
              <w:t>3.1.8</w:t>
            </w:r>
          </w:p>
        </w:tc>
        <w:tc>
          <w:tcPr>
            <w:tcW w:w="340" w:type="pct"/>
            <w:shd w:val="clear" w:color="auto" w:fill="auto"/>
          </w:tcPr>
          <w:p w14:paraId="16FF92B0" w14:textId="77777777" w:rsidR="00544A6B" w:rsidRPr="00544A6B" w:rsidRDefault="00544A6B" w:rsidP="00544A6B">
            <w:r w:rsidRPr="00544A6B">
              <w:t>ЭП.17.8</w:t>
            </w:r>
          </w:p>
        </w:tc>
        <w:tc>
          <w:tcPr>
            <w:tcW w:w="340" w:type="pct"/>
            <w:shd w:val="clear" w:color="auto" w:fill="auto"/>
          </w:tcPr>
          <w:p w14:paraId="65AB1ACA" w14:textId="77777777" w:rsidR="00544A6B" w:rsidRPr="00544A6B" w:rsidRDefault="00544A6B" w:rsidP="00544A6B">
            <w:r w:rsidRPr="00544A6B">
              <w:t>602040217</w:t>
            </w:r>
          </w:p>
        </w:tc>
        <w:tc>
          <w:tcPr>
            <w:tcW w:w="631" w:type="pct"/>
            <w:shd w:val="clear" w:color="auto" w:fill="auto"/>
            <w:noWrap/>
          </w:tcPr>
          <w:p w14:paraId="702FA1B4" w14:textId="77777777" w:rsidR="00544A6B" w:rsidRPr="00544A6B" w:rsidRDefault="00544A6B" w:rsidP="00544A6B">
            <w:r w:rsidRPr="00544A6B">
              <w:t>Трансформаторная подстанция (ТП)</w:t>
            </w:r>
          </w:p>
        </w:tc>
        <w:tc>
          <w:tcPr>
            <w:tcW w:w="291" w:type="pct"/>
            <w:shd w:val="clear" w:color="auto" w:fill="auto"/>
            <w:noWrap/>
          </w:tcPr>
          <w:p w14:paraId="6E5B6CED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446EA7B9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64254623" w14:textId="77777777" w:rsidR="00544A6B" w:rsidRPr="00544A6B" w:rsidRDefault="00544A6B" w:rsidP="00544A6B">
            <w:r w:rsidRPr="00544A6B">
              <w:t xml:space="preserve">ТП 10/0,4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1 </w:t>
            </w:r>
            <w:proofErr w:type="spellStart"/>
            <w:r w:rsidRPr="00544A6B">
              <w:t>шт</w:t>
            </w:r>
            <w:proofErr w:type="spellEnd"/>
            <w:r w:rsidRPr="00544A6B">
              <w:t xml:space="preserve">; </w:t>
            </w:r>
          </w:p>
        </w:tc>
        <w:tc>
          <w:tcPr>
            <w:tcW w:w="728" w:type="pct"/>
            <w:shd w:val="clear" w:color="auto" w:fill="auto"/>
          </w:tcPr>
          <w:p w14:paraId="05009611" w14:textId="77777777" w:rsidR="00544A6B" w:rsidRPr="00544A6B" w:rsidRDefault="00544A6B" w:rsidP="00544A6B">
            <w:r w:rsidRPr="00544A6B">
              <w:t>Обеспечение электроэнергией планируемого жилого фонда</w:t>
            </w:r>
          </w:p>
        </w:tc>
        <w:tc>
          <w:tcPr>
            <w:tcW w:w="485" w:type="pct"/>
            <w:shd w:val="clear" w:color="auto" w:fill="auto"/>
          </w:tcPr>
          <w:p w14:paraId="0289CC7E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7B76A7BB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71E64245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30B38704" w14:textId="77777777" w:rsidR="00544A6B" w:rsidRPr="00544A6B" w:rsidRDefault="00544A6B" w:rsidP="00544A6B">
            <w:r w:rsidRPr="00544A6B">
              <w:lastRenderedPageBreak/>
              <w:t>3.1.9</w:t>
            </w:r>
          </w:p>
        </w:tc>
        <w:tc>
          <w:tcPr>
            <w:tcW w:w="340" w:type="pct"/>
            <w:shd w:val="clear" w:color="auto" w:fill="auto"/>
          </w:tcPr>
          <w:p w14:paraId="724F6065" w14:textId="77777777" w:rsidR="00544A6B" w:rsidRPr="00544A6B" w:rsidRDefault="00544A6B" w:rsidP="00544A6B">
            <w:r w:rsidRPr="00544A6B">
              <w:t>ЭП.17.9</w:t>
            </w:r>
          </w:p>
        </w:tc>
        <w:tc>
          <w:tcPr>
            <w:tcW w:w="340" w:type="pct"/>
            <w:shd w:val="clear" w:color="auto" w:fill="auto"/>
          </w:tcPr>
          <w:p w14:paraId="6A31E884" w14:textId="77777777" w:rsidR="00544A6B" w:rsidRPr="00544A6B" w:rsidRDefault="00544A6B" w:rsidP="00544A6B">
            <w:r w:rsidRPr="00544A6B">
              <w:t>602040217</w:t>
            </w:r>
          </w:p>
        </w:tc>
        <w:tc>
          <w:tcPr>
            <w:tcW w:w="631" w:type="pct"/>
            <w:shd w:val="clear" w:color="auto" w:fill="auto"/>
            <w:noWrap/>
          </w:tcPr>
          <w:p w14:paraId="17B20A77" w14:textId="77777777" w:rsidR="00544A6B" w:rsidRPr="00544A6B" w:rsidRDefault="00544A6B" w:rsidP="00544A6B">
            <w:r w:rsidRPr="00544A6B">
              <w:t>Трансформаторная подстанция (ТП)</w:t>
            </w:r>
          </w:p>
        </w:tc>
        <w:tc>
          <w:tcPr>
            <w:tcW w:w="291" w:type="pct"/>
            <w:shd w:val="clear" w:color="auto" w:fill="auto"/>
            <w:noWrap/>
          </w:tcPr>
          <w:p w14:paraId="24482A09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7F815496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1F96FCF9" w14:textId="77777777" w:rsidR="00544A6B" w:rsidRPr="00544A6B" w:rsidRDefault="00544A6B" w:rsidP="00544A6B">
            <w:r w:rsidRPr="00544A6B">
              <w:t xml:space="preserve">ТП 10/0,4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1 </w:t>
            </w:r>
            <w:proofErr w:type="spellStart"/>
            <w:r w:rsidRPr="00544A6B">
              <w:t>шт</w:t>
            </w:r>
            <w:proofErr w:type="spellEnd"/>
            <w:r w:rsidRPr="00544A6B">
              <w:t xml:space="preserve">; </w:t>
            </w:r>
          </w:p>
        </w:tc>
        <w:tc>
          <w:tcPr>
            <w:tcW w:w="728" w:type="pct"/>
            <w:shd w:val="clear" w:color="auto" w:fill="auto"/>
          </w:tcPr>
          <w:p w14:paraId="7E73A74F" w14:textId="77777777" w:rsidR="00544A6B" w:rsidRPr="00544A6B" w:rsidRDefault="00544A6B" w:rsidP="00544A6B">
            <w:r w:rsidRPr="00544A6B">
              <w:t>Обеспечение электроэнергией планируемого жилого фонда</w:t>
            </w:r>
          </w:p>
        </w:tc>
        <w:tc>
          <w:tcPr>
            <w:tcW w:w="485" w:type="pct"/>
            <w:shd w:val="clear" w:color="auto" w:fill="auto"/>
          </w:tcPr>
          <w:p w14:paraId="35E66D26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63F61090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6F56B2F3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298948BB" w14:textId="77777777" w:rsidR="00544A6B" w:rsidRPr="00544A6B" w:rsidRDefault="00544A6B" w:rsidP="00544A6B">
            <w:r w:rsidRPr="00544A6B">
              <w:t>3.1.10</w:t>
            </w:r>
          </w:p>
        </w:tc>
        <w:tc>
          <w:tcPr>
            <w:tcW w:w="340" w:type="pct"/>
            <w:shd w:val="clear" w:color="auto" w:fill="auto"/>
          </w:tcPr>
          <w:p w14:paraId="12B7E48F" w14:textId="77777777" w:rsidR="00544A6B" w:rsidRPr="00544A6B" w:rsidRDefault="00544A6B" w:rsidP="00544A6B">
            <w:r w:rsidRPr="00544A6B">
              <w:t>ЭП.17.10</w:t>
            </w:r>
          </w:p>
        </w:tc>
        <w:tc>
          <w:tcPr>
            <w:tcW w:w="340" w:type="pct"/>
            <w:shd w:val="clear" w:color="auto" w:fill="auto"/>
          </w:tcPr>
          <w:p w14:paraId="33C80563" w14:textId="77777777" w:rsidR="00544A6B" w:rsidRPr="00544A6B" w:rsidRDefault="00544A6B" w:rsidP="00544A6B">
            <w:r w:rsidRPr="00544A6B">
              <w:t>602040217</w:t>
            </w:r>
          </w:p>
        </w:tc>
        <w:tc>
          <w:tcPr>
            <w:tcW w:w="631" w:type="pct"/>
            <w:shd w:val="clear" w:color="auto" w:fill="auto"/>
            <w:noWrap/>
          </w:tcPr>
          <w:p w14:paraId="1B836CBA" w14:textId="77777777" w:rsidR="00544A6B" w:rsidRPr="00544A6B" w:rsidRDefault="00544A6B" w:rsidP="00544A6B">
            <w:r w:rsidRPr="00544A6B">
              <w:t>Трансформаторная подстанция (ТП)</w:t>
            </w:r>
          </w:p>
        </w:tc>
        <w:tc>
          <w:tcPr>
            <w:tcW w:w="291" w:type="pct"/>
            <w:shd w:val="clear" w:color="auto" w:fill="auto"/>
            <w:noWrap/>
          </w:tcPr>
          <w:p w14:paraId="1BEED32B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3427E9EB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7A45B947" w14:textId="77777777" w:rsidR="00544A6B" w:rsidRPr="00544A6B" w:rsidRDefault="00544A6B" w:rsidP="00544A6B">
            <w:r w:rsidRPr="00544A6B">
              <w:t xml:space="preserve">ТП 10/0,4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1 </w:t>
            </w:r>
            <w:proofErr w:type="spellStart"/>
            <w:r w:rsidRPr="00544A6B">
              <w:t>шт</w:t>
            </w:r>
            <w:proofErr w:type="spellEnd"/>
            <w:r w:rsidRPr="00544A6B">
              <w:t xml:space="preserve">; </w:t>
            </w:r>
          </w:p>
        </w:tc>
        <w:tc>
          <w:tcPr>
            <w:tcW w:w="728" w:type="pct"/>
            <w:shd w:val="clear" w:color="auto" w:fill="auto"/>
          </w:tcPr>
          <w:p w14:paraId="5FE1E1FC" w14:textId="77777777" w:rsidR="00544A6B" w:rsidRPr="00544A6B" w:rsidRDefault="00544A6B" w:rsidP="00544A6B">
            <w:r w:rsidRPr="00544A6B">
              <w:t>Обеспечение электроэнергией планируемого жилого фонда</w:t>
            </w:r>
          </w:p>
        </w:tc>
        <w:tc>
          <w:tcPr>
            <w:tcW w:w="485" w:type="pct"/>
            <w:shd w:val="clear" w:color="auto" w:fill="auto"/>
          </w:tcPr>
          <w:p w14:paraId="77A770DC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6DA1B2D6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110BC08A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6C1C142D" w14:textId="77777777" w:rsidR="00544A6B" w:rsidRPr="00544A6B" w:rsidRDefault="00544A6B" w:rsidP="00544A6B">
            <w:r w:rsidRPr="00544A6B">
              <w:t>3.1.11</w:t>
            </w:r>
          </w:p>
        </w:tc>
        <w:tc>
          <w:tcPr>
            <w:tcW w:w="340" w:type="pct"/>
            <w:shd w:val="clear" w:color="auto" w:fill="auto"/>
          </w:tcPr>
          <w:p w14:paraId="0C3F04F3" w14:textId="77777777" w:rsidR="00544A6B" w:rsidRPr="00544A6B" w:rsidRDefault="00544A6B" w:rsidP="00544A6B">
            <w:r w:rsidRPr="00544A6B">
              <w:t>ЭП.17.11</w:t>
            </w:r>
          </w:p>
        </w:tc>
        <w:tc>
          <w:tcPr>
            <w:tcW w:w="340" w:type="pct"/>
            <w:shd w:val="clear" w:color="auto" w:fill="auto"/>
          </w:tcPr>
          <w:p w14:paraId="68ADA8D4" w14:textId="77777777" w:rsidR="00544A6B" w:rsidRPr="00544A6B" w:rsidRDefault="00544A6B" w:rsidP="00544A6B">
            <w:r w:rsidRPr="00544A6B">
              <w:t>602040217</w:t>
            </w:r>
          </w:p>
        </w:tc>
        <w:tc>
          <w:tcPr>
            <w:tcW w:w="631" w:type="pct"/>
            <w:shd w:val="clear" w:color="auto" w:fill="auto"/>
            <w:noWrap/>
          </w:tcPr>
          <w:p w14:paraId="6932C2F3" w14:textId="77777777" w:rsidR="00544A6B" w:rsidRPr="00544A6B" w:rsidRDefault="00544A6B" w:rsidP="00544A6B">
            <w:r w:rsidRPr="00544A6B">
              <w:t>Трансформаторная подстанция (ТП)</w:t>
            </w:r>
          </w:p>
        </w:tc>
        <w:tc>
          <w:tcPr>
            <w:tcW w:w="291" w:type="pct"/>
            <w:shd w:val="clear" w:color="auto" w:fill="auto"/>
            <w:noWrap/>
          </w:tcPr>
          <w:p w14:paraId="5B6DE0BB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21535AD3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15D011EB" w14:textId="77777777" w:rsidR="00544A6B" w:rsidRPr="00544A6B" w:rsidRDefault="00544A6B" w:rsidP="00544A6B">
            <w:r w:rsidRPr="00544A6B">
              <w:t xml:space="preserve">ТП 10/0,4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1 </w:t>
            </w:r>
            <w:proofErr w:type="spellStart"/>
            <w:r w:rsidRPr="00544A6B">
              <w:t>шт</w:t>
            </w:r>
            <w:proofErr w:type="spellEnd"/>
            <w:r w:rsidRPr="00544A6B">
              <w:t xml:space="preserve">; </w:t>
            </w:r>
          </w:p>
        </w:tc>
        <w:tc>
          <w:tcPr>
            <w:tcW w:w="728" w:type="pct"/>
            <w:shd w:val="clear" w:color="auto" w:fill="auto"/>
          </w:tcPr>
          <w:p w14:paraId="6A4C1FDD" w14:textId="77777777" w:rsidR="00544A6B" w:rsidRPr="00544A6B" w:rsidRDefault="00544A6B" w:rsidP="00544A6B">
            <w:r w:rsidRPr="00544A6B">
              <w:t>Обеспечение электроэнергией планируемого жилого фонда</w:t>
            </w:r>
          </w:p>
        </w:tc>
        <w:tc>
          <w:tcPr>
            <w:tcW w:w="485" w:type="pct"/>
            <w:shd w:val="clear" w:color="auto" w:fill="auto"/>
          </w:tcPr>
          <w:p w14:paraId="056F43AB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1883BD8E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65196E39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0AE61A58" w14:textId="77777777" w:rsidR="00544A6B" w:rsidRPr="00544A6B" w:rsidRDefault="00544A6B" w:rsidP="00544A6B">
            <w:r w:rsidRPr="00544A6B">
              <w:t>3.1.12</w:t>
            </w:r>
          </w:p>
        </w:tc>
        <w:tc>
          <w:tcPr>
            <w:tcW w:w="340" w:type="pct"/>
            <w:shd w:val="clear" w:color="auto" w:fill="auto"/>
          </w:tcPr>
          <w:p w14:paraId="388D5BE4" w14:textId="77777777" w:rsidR="00544A6B" w:rsidRPr="00544A6B" w:rsidRDefault="00544A6B" w:rsidP="00544A6B">
            <w:r w:rsidRPr="00544A6B">
              <w:t>ЭП.17.12</w:t>
            </w:r>
          </w:p>
        </w:tc>
        <w:tc>
          <w:tcPr>
            <w:tcW w:w="340" w:type="pct"/>
            <w:shd w:val="clear" w:color="auto" w:fill="auto"/>
          </w:tcPr>
          <w:p w14:paraId="220AFCF7" w14:textId="77777777" w:rsidR="00544A6B" w:rsidRPr="00544A6B" w:rsidRDefault="00544A6B" w:rsidP="00544A6B">
            <w:r w:rsidRPr="00544A6B">
              <w:t>602040217</w:t>
            </w:r>
          </w:p>
        </w:tc>
        <w:tc>
          <w:tcPr>
            <w:tcW w:w="631" w:type="pct"/>
            <w:shd w:val="clear" w:color="auto" w:fill="auto"/>
            <w:noWrap/>
          </w:tcPr>
          <w:p w14:paraId="1A975FFB" w14:textId="77777777" w:rsidR="00544A6B" w:rsidRPr="00544A6B" w:rsidRDefault="00544A6B" w:rsidP="00544A6B">
            <w:r w:rsidRPr="00544A6B">
              <w:t>Трансформаторная подстанция (ТП)</w:t>
            </w:r>
          </w:p>
        </w:tc>
        <w:tc>
          <w:tcPr>
            <w:tcW w:w="291" w:type="pct"/>
            <w:shd w:val="clear" w:color="auto" w:fill="auto"/>
            <w:noWrap/>
          </w:tcPr>
          <w:p w14:paraId="3C49E844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7A604880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5ACA417F" w14:textId="77777777" w:rsidR="00544A6B" w:rsidRPr="00544A6B" w:rsidRDefault="00544A6B" w:rsidP="00544A6B">
            <w:r w:rsidRPr="00544A6B">
              <w:t xml:space="preserve">ТП 10/0,4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1 </w:t>
            </w:r>
            <w:proofErr w:type="spellStart"/>
            <w:r w:rsidRPr="00544A6B">
              <w:t>шт</w:t>
            </w:r>
            <w:proofErr w:type="spellEnd"/>
            <w:r w:rsidRPr="00544A6B">
              <w:t xml:space="preserve">; </w:t>
            </w:r>
          </w:p>
        </w:tc>
        <w:tc>
          <w:tcPr>
            <w:tcW w:w="728" w:type="pct"/>
            <w:shd w:val="clear" w:color="auto" w:fill="auto"/>
          </w:tcPr>
          <w:p w14:paraId="1C3F8DAA" w14:textId="77777777" w:rsidR="00544A6B" w:rsidRPr="00544A6B" w:rsidRDefault="00544A6B" w:rsidP="00544A6B">
            <w:r w:rsidRPr="00544A6B">
              <w:t>Обеспечение электроэнергией планируемого жилого фонда</w:t>
            </w:r>
          </w:p>
        </w:tc>
        <w:tc>
          <w:tcPr>
            <w:tcW w:w="485" w:type="pct"/>
            <w:shd w:val="clear" w:color="auto" w:fill="auto"/>
          </w:tcPr>
          <w:p w14:paraId="4D2A7525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70DCE3BB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3007AC7A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1BA67320" w14:textId="77777777" w:rsidR="00544A6B" w:rsidRPr="00544A6B" w:rsidRDefault="00544A6B" w:rsidP="00544A6B">
            <w:r w:rsidRPr="00544A6B">
              <w:t>3.1.13</w:t>
            </w:r>
          </w:p>
        </w:tc>
        <w:tc>
          <w:tcPr>
            <w:tcW w:w="340" w:type="pct"/>
            <w:shd w:val="clear" w:color="auto" w:fill="auto"/>
          </w:tcPr>
          <w:p w14:paraId="5B9B541C" w14:textId="77777777" w:rsidR="00544A6B" w:rsidRPr="00544A6B" w:rsidRDefault="00544A6B" w:rsidP="00544A6B">
            <w:r w:rsidRPr="00544A6B">
              <w:t>ЭП.17.13</w:t>
            </w:r>
          </w:p>
        </w:tc>
        <w:tc>
          <w:tcPr>
            <w:tcW w:w="340" w:type="pct"/>
            <w:shd w:val="clear" w:color="auto" w:fill="auto"/>
          </w:tcPr>
          <w:p w14:paraId="70F6ACEE" w14:textId="77777777" w:rsidR="00544A6B" w:rsidRPr="00544A6B" w:rsidRDefault="00544A6B" w:rsidP="00544A6B">
            <w:r w:rsidRPr="00544A6B">
              <w:t>602040217</w:t>
            </w:r>
          </w:p>
        </w:tc>
        <w:tc>
          <w:tcPr>
            <w:tcW w:w="631" w:type="pct"/>
            <w:shd w:val="clear" w:color="auto" w:fill="auto"/>
            <w:noWrap/>
          </w:tcPr>
          <w:p w14:paraId="425522D8" w14:textId="77777777" w:rsidR="00544A6B" w:rsidRPr="00544A6B" w:rsidRDefault="00544A6B" w:rsidP="00544A6B">
            <w:r w:rsidRPr="00544A6B">
              <w:t>Трансформаторная подстанция (ТП)</w:t>
            </w:r>
          </w:p>
        </w:tc>
        <w:tc>
          <w:tcPr>
            <w:tcW w:w="291" w:type="pct"/>
            <w:shd w:val="clear" w:color="auto" w:fill="auto"/>
            <w:noWrap/>
          </w:tcPr>
          <w:p w14:paraId="57268006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7B0A51EC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55F5D294" w14:textId="77777777" w:rsidR="00544A6B" w:rsidRPr="00544A6B" w:rsidRDefault="00544A6B" w:rsidP="00544A6B">
            <w:r w:rsidRPr="00544A6B">
              <w:t xml:space="preserve">ТП 10/0,4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1 </w:t>
            </w:r>
            <w:proofErr w:type="spellStart"/>
            <w:r w:rsidRPr="00544A6B">
              <w:t>шт</w:t>
            </w:r>
            <w:proofErr w:type="spellEnd"/>
            <w:r w:rsidRPr="00544A6B">
              <w:t xml:space="preserve">; </w:t>
            </w:r>
          </w:p>
        </w:tc>
        <w:tc>
          <w:tcPr>
            <w:tcW w:w="728" w:type="pct"/>
            <w:shd w:val="clear" w:color="auto" w:fill="auto"/>
          </w:tcPr>
          <w:p w14:paraId="529C5DBE" w14:textId="77777777" w:rsidR="00544A6B" w:rsidRPr="00544A6B" w:rsidRDefault="00544A6B" w:rsidP="00544A6B">
            <w:r w:rsidRPr="00544A6B">
              <w:t>Обеспечение электроэнергией планируемого жилого фонда</w:t>
            </w:r>
          </w:p>
        </w:tc>
        <w:tc>
          <w:tcPr>
            <w:tcW w:w="485" w:type="pct"/>
            <w:shd w:val="clear" w:color="auto" w:fill="auto"/>
          </w:tcPr>
          <w:p w14:paraId="53C52407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4D0410DC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5B40AC8D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31709505" w14:textId="77777777" w:rsidR="00544A6B" w:rsidRPr="00544A6B" w:rsidRDefault="00544A6B" w:rsidP="00544A6B">
            <w:r w:rsidRPr="00544A6B">
              <w:t>3.1.14</w:t>
            </w:r>
          </w:p>
        </w:tc>
        <w:tc>
          <w:tcPr>
            <w:tcW w:w="340" w:type="pct"/>
            <w:shd w:val="clear" w:color="auto" w:fill="auto"/>
          </w:tcPr>
          <w:p w14:paraId="4711AC58" w14:textId="77777777" w:rsidR="00544A6B" w:rsidRPr="00544A6B" w:rsidRDefault="00544A6B" w:rsidP="00544A6B">
            <w:r w:rsidRPr="00544A6B">
              <w:t>ЭП.17.14</w:t>
            </w:r>
          </w:p>
        </w:tc>
        <w:tc>
          <w:tcPr>
            <w:tcW w:w="340" w:type="pct"/>
            <w:shd w:val="clear" w:color="auto" w:fill="auto"/>
          </w:tcPr>
          <w:p w14:paraId="0C0D8968" w14:textId="77777777" w:rsidR="00544A6B" w:rsidRPr="00544A6B" w:rsidRDefault="00544A6B" w:rsidP="00544A6B">
            <w:r w:rsidRPr="00544A6B">
              <w:t>602040217</w:t>
            </w:r>
          </w:p>
        </w:tc>
        <w:tc>
          <w:tcPr>
            <w:tcW w:w="631" w:type="pct"/>
            <w:shd w:val="clear" w:color="auto" w:fill="auto"/>
            <w:noWrap/>
          </w:tcPr>
          <w:p w14:paraId="7E5D21A9" w14:textId="77777777" w:rsidR="00544A6B" w:rsidRPr="00544A6B" w:rsidRDefault="00544A6B" w:rsidP="00544A6B">
            <w:r w:rsidRPr="00544A6B">
              <w:t>Трансформаторная подстанция (ТП)</w:t>
            </w:r>
          </w:p>
        </w:tc>
        <w:tc>
          <w:tcPr>
            <w:tcW w:w="291" w:type="pct"/>
            <w:shd w:val="clear" w:color="auto" w:fill="auto"/>
            <w:noWrap/>
          </w:tcPr>
          <w:p w14:paraId="55E14A27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3EE69A74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2FC01747" w14:textId="77777777" w:rsidR="00544A6B" w:rsidRPr="00544A6B" w:rsidRDefault="00544A6B" w:rsidP="00544A6B">
            <w:r w:rsidRPr="00544A6B">
              <w:t xml:space="preserve">ТП 10/0,4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1 </w:t>
            </w:r>
            <w:proofErr w:type="spellStart"/>
            <w:r w:rsidRPr="00544A6B">
              <w:t>шт</w:t>
            </w:r>
            <w:proofErr w:type="spellEnd"/>
            <w:r w:rsidRPr="00544A6B">
              <w:t xml:space="preserve">; </w:t>
            </w:r>
          </w:p>
        </w:tc>
        <w:tc>
          <w:tcPr>
            <w:tcW w:w="728" w:type="pct"/>
            <w:shd w:val="clear" w:color="auto" w:fill="auto"/>
          </w:tcPr>
          <w:p w14:paraId="7749CF0A" w14:textId="77777777" w:rsidR="00544A6B" w:rsidRPr="00544A6B" w:rsidRDefault="00544A6B" w:rsidP="00544A6B">
            <w:r w:rsidRPr="00544A6B">
              <w:t>Обеспечение электроэнергией планируемого жилого фонда</w:t>
            </w:r>
          </w:p>
        </w:tc>
        <w:tc>
          <w:tcPr>
            <w:tcW w:w="485" w:type="pct"/>
            <w:shd w:val="clear" w:color="auto" w:fill="auto"/>
          </w:tcPr>
          <w:p w14:paraId="6598A113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2B684C37" w14:textId="77777777" w:rsidR="00544A6B" w:rsidRPr="00544A6B" w:rsidRDefault="00544A6B" w:rsidP="00544A6B">
            <w:r w:rsidRPr="00544A6B">
              <w:t xml:space="preserve">Охранная зона устанавливается в соответствии с постановлением </w:t>
            </w:r>
            <w:r w:rsidRPr="00544A6B">
              <w:lastRenderedPageBreak/>
              <w:t>Правительства Российской Федерации № 160 от 24.02.2009</w:t>
            </w:r>
            <w:r w:rsidRPr="00544A6B">
              <w:br/>
            </w:r>
          </w:p>
        </w:tc>
      </w:tr>
      <w:tr w:rsidR="00544A6B" w:rsidRPr="00544A6B" w14:paraId="79186B08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5B287D81" w14:textId="77777777" w:rsidR="00544A6B" w:rsidRPr="00544A6B" w:rsidRDefault="00544A6B" w:rsidP="00544A6B">
            <w:r w:rsidRPr="00544A6B">
              <w:lastRenderedPageBreak/>
              <w:t>3.2</w:t>
            </w:r>
          </w:p>
        </w:tc>
        <w:tc>
          <w:tcPr>
            <w:tcW w:w="4806" w:type="pct"/>
            <w:gridSpan w:val="9"/>
            <w:shd w:val="clear" w:color="auto" w:fill="auto"/>
          </w:tcPr>
          <w:p w14:paraId="3B63A75D" w14:textId="77777777" w:rsidR="00544A6B" w:rsidRPr="00544A6B" w:rsidRDefault="00544A6B" w:rsidP="00544A6B">
            <w:r w:rsidRPr="00544A6B">
              <w:t>Сети электроснабжения</w:t>
            </w:r>
          </w:p>
        </w:tc>
      </w:tr>
      <w:tr w:rsidR="00544A6B" w:rsidRPr="00544A6B" w14:paraId="0FB59868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38CF005A" w14:textId="77777777" w:rsidR="00544A6B" w:rsidRPr="00544A6B" w:rsidRDefault="00544A6B" w:rsidP="00544A6B">
            <w:r w:rsidRPr="00544A6B">
              <w:t>3.2.1</w:t>
            </w:r>
          </w:p>
        </w:tc>
        <w:tc>
          <w:tcPr>
            <w:tcW w:w="340" w:type="pct"/>
            <w:shd w:val="clear" w:color="auto" w:fill="auto"/>
          </w:tcPr>
          <w:p w14:paraId="784D4CA4" w14:textId="77777777" w:rsidR="00544A6B" w:rsidRPr="00544A6B" w:rsidRDefault="00544A6B" w:rsidP="00544A6B">
            <w:r w:rsidRPr="00544A6B">
              <w:t>ЛЭП.15.1</w:t>
            </w:r>
          </w:p>
        </w:tc>
        <w:tc>
          <w:tcPr>
            <w:tcW w:w="340" w:type="pct"/>
            <w:shd w:val="clear" w:color="auto" w:fill="auto"/>
          </w:tcPr>
          <w:p w14:paraId="48822883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44590A06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26E25941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5486DA9E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547DCE97" w14:textId="77777777" w:rsidR="00544A6B" w:rsidRPr="00544A6B" w:rsidRDefault="00544A6B" w:rsidP="00544A6B">
            <w:r w:rsidRPr="00544A6B">
              <w:t xml:space="preserve">Протяженность </w:t>
            </w:r>
            <w:r w:rsidRPr="00544A6B">
              <w:br/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1,14 км</w:t>
            </w:r>
          </w:p>
        </w:tc>
        <w:tc>
          <w:tcPr>
            <w:tcW w:w="728" w:type="pct"/>
            <w:shd w:val="clear" w:color="auto" w:fill="auto"/>
          </w:tcPr>
          <w:p w14:paraId="796B65F9" w14:textId="77777777" w:rsidR="00544A6B" w:rsidRPr="00544A6B" w:rsidRDefault="00544A6B" w:rsidP="00544A6B">
            <w:r w:rsidRPr="00544A6B">
              <w:t>Обеспечение электроэнергией планируемой ТП</w:t>
            </w:r>
          </w:p>
        </w:tc>
        <w:tc>
          <w:tcPr>
            <w:tcW w:w="485" w:type="pct"/>
            <w:shd w:val="clear" w:color="auto" w:fill="auto"/>
          </w:tcPr>
          <w:p w14:paraId="2833E99C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6A95CBBA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2B625C72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44A48E98" w14:textId="77777777" w:rsidR="00544A6B" w:rsidRPr="00544A6B" w:rsidRDefault="00544A6B" w:rsidP="00544A6B">
            <w:r w:rsidRPr="00544A6B">
              <w:t>3.2.2</w:t>
            </w:r>
          </w:p>
        </w:tc>
        <w:tc>
          <w:tcPr>
            <w:tcW w:w="340" w:type="pct"/>
          </w:tcPr>
          <w:p w14:paraId="77FF3BA0" w14:textId="77777777" w:rsidR="00544A6B" w:rsidRPr="00544A6B" w:rsidRDefault="00544A6B" w:rsidP="00544A6B">
            <w:r w:rsidRPr="00544A6B">
              <w:t>ЛЭП.15.2</w:t>
            </w:r>
          </w:p>
        </w:tc>
        <w:tc>
          <w:tcPr>
            <w:tcW w:w="340" w:type="pct"/>
            <w:shd w:val="clear" w:color="auto" w:fill="auto"/>
          </w:tcPr>
          <w:p w14:paraId="159F643C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1ED5160F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6FBC0321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1AD10659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5FED3376" w14:textId="77777777" w:rsidR="00544A6B" w:rsidRPr="00544A6B" w:rsidRDefault="00544A6B" w:rsidP="00544A6B">
            <w:r w:rsidRPr="00544A6B">
              <w:t xml:space="preserve">Протяженность </w:t>
            </w:r>
            <w:r w:rsidRPr="00544A6B">
              <w:br/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2,15 км</w:t>
            </w:r>
          </w:p>
        </w:tc>
        <w:tc>
          <w:tcPr>
            <w:tcW w:w="728" w:type="pct"/>
            <w:shd w:val="clear" w:color="auto" w:fill="auto"/>
          </w:tcPr>
          <w:p w14:paraId="29DC1960" w14:textId="77777777" w:rsidR="00544A6B" w:rsidRPr="00544A6B" w:rsidRDefault="00544A6B" w:rsidP="00544A6B">
            <w:r w:rsidRPr="00544A6B">
              <w:t>Обеспечение электроэнергией планируемой ТП</w:t>
            </w:r>
          </w:p>
        </w:tc>
        <w:tc>
          <w:tcPr>
            <w:tcW w:w="485" w:type="pct"/>
            <w:shd w:val="clear" w:color="auto" w:fill="auto"/>
          </w:tcPr>
          <w:p w14:paraId="7BC633BD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7DBBDEE1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188BC7A8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77813AE2" w14:textId="77777777" w:rsidR="00544A6B" w:rsidRPr="00544A6B" w:rsidRDefault="00544A6B" w:rsidP="00544A6B">
            <w:r w:rsidRPr="00544A6B">
              <w:t>3.2.3</w:t>
            </w:r>
          </w:p>
        </w:tc>
        <w:tc>
          <w:tcPr>
            <w:tcW w:w="340" w:type="pct"/>
          </w:tcPr>
          <w:p w14:paraId="33BCD628" w14:textId="77777777" w:rsidR="00544A6B" w:rsidRPr="00544A6B" w:rsidRDefault="00544A6B" w:rsidP="00544A6B">
            <w:r w:rsidRPr="00544A6B">
              <w:t>ЛЭП.15.3</w:t>
            </w:r>
          </w:p>
        </w:tc>
        <w:tc>
          <w:tcPr>
            <w:tcW w:w="340" w:type="pct"/>
            <w:shd w:val="clear" w:color="auto" w:fill="auto"/>
          </w:tcPr>
          <w:p w14:paraId="6E707F4A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6CD03403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0A685A4B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605CA4D1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5D2BE142" w14:textId="77777777" w:rsidR="00544A6B" w:rsidRPr="00544A6B" w:rsidRDefault="00544A6B" w:rsidP="00544A6B">
            <w:r w:rsidRPr="00544A6B">
              <w:t xml:space="preserve">Протяженность </w:t>
            </w:r>
            <w:r w:rsidRPr="00544A6B">
              <w:br/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0,35 км</w:t>
            </w:r>
          </w:p>
        </w:tc>
        <w:tc>
          <w:tcPr>
            <w:tcW w:w="728" w:type="pct"/>
            <w:shd w:val="clear" w:color="auto" w:fill="auto"/>
          </w:tcPr>
          <w:p w14:paraId="776D7A10" w14:textId="77777777" w:rsidR="00544A6B" w:rsidRPr="00544A6B" w:rsidRDefault="00544A6B" w:rsidP="00544A6B">
            <w:r w:rsidRPr="00544A6B">
              <w:t>Обеспечение электроэнергией планируемой ТП</w:t>
            </w:r>
          </w:p>
        </w:tc>
        <w:tc>
          <w:tcPr>
            <w:tcW w:w="485" w:type="pct"/>
            <w:shd w:val="clear" w:color="auto" w:fill="auto"/>
          </w:tcPr>
          <w:p w14:paraId="3DF0B6E4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56A52510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6A9094E3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457740A3" w14:textId="77777777" w:rsidR="00544A6B" w:rsidRPr="00544A6B" w:rsidRDefault="00544A6B" w:rsidP="00544A6B">
            <w:r w:rsidRPr="00544A6B">
              <w:t>3.2.4</w:t>
            </w:r>
          </w:p>
        </w:tc>
        <w:tc>
          <w:tcPr>
            <w:tcW w:w="340" w:type="pct"/>
          </w:tcPr>
          <w:p w14:paraId="0AF7876F" w14:textId="77777777" w:rsidR="00544A6B" w:rsidRPr="00544A6B" w:rsidRDefault="00544A6B" w:rsidP="00544A6B">
            <w:r w:rsidRPr="00544A6B">
              <w:t>ЛЭП.15.4</w:t>
            </w:r>
          </w:p>
        </w:tc>
        <w:tc>
          <w:tcPr>
            <w:tcW w:w="340" w:type="pct"/>
            <w:shd w:val="clear" w:color="auto" w:fill="auto"/>
          </w:tcPr>
          <w:p w14:paraId="5513551C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61B4FE51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778D5FE2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05A467FA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0F359380" w14:textId="77777777" w:rsidR="00544A6B" w:rsidRPr="00544A6B" w:rsidRDefault="00544A6B" w:rsidP="00544A6B">
            <w:r w:rsidRPr="00544A6B">
              <w:t xml:space="preserve">Протяженность </w:t>
            </w:r>
            <w:r w:rsidRPr="00544A6B">
              <w:br/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0,17 км</w:t>
            </w:r>
          </w:p>
        </w:tc>
        <w:tc>
          <w:tcPr>
            <w:tcW w:w="728" w:type="pct"/>
            <w:shd w:val="clear" w:color="auto" w:fill="auto"/>
          </w:tcPr>
          <w:p w14:paraId="15685963" w14:textId="77777777" w:rsidR="00544A6B" w:rsidRPr="00544A6B" w:rsidRDefault="00544A6B" w:rsidP="00544A6B">
            <w:r w:rsidRPr="00544A6B">
              <w:t>Обеспечение электроэнергией планируемой ТП</w:t>
            </w:r>
          </w:p>
        </w:tc>
        <w:tc>
          <w:tcPr>
            <w:tcW w:w="485" w:type="pct"/>
            <w:shd w:val="clear" w:color="auto" w:fill="auto"/>
          </w:tcPr>
          <w:p w14:paraId="5F39F42B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4D590138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3B41DFA6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47ACB69C" w14:textId="77777777" w:rsidR="00544A6B" w:rsidRPr="00544A6B" w:rsidRDefault="00544A6B" w:rsidP="00544A6B">
            <w:r w:rsidRPr="00544A6B">
              <w:t>3.2.5</w:t>
            </w:r>
          </w:p>
        </w:tc>
        <w:tc>
          <w:tcPr>
            <w:tcW w:w="340" w:type="pct"/>
          </w:tcPr>
          <w:p w14:paraId="47E658F6" w14:textId="77777777" w:rsidR="00544A6B" w:rsidRPr="00544A6B" w:rsidRDefault="00544A6B" w:rsidP="00544A6B">
            <w:r w:rsidRPr="00544A6B">
              <w:t>ЛЭП.15.5</w:t>
            </w:r>
          </w:p>
        </w:tc>
        <w:tc>
          <w:tcPr>
            <w:tcW w:w="340" w:type="pct"/>
            <w:shd w:val="clear" w:color="auto" w:fill="auto"/>
          </w:tcPr>
          <w:p w14:paraId="6AEFAA7C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076C3E14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5E962F73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42A732BB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2352159D" w14:textId="77777777" w:rsidR="00544A6B" w:rsidRPr="00544A6B" w:rsidRDefault="00544A6B" w:rsidP="00544A6B">
            <w:r w:rsidRPr="00544A6B">
              <w:t xml:space="preserve">Протяженность </w:t>
            </w:r>
            <w:r w:rsidRPr="00544A6B">
              <w:br/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0,14 км</w:t>
            </w:r>
          </w:p>
        </w:tc>
        <w:tc>
          <w:tcPr>
            <w:tcW w:w="728" w:type="pct"/>
            <w:shd w:val="clear" w:color="auto" w:fill="auto"/>
          </w:tcPr>
          <w:p w14:paraId="1F13EE2C" w14:textId="77777777" w:rsidR="00544A6B" w:rsidRPr="00544A6B" w:rsidRDefault="00544A6B" w:rsidP="00544A6B">
            <w:r w:rsidRPr="00544A6B">
              <w:t>Обеспечение электроэнергией планируемой ТП</w:t>
            </w:r>
          </w:p>
        </w:tc>
        <w:tc>
          <w:tcPr>
            <w:tcW w:w="485" w:type="pct"/>
            <w:shd w:val="clear" w:color="auto" w:fill="auto"/>
          </w:tcPr>
          <w:p w14:paraId="5AA4C20F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7DB59C80" w14:textId="77777777" w:rsidR="00544A6B" w:rsidRPr="00544A6B" w:rsidRDefault="00544A6B" w:rsidP="00544A6B">
            <w:r w:rsidRPr="00544A6B">
              <w:t xml:space="preserve">Охранная зона устанавливается в соответствии с постановлением Правительства Российской Федерации </w:t>
            </w:r>
            <w:r w:rsidRPr="00544A6B">
              <w:lastRenderedPageBreak/>
              <w:t>№ 160 от 24.02.2009</w:t>
            </w:r>
          </w:p>
        </w:tc>
      </w:tr>
      <w:tr w:rsidR="00544A6B" w:rsidRPr="00544A6B" w14:paraId="2D33DB9F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692DB49A" w14:textId="77777777" w:rsidR="00544A6B" w:rsidRPr="00544A6B" w:rsidRDefault="00544A6B" w:rsidP="00544A6B">
            <w:r w:rsidRPr="00544A6B">
              <w:lastRenderedPageBreak/>
              <w:t>3.2.6</w:t>
            </w:r>
          </w:p>
        </w:tc>
        <w:tc>
          <w:tcPr>
            <w:tcW w:w="340" w:type="pct"/>
          </w:tcPr>
          <w:p w14:paraId="197654DC" w14:textId="77777777" w:rsidR="00544A6B" w:rsidRPr="00544A6B" w:rsidRDefault="00544A6B" w:rsidP="00544A6B">
            <w:r w:rsidRPr="00544A6B">
              <w:t>ЛЭП.15.6</w:t>
            </w:r>
          </w:p>
        </w:tc>
        <w:tc>
          <w:tcPr>
            <w:tcW w:w="340" w:type="pct"/>
            <w:shd w:val="clear" w:color="auto" w:fill="auto"/>
          </w:tcPr>
          <w:p w14:paraId="6BA23863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495A1E35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2145B4FE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0A3D30AB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6880D308" w14:textId="77777777" w:rsidR="00544A6B" w:rsidRPr="00544A6B" w:rsidRDefault="00544A6B" w:rsidP="00544A6B">
            <w:r w:rsidRPr="00544A6B">
              <w:t xml:space="preserve">Протяженность </w:t>
            </w:r>
            <w:r w:rsidRPr="00544A6B">
              <w:br/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0,27 км</w:t>
            </w:r>
          </w:p>
        </w:tc>
        <w:tc>
          <w:tcPr>
            <w:tcW w:w="728" w:type="pct"/>
            <w:shd w:val="clear" w:color="auto" w:fill="auto"/>
          </w:tcPr>
          <w:p w14:paraId="312CBB9D" w14:textId="77777777" w:rsidR="00544A6B" w:rsidRPr="00544A6B" w:rsidRDefault="00544A6B" w:rsidP="00544A6B">
            <w:r w:rsidRPr="00544A6B">
              <w:t>Обеспечение электроэнергией планируемой ТП</w:t>
            </w:r>
          </w:p>
        </w:tc>
        <w:tc>
          <w:tcPr>
            <w:tcW w:w="485" w:type="pct"/>
            <w:shd w:val="clear" w:color="auto" w:fill="auto"/>
          </w:tcPr>
          <w:p w14:paraId="1C264A7B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04041F5D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222CB3FE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397D3C60" w14:textId="77777777" w:rsidR="00544A6B" w:rsidRPr="00544A6B" w:rsidRDefault="00544A6B" w:rsidP="00544A6B">
            <w:r w:rsidRPr="00544A6B">
              <w:t>3.2.7</w:t>
            </w:r>
          </w:p>
        </w:tc>
        <w:tc>
          <w:tcPr>
            <w:tcW w:w="340" w:type="pct"/>
          </w:tcPr>
          <w:p w14:paraId="14821202" w14:textId="77777777" w:rsidR="00544A6B" w:rsidRPr="00544A6B" w:rsidRDefault="00544A6B" w:rsidP="00544A6B">
            <w:r w:rsidRPr="00544A6B">
              <w:t>ЛЭП.15.7</w:t>
            </w:r>
          </w:p>
        </w:tc>
        <w:tc>
          <w:tcPr>
            <w:tcW w:w="340" w:type="pct"/>
            <w:shd w:val="clear" w:color="auto" w:fill="auto"/>
          </w:tcPr>
          <w:p w14:paraId="5CF9961D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6E00C9FF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2F523852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00475EDC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4D0ED2D2" w14:textId="77777777" w:rsidR="00544A6B" w:rsidRPr="00544A6B" w:rsidRDefault="00544A6B" w:rsidP="00544A6B">
            <w:r w:rsidRPr="00544A6B">
              <w:t xml:space="preserve">Протяженность </w:t>
            </w:r>
            <w:r w:rsidRPr="00544A6B">
              <w:br/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0,107 км</w:t>
            </w:r>
          </w:p>
        </w:tc>
        <w:tc>
          <w:tcPr>
            <w:tcW w:w="728" w:type="pct"/>
            <w:shd w:val="clear" w:color="auto" w:fill="auto"/>
          </w:tcPr>
          <w:p w14:paraId="4CBAA545" w14:textId="77777777" w:rsidR="00544A6B" w:rsidRPr="00544A6B" w:rsidRDefault="00544A6B" w:rsidP="00544A6B">
            <w:r w:rsidRPr="00544A6B">
              <w:t>Обеспечение электроэнергией планируемой ТП</w:t>
            </w:r>
          </w:p>
        </w:tc>
        <w:tc>
          <w:tcPr>
            <w:tcW w:w="485" w:type="pct"/>
            <w:shd w:val="clear" w:color="auto" w:fill="auto"/>
          </w:tcPr>
          <w:p w14:paraId="2F632E45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0AF2DD9E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4FD0F2C2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2801D697" w14:textId="77777777" w:rsidR="00544A6B" w:rsidRPr="00544A6B" w:rsidRDefault="00544A6B" w:rsidP="00544A6B">
            <w:r w:rsidRPr="00544A6B">
              <w:t>3.2.8</w:t>
            </w:r>
          </w:p>
        </w:tc>
        <w:tc>
          <w:tcPr>
            <w:tcW w:w="340" w:type="pct"/>
          </w:tcPr>
          <w:p w14:paraId="699224FC" w14:textId="77777777" w:rsidR="00544A6B" w:rsidRPr="00544A6B" w:rsidRDefault="00544A6B" w:rsidP="00544A6B">
            <w:r w:rsidRPr="00544A6B">
              <w:t>ЛЭП.15.8</w:t>
            </w:r>
          </w:p>
        </w:tc>
        <w:tc>
          <w:tcPr>
            <w:tcW w:w="340" w:type="pct"/>
            <w:shd w:val="clear" w:color="auto" w:fill="auto"/>
          </w:tcPr>
          <w:p w14:paraId="26A1D85A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29F5B164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51A301C0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7586F3F8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554A6D66" w14:textId="77777777" w:rsidR="00544A6B" w:rsidRPr="00544A6B" w:rsidRDefault="00544A6B" w:rsidP="00544A6B">
            <w:r w:rsidRPr="00544A6B">
              <w:t xml:space="preserve">Протяженность </w:t>
            </w:r>
            <w:r w:rsidRPr="00544A6B">
              <w:br/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0,04 км</w:t>
            </w:r>
          </w:p>
        </w:tc>
        <w:tc>
          <w:tcPr>
            <w:tcW w:w="728" w:type="pct"/>
            <w:shd w:val="clear" w:color="auto" w:fill="auto"/>
          </w:tcPr>
          <w:p w14:paraId="2353C915" w14:textId="77777777" w:rsidR="00544A6B" w:rsidRPr="00544A6B" w:rsidRDefault="00544A6B" w:rsidP="00544A6B">
            <w:r w:rsidRPr="00544A6B">
              <w:t>Обеспечение электроэнергией планируемой ТП</w:t>
            </w:r>
          </w:p>
        </w:tc>
        <w:tc>
          <w:tcPr>
            <w:tcW w:w="485" w:type="pct"/>
            <w:shd w:val="clear" w:color="auto" w:fill="auto"/>
          </w:tcPr>
          <w:p w14:paraId="6055FB1A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5D8EF16E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2037EA90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1DFDE89A" w14:textId="77777777" w:rsidR="00544A6B" w:rsidRPr="00544A6B" w:rsidRDefault="00544A6B" w:rsidP="00544A6B">
            <w:r w:rsidRPr="00544A6B">
              <w:t>3.2.9</w:t>
            </w:r>
          </w:p>
        </w:tc>
        <w:tc>
          <w:tcPr>
            <w:tcW w:w="340" w:type="pct"/>
          </w:tcPr>
          <w:p w14:paraId="30D1138B" w14:textId="77777777" w:rsidR="00544A6B" w:rsidRPr="00544A6B" w:rsidRDefault="00544A6B" w:rsidP="00544A6B">
            <w:r w:rsidRPr="00544A6B">
              <w:t>ЛЭП.15.9</w:t>
            </w:r>
          </w:p>
        </w:tc>
        <w:tc>
          <w:tcPr>
            <w:tcW w:w="340" w:type="pct"/>
            <w:shd w:val="clear" w:color="auto" w:fill="auto"/>
          </w:tcPr>
          <w:p w14:paraId="5FE78CCB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511124A8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19B823DD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48449F2A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0B9AEBD9" w14:textId="77777777" w:rsidR="00544A6B" w:rsidRPr="00544A6B" w:rsidRDefault="00544A6B" w:rsidP="00544A6B">
            <w:r w:rsidRPr="00544A6B">
              <w:t xml:space="preserve">Протяженность </w:t>
            </w:r>
            <w:r w:rsidRPr="00544A6B">
              <w:br/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0,397 км</w:t>
            </w:r>
          </w:p>
        </w:tc>
        <w:tc>
          <w:tcPr>
            <w:tcW w:w="728" w:type="pct"/>
            <w:shd w:val="clear" w:color="auto" w:fill="auto"/>
          </w:tcPr>
          <w:p w14:paraId="51569249" w14:textId="77777777" w:rsidR="00544A6B" w:rsidRPr="00544A6B" w:rsidRDefault="00544A6B" w:rsidP="00544A6B">
            <w:r w:rsidRPr="00544A6B">
              <w:t>Обеспечение электроэнергией планируемой ТП</w:t>
            </w:r>
          </w:p>
        </w:tc>
        <w:tc>
          <w:tcPr>
            <w:tcW w:w="485" w:type="pct"/>
            <w:shd w:val="clear" w:color="auto" w:fill="auto"/>
          </w:tcPr>
          <w:p w14:paraId="0136EC0A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3309F63A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2E18BCFD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1C2E4CFA" w14:textId="77777777" w:rsidR="00544A6B" w:rsidRPr="00544A6B" w:rsidRDefault="00544A6B" w:rsidP="00544A6B">
            <w:r w:rsidRPr="00544A6B">
              <w:t>3.2.10</w:t>
            </w:r>
          </w:p>
        </w:tc>
        <w:tc>
          <w:tcPr>
            <w:tcW w:w="340" w:type="pct"/>
          </w:tcPr>
          <w:p w14:paraId="374BC68F" w14:textId="77777777" w:rsidR="00544A6B" w:rsidRPr="00544A6B" w:rsidRDefault="00544A6B" w:rsidP="00544A6B">
            <w:r w:rsidRPr="00544A6B">
              <w:t>ЛЭП.15.10</w:t>
            </w:r>
          </w:p>
        </w:tc>
        <w:tc>
          <w:tcPr>
            <w:tcW w:w="340" w:type="pct"/>
            <w:shd w:val="clear" w:color="auto" w:fill="auto"/>
          </w:tcPr>
          <w:p w14:paraId="710D32D3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2263CD21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69C123DB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31898398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038A1B70" w14:textId="77777777" w:rsidR="00544A6B" w:rsidRPr="00544A6B" w:rsidRDefault="00544A6B" w:rsidP="00544A6B">
            <w:r w:rsidRPr="00544A6B">
              <w:t xml:space="preserve">Протяженность </w:t>
            </w:r>
            <w:r w:rsidRPr="00544A6B">
              <w:br/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0,8 км</w:t>
            </w:r>
          </w:p>
        </w:tc>
        <w:tc>
          <w:tcPr>
            <w:tcW w:w="728" w:type="pct"/>
            <w:shd w:val="clear" w:color="auto" w:fill="auto"/>
          </w:tcPr>
          <w:p w14:paraId="644B5A86" w14:textId="77777777" w:rsidR="00544A6B" w:rsidRPr="00544A6B" w:rsidRDefault="00544A6B" w:rsidP="00544A6B">
            <w:r w:rsidRPr="00544A6B">
              <w:t>Обеспечение электроэнергией планируемой ТП</w:t>
            </w:r>
          </w:p>
        </w:tc>
        <w:tc>
          <w:tcPr>
            <w:tcW w:w="485" w:type="pct"/>
            <w:shd w:val="clear" w:color="auto" w:fill="auto"/>
          </w:tcPr>
          <w:p w14:paraId="39DCA16B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60295E6F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5170714D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061708A3" w14:textId="77777777" w:rsidR="00544A6B" w:rsidRPr="00544A6B" w:rsidRDefault="00544A6B" w:rsidP="00544A6B">
            <w:r w:rsidRPr="00544A6B">
              <w:t>3.2.11</w:t>
            </w:r>
          </w:p>
        </w:tc>
        <w:tc>
          <w:tcPr>
            <w:tcW w:w="340" w:type="pct"/>
          </w:tcPr>
          <w:p w14:paraId="3CB2F6B5" w14:textId="77777777" w:rsidR="00544A6B" w:rsidRPr="00544A6B" w:rsidRDefault="00544A6B" w:rsidP="00544A6B">
            <w:r w:rsidRPr="00544A6B">
              <w:t>ЛЭП.15.11</w:t>
            </w:r>
          </w:p>
        </w:tc>
        <w:tc>
          <w:tcPr>
            <w:tcW w:w="340" w:type="pct"/>
            <w:shd w:val="clear" w:color="auto" w:fill="auto"/>
          </w:tcPr>
          <w:p w14:paraId="38AF5F03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3ADCC717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42CE7E65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06D3B5A6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02EC4354" w14:textId="77777777" w:rsidR="00544A6B" w:rsidRPr="00544A6B" w:rsidRDefault="00544A6B" w:rsidP="00544A6B">
            <w:r w:rsidRPr="00544A6B">
              <w:t xml:space="preserve">Протяженность </w:t>
            </w:r>
            <w:r w:rsidRPr="00544A6B">
              <w:br/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0,599 км</w:t>
            </w:r>
          </w:p>
        </w:tc>
        <w:tc>
          <w:tcPr>
            <w:tcW w:w="728" w:type="pct"/>
            <w:shd w:val="clear" w:color="auto" w:fill="auto"/>
          </w:tcPr>
          <w:p w14:paraId="3CDF8C76" w14:textId="77777777" w:rsidR="00544A6B" w:rsidRPr="00544A6B" w:rsidRDefault="00544A6B" w:rsidP="00544A6B">
            <w:r w:rsidRPr="00544A6B">
              <w:t>Обеспечение электроэнергией планируемой ТП</w:t>
            </w:r>
          </w:p>
        </w:tc>
        <w:tc>
          <w:tcPr>
            <w:tcW w:w="485" w:type="pct"/>
            <w:shd w:val="clear" w:color="auto" w:fill="auto"/>
          </w:tcPr>
          <w:p w14:paraId="671C6561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476A3B44" w14:textId="77777777" w:rsidR="00544A6B" w:rsidRPr="00544A6B" w:rsidRDefault="00544A6B" w:rsidP="00544A6B">
            <w:r w:rsidRPr="00544A6B">
              <w:t xml:space="preserve">Охранная зона устанавливается в соответствии с </w:t>
            </w:r>
            <w:r w:rsidRPr="00544A6B">
              <w:lastRenderedPageBreak/>
              <w:t>постановлением Правительства Российской Федерации № 160 от 24.02.2009</w:t>
            </w:r>
          </w:p>
        </w:tc>
      </w:tr>
      <w:tr w:rsidR="00544A6B" w:rsidRPr="00544A6B" w14:paraId="2C415F01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61B76964" w14:textId="77777777" w:rsidR="00544A6B" w:rsidRPr="00544A6B" w:rsidRDefault="00544A6B" w:rsidP="00544A6B">
            <w:r w:rsidRPr="00544A6B">
              <w:lastRenderedPageBreak/>
              <w:t>3.2.12</w:t>
            </w:r>
          </w:p>
        </w:tc>
        <w:tc>
          <w:tcPr>
            <w:tcW w:w="340" w:type="pct"/>
          </w:tcPr>
          <w:p w14:paraId="54531A09" w14:textId="77777777" w:rsidR="00544A6B" w:rsidRPr="00544A6B" w:rsidRDefault="00544A6B" w:rsidP="00544A6B">
            <w:r w:rsidRPr="00544A6B">
              <w:t>ЛЭП.15.12</w:t>
            </w:r>
          </w:p>
        </w:tc>
        <w:tc>
          <w:tcPr>
            <w:tcW w:w="340" w:type="pct"/>
            <w:shd w:val="clear" w:color="auto" w:fill="auto"/>
          </w:tcPr>
          <w:p w14:paraId="131ABD04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03D1EB98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2747CEFB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08DC45D5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056FBD45" w14:textId="77777777" w:rsidR="00544A6B" w:rsidRPr="00544A6B" w:rsidRDefault="00544A6B" w:rsidP="00544A6B">
            <w:r w:rsidRPr="00544A6B">
              <w:t xml:space="preserve">Протяженность </w:t>
            </w:r>
          </w:p>
          <w:p w14:paraId="2ABCBF15" w14:textId="77777777" w:rsidR="00544A6B" w:rsidRPr="00544A6B" w:rsidRDefault="00544A6B" w:rsidP="00544A6B">
            <w:r w:rsidRPr="00544A6B"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0,658 км</w:t>
            </w:r>
          </w:p>
        </w:tc>
        <w:tc>
          <w:tcPr>
            <w:tcW w:w="728" w:type="pct"/>
            <w:shd w:val="clear" w:color="auto" w:fill="auto"/>
          </w:tcPr>
          <w:p w14:paraId="25FB5941" w14:textId="77777777" w:rsidR="00544A6B" w:rsidRPr="00544A6B" w:rsidRDefault="00544A6B" w:rsidP="00544A6B">
            <w:r w:rsidRPr="00544A6B">
              <w:t>Обеспечение электроэнергией планируемой ТП</w:t>
            </w:r>
          </w:p>
        </w:tc>
        <w:tc>
          <w:tcPr>
            <w:tcW w:w="485" w:type="pct"/>
            <w:shd w:val="clear" w:color="auto" w:fill="auto"/>
          </w:tcPr>
          <w:p w14:paraId="369BD72C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139A948B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19BB25CF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62E68047" w14:textId="77777777" w:rsidR="00544A6B" w:rsidRPr="00544A6B" w:rsidRDefault="00544A6B" w:rsidP="00544A6B">
            <w:r w:rsidRPr="00544A6B">
              <w:t>3.2.13</w:t>
            </w:r>
          </w:p>
        </w:tc>
        <w:tc>
          <w:tcPr>
            <w:tcW w:w="340" w:type="pct"/>
          </w:tcPr>
          <w:p w14:paraId="3FD4189B" w14:textId="77777777" w:rsidR="00544A6B" w:rsidRPr="00544A6B" w:rsidRDefault="00544A6B" w:rsidP="00544A6B">
            <w:r w:rsidRPr="00544A6B">
              <w:t>ЛЭП.15.13</w:t>
            </w:r>
          </w:p>
        </w:tc>
        <w:tc>
          <w:tcPr>
            <w:tcW w:w="340" w:type="pct"/>
            <w:shd w:val="clear" w:color="auto" w:fill="auto"/>
          </w:tcPr>
          <w:p w14:paraId="46C0D2F7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6E6A33B5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7B4E88C2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0EE16ACC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78CAD25F" w14:textId="77777777" w:rsidR="00544A6B" w:rsidRPr="00544A6B" w:rsidRDefault="00544A6B" w:rsidP="00544A6B">
            <w:r w:rsidRPr="00544A6B">
              <w:t xml:space="preserve">Протяженность </w:t>
            </w:r>
          </w:p>
          <w:p w14:paraId="17F5848B" w14:textId="77777777" w:rsidR="00544A6B" w:rsidRPr="00544A6B" w:rsidRDefault="00544A6B" w:rsidP="00544A6B">
            <w:r w:rsidRPr="00544A6B"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0,164 км</w:t>
            </w:r>
          </w:p>
        </w:tc>
        <w:tc>
          <w:tcPr>
            <w:tcW w:w="728" w:type="pct"/>
            <w:shd w:val="clear" w:color="auto" w:fill="auto"/>
          </w:tcPr>
          <w:p w14:paraId="40EA900E" w14:textId="77777777" w:rsidR="00544A6B" w:rsidRPr="00544A6B" w:rsidRDefault="00544A6B" w:rsidP="00544A6B">
            <w:r w:rsidRPr="00544A6B">
              <w:t>Обеспечение электроэнергией планируемой ТП</w:t>
            </w:r>
          </w:p>
        </w:tc>
        <w:tc>
          <w:tcPr>
            <w:tcW w:w="485" w:type="pct"/>
            <w:shd w:val="clear" w:color="auto" w:fill="auto"/>
          </w:tcPr>
          <w:p w14:paraId="01A52E79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38F49314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6E6E1AE0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3BA63657" w14:textId="77777777" w:rsidR="00544A6B" w:rsidRPr="00544A6B" w:rsidRDefault="00544A6B" w:rsidP="00544A6B">
            <w:r w:rsidRPr="00544A6B">
              <w:t>3.2.14</w:t>
            </w:r>
          </w:p>
        </w:tc>
        <w:tc>
          <w:tcPr>
            <w:tcW w:w="340" w:type="pct"/>
          </w:tcPr>
          <w:p w14:paraId="727F6DA9" w14:textId="77777777" w:rsidR="00544A6B" w:rsidRPr="00544A6B" w:rsidRDefault="00544A6B" w:rsidP="00544A6B">
            <w:r w:rsidRPr="00544A6B">
              <w:t>ЛЭП.15.14</w:t>
            </w:r>
          </w:p>
        </w:tc>
        <w:tc>
          <w:tcPr>
            <w:tcW w:w="340" w:type="pct"/>
            <w:shd w:val="clear" w:color="auto" w:fill="auto"/>
          </w:tcPr>
          <w:p w14:paraId="1D9EE63B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73F32665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5214DD09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0570954A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4B1BE464" w14:textId="77777777" w:rsidR="00544A6B" w:rsidRPr="00544A6B" w:rsidRDefault="00544A6B" w:rsidP="00544A6B">
            <w:r w:rsidRPr="00544A6B">
              <w:t xml:space="preserve">Протяженность </w:t>
            </w:r>
          </w:p>
          <w:p w14:paraId="0815A620" w14:textId="77777777" w:rsidR="00544A6B" w:rsidRPr="00544A6B" w:rsidRDefault="00544A6B" w:rsidP="00544A6B">
            <w:r w:rsidRPr="00544A6B"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0,1 км</w:t>
            </w:r>
          </w:p>
        </w:tc>
        <w:tc>
          <w:tcPr>
            <w:tcW w:w="728" w:type="pct"/>
            <w:shd w:val="clear" w:color="auto" w:fill="auto"/>
          </w:tcPr>
          <w:p w14:paraId="4192CC47" w14:textId="77777777" w:rsidR="00544A6B" w:rsidRPr="00544A6B" w:rsidRDefault="00544A6B" w:rsidP="00544A6B">
            <w:r w:rsidRPr="00544A6B">
              <w:t>Обеспечение электроэнергией планируемой ТП</w:t>
            </w:r>
          </w:p>
        </w:tc>
        <w:tc>
          <w:tcPr>
            <w:tcW w:w="485" w:type="pct"/>
            <w:shd w:val="clear" w:color="auto" w:fill="auto"/>
          </w:tcPr>
          <w:p w14:paraId="37B3918A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7EE33B7D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691DE038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1109F5F2" w14:textId="77777777" w:rsidR="00544A6B" w:rsidRPr="00544A6B" w:rsidRDefault="00544A6B" w:rsidP="00544A6B">
            <w:r w:rsidRPr="00544A6B">
              <w:t>3.2.15</w:t>
            </w:r>
          </w:p>
        </w:tc>
        <w:tc>
          <w:tcPr>
            <w:tcW w:w="340" w:type="pct"/>
          </w:tcPr>
          <w:p w14:paraId="462CEE0D" w14:textId="77777777" w:rsidR="00544A6B" w:rsidRPr="00544A6B" w:rsidRDefault="00544A6B" w:rsidP="00544A6B">
            <w:r w:rsidRPr="00544A6B">
              <w:t>ЛЭП.15.15</w:t>
            </w:r>
          </w:p>
        </w:tc>
        <w:tc>
          <w:tcPr>
            <w:tcW w:w="340" w:type="pct"/>
            <w:shd w:val="clear" w:color="auto" w:fill="auto"/>
          </w:tcPr>
          <w:p w14:paraId="44B537D9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772C527A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7A64F991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0EC73B92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0C450850" w14:textId="77777777" w:rsidR="00544A6B" w:rsidRPr="00544A6B" w:rsidRDefault="00544A6B" w:rsidP="00544A6B">
            <w:r w:rsidRPr="00544A6B">
              <w:t xml:space="preserve">Протяженность </w:t>
            </w:r>
          </w:p>
          <w:p w14:paraId="4F5CA859" w14:textId="77777777" w:rsidR="00544A6B" w:rsidRPr="00544A6B" w:rsidRDefault="00544A6B" w:rsidP="00544A6B">
            <w:r w:rsidRPr="00544A6B"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0,578 км</w:t>
            </w:r>
          </w:p>
        </w:tc>
        <w:tc>
          <w:tcPr>
            <w:tcW w:w="728" w:type="pct"/>
            <w:shd w:val="clear" w:color="auto" w:fill="auto"/>
          </w:tcPr>
          <w:p w14:paraId="30B33C85" w14:textId="77777777" w:rsidR="00544A6B" w:rsidRPr="00544A6B" w:rsidRDefault="00544A6B" w:rsidP="00544A6B">
            <w:r w:rsidRPr="00544A6B">
              <w:t>Обеспечение электроэнергией планируемой ТП</w:t>
            </w:r>
          </w:p>
        </w:tc>
        <w:tc>
          <w:tcPr>
            <w:tcW w:w="485" w:type="pct"/>
            <w:shd w:val="clear" w:color="auto" w:fill="auto"/>
          </w:tcPr>
          <w:p w14:paraId="67257A27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23CC2115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7EA4ED45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3A2FAA06" w14:textId="77777777" w:rsidR="00544A6B" w:rsidRPr="00544A6B" w:rsidRDefault="00544A6B" w:rsidP="00544A6B">
            <w:r w:rsidRPr="00544A6B">
              <w:t>3.2.16</w:t>
            </w:r>
          </w:p>
        </w:tc>
        <w:tc>
          <w:tcPr>
            <w:tcW w:w="340" w:type="pct"/>
          </w:tcPr>
          <w:p w14:paraId="519A6E50" w14:textId="77777777" w:rsidR="00544A6B" w:rsidRPr="00544A6B" w:rsidRDefault="00544A6B" w:rsidP="00544A6B">
            <w:r w:rsidRPr="00544A6B">
              <w:t>ЛЭП.15.16</w:t>
            </w:r>
          </w:p>
        </w:tc>
        <w:tc>
          <w:tcPr>
            <w:tcW w:w="340" w:type="pct"/>
            <w:shd w:val="clear" w:color="auto" w:fill="auto"/>
          </w:tcPr>
          <w:p w14:paraId="2C86CD81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4A868A8E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267E485F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55AB35BC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2439433E" w14:textId="77777777" w:rsidR="00544A6B" w:rsidRPr="00544A6B" w:rsidRDefault="00544A6B" w:rsidP="00544A6B">
            <w:r w:rsidRPr="00544A6B">
              <w:t xml:space="preserve">Протяженность </w:t>
            </w:r>
          </w:p>
          <w:p w14:paraId="43D5621D" w14:textId="77777777" w:rsidR="00544A6B" w:rsidRPr="00544A6B" w:rsidRDefault="00544A6B" w:rsidP="00544A6B">
            <w:r w:rsidRPr="00544A6B"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0,09 км</w:t>
            </w:r>
          </w:p>
        </w:tc>
        <w:tc>
          <w:tcPr>
            <w:tcW w:w="728" w:type="pct"/>
            <w:shd w:val="clear" w:color="auto" w:fill="auto"/>
          </w:tcPr>
          <w:p w14:paraId="6C21BC0A" w14:textId="77777777" w:rsidR="00544A6B" w:rsidRPr="00544A6B" w:rsidRDefault="00544A6B" w:rsidP="00544A6B">
            <w:r w:rsidRPr="00544A6B">
              <w:t>Обеспечение электроэнергией планируемой ТП</w:t>
            </w:r>
          </w:p>
        </w:tc>
        <w:tc>
          <w:tcPr>
            <w:tcW w:w="485" w:type="pct"/>
            <w:shd w:val="clear" w:color="auto" w:fill="auto"/>
          </w:tcPr>
          <w:p w14:paraId="6537ACBD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23EAB816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10FC5B80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182F62A2" w14:textId="77777777" w:rsidR="00544A6B" w:rsidRPr="00544A6B" w:rsidRDefault="00544A6B" w:rsidP="00544A6B">
            <w:r w:rsidRPr="00544A6B">
              <w:lastRenderedPageBreak/>
              <w:t>3.2.17</w:t>
            </w:r>
          </w:p>
        </w:tc>
        <w:tc>
          <w:tcPr>
            <w:tcW w:w="340" w:type="pct"/>
          </w:tcPr>
          <w:p w14:paraId="6CE7B059" w14:textId="77777777" w:rsidR="00544A6B" w:rsidRPr="00544A6B" w:rsidRDefault="00544A6B" w:rsidP="00544A6B">
            <w:r w:rsidRPr="00544A6B">
              <w:t>ЛЭП.15.17</w:t>
            </w:r>
          </w:p>
        </w:tc>
        <w:tc>
          <w:tcPr>
            <w:tcW w:w="340" w:type="pct"/>
            <w:shd w:val="clear" w:color="auto" w:fill="auto"/>
          </w:tcPr>
          <w:p w14:paraId="0F653BD3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39B4B9F0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654DED13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798CD747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2B2BB5C8" w14:textId="77777777" w:rsidR="00544A6B" w:rsidRPr="00544A6B" w:rsidRDefault="00544A6B" w:rsidP="00544A6B">
            <w:r w:rsidRPr="00544A6B">
              <w:t xml:space="preserve">Протяженность ВЛ </w:t>
            </w:r>
            <w:r w:rsidRPr="00544A6B">
              <w:br/>
              <w:t xml:space="preserve">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0,184 км</w:t>
            </w:r>
          </w:p>
        </w:tc>
        <w:tc>
          <w:tcPr>
            <w:tcW w:w="728" w:type="pct"/>
            <w:shd w:val="clear" w:color="auto" w:fill="auto"/>
          </w:tcPr>
          <w:p w14:paraId="46E97E37" w14:textId="77777777" w:rsidR="00544A6B" w:rsidRPr="00544A6B" w:rsidRDefault="00544A6B" w:rsidP="00544A6B">
            <w:r w:rsidRPr="00544A6B">
              <w:t>Обеспечение электроэнергией планируемой ТП</w:t>
            </w:r>
          </w:p>
        </w:tc>
        <w:tc>
          <w:tcPr>
            <w:tcW w:w="485" w:type="pct"/>
            <w:shd w:val="clear" w:color="auto" w:fill="auto"/>
          </w:tcPr>
          <w:p w14:paraId="069BE58A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25C1A5A4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309D24A1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3C4EE596" w14:textId="77777777" w:rsidR="00544A6B" w:rsidRPr="00544A6B" w:rsidRDefault="00544A6B" w:rsidP="00544A6B">
            <w:r w:rsidRPr="00544A6B">
              <w:t>3.2.18</w:t>
            </w:r>
          </w:p>
        </w:tc>
        <w:tc>
          <w:tcPr>
            <w:tcW w:w="340" w:type="pct"/>
          </w:tcPr>
          <w:p w14:paraId="39CA8C26" w14:textId="77777777" w:rsidR="00544A6B" w:rsidRPr="00544A6B" w:rsidRDefault="00544A6B" w:rsidP="00544A6B">
            <w:r w:rsidRPr="00544A6B">
              <w:t>ЛЭП.15.18</w:t>
            </w:r>
          </w:p>
        </w:tc>
        <w:tc>
          <w:tcPr>
            <w:tcW w:w="340" w:type="pct"/>
            <w:shd w:val="clear" w:color="auto" w:fill="auto"/>
          </w:tcPr>
          <w:p w14:paraId="2A6F73C9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10B9A1AA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3C7BC0B6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729CEAAB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08E39930" w14:textId="77777777" w:rsidR="00544A6B" w:rsidRPr="00544A6B" w:rsidRDefault="00544A6B" w:rsidP="00544A6B">
            <w:r w:rsidRPr="00544A6B">
              <w:t xml:space="preserve">Протяженность </w:t>
            </w:r>
          </w:p>
          <w:p w14:paraId="1E786BAE" w14:textId="77777777" w:rsidR="00544A6B" w:rsidRPr="00544A6B" w:rsidRDefault="00544A6B" w:rsidP="00544A6B">
            <w:r w:rsidRPr="00544A6B"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0,371 км</w:t>
            </w:r>
          </w:p>
        </w:tc>
        <w:tc>
          <w:tcPr>
            <w:tcW w:w="728" w:type="pct"/>
            <w:shd w:val="clear" w:color="auto" w:fill="auto"/>
          </w:tcPr>
          <w:p w14:paraId="0CC7B041" w14:textId="77777777" w:rsidR="00544A6B" w:rsidRPr="00544A6B" w:rsidRDefault="00544A6B" w:rsidP="00544A6B">
            <w:r w:rsidRPr="00544A6B">
              <w:t>Обеспечение электроэнергией планируемой ТП</w:t>
            </w:r>
          </w:p>
        </w:tc>
        <w:tc>
          <w:tcPr>
            <w:tcW w:w="485" w:type="pct"/>
            <w:shd w:val="clear" w:color="auto" w:fill="auto"/>
          </w:tcPr>
          <w:p w14:paraId="63C1705F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0F00E6A6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15BD7B97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1793026B" w14:textId="77777777" w:rsidR="00544A6B" w:rsidRPr="00544A6B" w:rsidRDefault="00544A6B" w:rsidP="00544A6B">
            <w:r w:rsidRPr="00544A6B">
              <w:t>3.2.19</w:t>
            </w:r>
          </w:p>
        </w:tc>
        <w:tc>
          <w:tcPr>
            <w:tcW w:w="340" w:type="pct"/>
          </w:tcPr>
          <w:p w14:paraId="7DD072BF" w14:textId="77777777" w:rsidR="00544A6B" w:rsidRPr="00544A6B" w:rsidRDefault="00544A6B" w:rsidP="00544A6B">
            <w:r w:rsidRPr="00544A6B">
              <w:t>ЛЭП.15.19</w:t>
            </w:r>
          </w:p>
        </w:tc>
        <w:tc>
          <w:tcPr>
            <w:tcW w:w="340" w:type="pct"/>
            <w:shd w:val="clear" w:color="auto" w:fill="auto"/>
          </w:tcPr>
          <w:p w14:paraId="40CF0C36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62145326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40C6C959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25272E6E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6B2CF64B" w14:textId="77777777" w:rsidR="00544A6B" w:rsidRPr="00544A6B" w:rsidRDefault="00544A6B" w:rsidP="00544A6B">
            <w:r w:rsidRPr="00544A6B">
              <w:t xml:space="preserve">Протяженность </w:t>
            </w:r>
          </w:p>
          <w:p w14:paraId="36F18E43" w14:textId="77777777" w:rsidR="00544A6B" w:rsidRPr="00544A6B" w:rsidRDefault="00544A6B" w:rsidP="00544A6B">
            <w:r w:rsidRPr="00544A6B"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0,147 км</w:t>
            </w:r>
          </w:p>
        </w:tc>
        <w:tc>
          <w:tcPr>
            <w:tcW w:w="728" w:type="pct"/>
            <w:shd w:val="clear" w:color="auto" w:fill="auto"/>
          </w:tcPr>
          <w:p w14:paraId="6BEB7348" w14:textId="77777777" w:rsidR="00544A6B" w:rsidRPr="00544A6B" w:rsidRDefault="00544A6B" w:rsidP="00544A6B">
            <w:r w:rsidRPr="00544A6B">
              <w:t>Обеспечение электроэнергией планируемой ТП</w:t>
            </w:r>
          </w:p>
        </w:tc>
        <w:tc>
          <w:tcPr>
            <w:tcW w:w="485" w:type="pct"/>
            <w:shd w:val="clear" w:color="auto" w:fill="auto"/>
          </w:tcPr>
          <w:p w14:paraId="42B29448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57EF6333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37C60B57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213AFE17" w14:textId="77777777" w:rsidR="00544A6B" w:rsidRPr="00544A6B" w:rsidRDefault="00544A6B" w:rsidP="00544A6B">
            <w:r w:rsidRPr="00544A6B">
              <w:t>3.2.20</w:t>
            </w:r>
          </w:p>
        </w:tc>
        <w:tc>
          <w:tcPr>
            <w:tcW w:w="340" w:type="pct"/>
          </w:tcPr>
          <w:p w14:paraId="6F326E9A" w14:textId="77777777" w:rsidR="00544A6B" w:rsidRPr="00544A6B" w:rsidRDefault="00544A6B" w:rsidP="00544A6B">
            <w:r w:rsidRPr="00544A6B">
              <w:t>ЛЭП.15.20</w:t>
            </w:r>
          </w:p>
        </w:tc>
        <w:tc>
          <w:tcPr>
            <w:tcW w:w="340" w:type="pct"/>
            <w:shd w:val="clear" w:color="auto" w:fill="auto"/>
          </w:tcPr>
          <w:p w14:paraId="7CC9F743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6B1FC624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3D013635" w14:textId="77777777" w:rsidR="00544A6B" w:rsidRPr="00544A6B" w:rsidRDefault="00544A6B" w:rsidP="00544A6B">
            <w:r w:rsidRPr="00544A6B">
              <w:t>Л</w:t>
            </w:r>
          </w:p>
        </w:tc>
        <w:tc>
          <w:tcPr>
            <w:tcW w:w="583" w:type="pct"/>
            <w:shd w:val="clear" w:color="auto" w:fill="auto"/>
          </w:tcPr>
          <w:p w14:paraId="72897514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1E5D7AB3" w14:textId="77777777" w:rsidR="00544A6B" w:rsidRPr="00544A6B" w:rsidRDefault="00544A6B" w:rsidP="00544A6B">
            <w:r w:rsidRPr="00544A6B">
              <w:t xml:space="preserve">Протяженность </w:t>
            </w:r>
          </w:p>
          <w:p w14:paraId="0338F761" w14:textId="77777777" w:rsidR="00544A6B" w:rsidRPr="00544A6B" w:rsidRDefault="00544A6B" w:rsidP="00544A6B">
            <w:r w:rsidRPr="00544A6B"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0,334 км</w:t>
            </w:r>
          </w:p>
        </w:tc>
        <w:tc>
          <w:tcPr>
            <w:tcW w:w="728" w:type="pct"/>
            <w:shd w:val="clear" w:color="auto" w:fill="auto"/>
          </w:tcPr>
          <w:p w14:paraId="3B76E941" w14:textId="77777777" w:rsidR="00544A6B" w:rsidRPr="00544A6B" w:rsidRDefault="00544A6B" w:rsidP="00544A6B">
            <w:r w:rsidRPr="00544A6B">
              <w:t>Перекладка существующей линии</w:t>
            </w:r>
          </w:p>
        </w:tc>
        <w:tc>
          <w:tcPr>
            <w:tcW w:w="485" w:type="pct"/>
            <w:shd w:val="clear" w:color="auto" w:fill="auto"/>
          </w:tcPr>
          <w:p w14:paraId="5BDF321D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1C9268AA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7A340176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43ADCA51" w14:textId="77777777" w:rsidR="00544A6B" w:rsidRPr="00544A6B" w:rsidRDefault="00544A6B" w:rsidP="00544A6B">
            <w:r w:rsidRPr="00544A6B">
              <w:t>3.2.21</w:t>
            </w:r>
          </w:p>
        </w:tc>
        <w:tc>
          <w:tcPr>
            <w:tcW w:w="340" w:type="pct"/>
          </w:tcPr>
          <w:p w14:paraId="7D376ABA" w14:textId="77777777" w:rsidR="00544A6B" w:rsidRPr="00544A6B" w:rsidRDefault="00544A6B" w:rsidP="00544A6B">
            <w:r w:rsidRPr="00544A6B">
              <w:t>ЛЭП.15.21</w:t>
            </w:r>
          </w:p>
        </w:tc>
        <w:tc>
          <w:tcPr>
            <w:tcW w:w="340" w:type="pct"/>
            <w:shd w:val="clear" w:color="auto" w:fill="auto"/>
          </w:tcPr>
          <w:p w14:paraId="52065196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5774D69C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385A06D3" w14:textId="77777777" w:rsidR="00544A6B" w:rsidRPr="00544A6B" w:rsidRDefault="00544A6B" w:rsidP="00544A6B">
            <w:r w:rsidRPr="00544A6B">
              <w:t>Л</w:t>
            </w:r>
          </w:p>
        </w:tc>
        <w:tc>
          <w:tcPr>
            <w:tcW w:w="583" w:type="pct"/>
            <w:shd w:val="clear" w:color="auto" w:fill="auto"/>
          </w:tcPr>
          <w:p w14:paraId="70C4928F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403763D9" w14:textId="77777777" w:rsidR="00544A6B" w:rsidRPr="00544A6B" w:rsidRDefault="00544A6B" w:rsidP="00544A6B">
            <w:r w:rsidRPr="00544A6B">
              <w:t xml:space="preserve">Протяженность </w:t>
            </w:r>
          </w:p>
          <w:p w14:paraId="27FE44E4" w14:textId="77777777" w:rsidR="00544A6B" w:rsidRPr="00544A6B" w:rsidRDefault="00544A6B" w:rsidP="00544A6B">
            <w:r w:rsidRPr="00544A6B"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0,642 км</w:t>
            </w:r>
          </w:p>
        </w:tc>
        <w:tc>
          <w:tcPr>
            <w:tcW w:w="728" w:type="pct"/>
            <w:shd w:val="clear" w:color="auto" w:fill="auto"/>
          </w:tcPr>
          <w:p w14:paraId="60A59620" w14:textId="77777777" w:rsidR="00544A6B" w:rsidRPr="00544A6B" w:rsidRDefault="00544A6B" w:rsidP="00544A6B">
            <w:r w:rsidRPr="00544A6B">
              <w:t>Перекладка существующей линии</w:t>
            </w:r>
          </w:p>
        </w:tc>
        <w:tc>
          <w:tcPr>
            <w:tcW w:w="485" w:type="pct"/>
            <w:shd w:val="clear" w:color="auto" w:fill="auto"/>
          </w:tcPr>
          <w:p w14:paraId="4B7D2569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1B111A8B" w14:textId="77777777" w:rsidR="00544A6B" w:rsidRPr="00544A6B" w:rsidRDefault="00544A6B" w:rsidP="00544A6B">
            <w:r w:rsidRPr="00544A6B">
              <w:t>Охранная зона устанавливается в соответствии с постановлением Правительства Российской Федерации № 160 от 24.02.2009</w:t>
            </w:r>
          </w:p>
        </w:tc>
      </w:tr>
      <w:tr w:rsidR="00544A6B" w:rsidRPr="00544A6B" w14:paraId="65D828E7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38290A32" w14:textId="77777777" w:rsidR="00544A6B" w:rsidRPr="00544A6B" w:rsidRDefault="00544A6B" w:rsidP="00544A6B">
            <w:r w:rsidRPr="00544A6B">
              <w:t>3.2.22</w:t>
            </w:r>
          </w:p>
        </w:tc>
        <w:tc>
          <w:tcPr>
            <w:tcW w:w="340" w:type="pct"/>
          </w:tcPr>
          <w:p w14:paraId="19790399" w14:textId="77777777" w:rsidR="00544A6B" w:rsidRPr="00544A6B" w:rsidRDefault="00544A6B" w:rsidP="00544A6B">
            <w:r w:rsidRPr="00544A6B">
              <w:t>ЛЭП.15.22</w:t>
            </w:r>
          </w:p>
        </w:tc>
        <w:tc>
          <w:tcPr>
            <w:tcW w:w="340" w:type="pct"/>
            <w:shd w:val="clear" w:color="auto" w:fill="auto"/>
          </w:tcPr>
          <w:p w14:paraId="528BB97B" w14:textId="77777777" w:rsidR="00544A6B" w:rsidRPr="00544A6B" w:rsidRDefault="00544A6B" w:rsidP="00544A6B">
            <w:r w:rsidRPr="00544A6B">
              <w:t>602040315</w:t>
            </w:r>
          </w:p>
        </w:tc>
        <w:tc>
          <w:tcPr>
            <w:tcW w:w="631" w:type="pct"/>
            <w:shd w:val="clear" w:color="auto" w:fill="auto"/>
            <w:noWrap/>
          </w:tcPr>
          <w:p w14:paraId="555786AA" w14:textId="77777777" w:rsidR="00544A6B" w:rsidRPr="00544A6B" w:rsidRDefault="00544A6B" w:rsidP="00544A6B">
            <w:r w:rsidRPr="00544A6B">
              <w:t>Линия электропередачи</w:t>
            </w:r>
          </w:p>
        </w:tc>
        <w:tc>
          <w:tcPr>
            <w:tcW w:w="291" w:type="pct"/>
            <w:shd w:val="clear" w:color="auto" w:fill="auto"/>
            <w:noWrap/>
          </w:tcPr>
          <w:p w14:paraId="19D5FF94" w14:textId="77777777" w:rsidR="00544A6B" w:rsidRPr="00544A6B" w:rsidRDefault="00544A6B" w:rsidP="00544A6B">
            <w:r w:rsidRPr="00544A6B">
              <w:t>Л</w:t>
            </w:r>
          </w:p>
        </w:tc>
        <w:tc>
          <w:tcPr>
            <w:tcW w:w="583" w:type="pct"/>
            <w:shd w:val="clear" w:color="auto" w:fill="auto"/>
          </w:tcPr>
          <w:p w14:paraId="41BA7FBF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2AC397F5" w14:textId="77777777" w:rsidR="00544A6B" w:rsidRPr="00544A6B" w:rsidRDefault="00544A6B" w:rsidP="00544A6B">
            <w:r w:rsidRPr="00544A6B">
              <w:t xml:space="preserve">Протяженность </w:t>
            </w:r>
          </w:p>
          <w:p w14:paraId="2CA9561D" w14:textId="77777777" w:rsidR="00544A6B" w:rsidRPr="00544A6B" w:rsidRDefault="00544A6B" w:rsidP="00544A6B">
            <w:r w:rsidRPr="00544A6B">
              <w:t xml:space="preserve">ВЛ 10 </w:t>
            </w:r>
            <w:proofErr w:type="spellStart"/>
            <w:r w:rsidRPr="00544A6B">
              <w:t>кВ</w:t>
            </w:r>
            <w:proofErr w:type="spellEnd"/>
            <w:r w:rsidRPr="00544A6B">
              <w:t xml:space="preserve"> – 0,533 км</w:t>
            </w:r>
          </w:p>
        </w:tc>
        <w:tc>
          <w:tcPr>
            <w:tcW w:w="728" w:type="pct"/>
            <w:shd w:val="clear" w:color="auto" w:fill="auto"/>
          </w:tcPr>
          <w:p w14:paraId="775974A4" w14:textId="77777777" w:rsidR="00544A6B" w:rsidRPr="00544A6B" w:rsidRDefault="00544A6B" w:rsidP="00544A6B">
            <w:r w:rsidRPr="00544A6B">
              <w:t>Перекладка существующей линии</w:t>
            </w:r>
          </w:p>
        </w:tc>
        <w:tc>
          <w:tcPr>
            <w:tcW w:w="485" w:type="pct"/>
            <w:shd w:val="clear" w:color="auto" w:fill="auto"/>
          </w:tcPr>
          <w:p w14:paraId="3DDCBD2D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58523C17" w14:textId="77777777" w:rsidR="00544A6B" w:rsidRPr="00544A6B" w:rsidRDefault="00544A6B" w:rsidP="00544A6B">
            <w:r w:rsidRPr="00544A6B">
              <w:t xml:space="preserve">Охранная зона устанавливается в соответствии с постановлением </w:t>
            </w:r>
            <w:r w:rsidRPr="00544A6B">
              <w:lastRenderedPageBreak/>
              <w:t>Правительства Российской Федерации № 160 от 24.02.2009</w:t>
            </w:r>
          </w:p>
        </w:tc>
      </w:tr>
      <w:tr w:rsidR="00544A6B" w:rsidRPr="00544A6B" w14:paraId="4EFCA1CB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30A60AFF" w14:textId="77777777" w:rsidR="00544A6B" w:rsidRPr="00544A6B" w:rsidRDefault="00544A6B" w:rsidP="00544A6B">
            <w:r w:rsidRPr="00544A6B">
              <w:lastRenderedPageBreak/>
              <w:t>4.1</w:t>
            </w:r>
          </w:p>
        </w:tc>
        <w:tc>
          <w:tcPr>
            <w:tcW w:w="4806" w:type="pct"/>
            <w:gridSpan w:val="9"/>
            <w:shd w:val="clear" w:color="auto" w:fill="auto"/>
          </w:tcPr>
          <w:p w14:paraId="6D00B3BF" w14:textId="77777777" w:rsidR="00544A6B" w:rsidRPr="00544A6B" w:rsidRDefault="00544A6B" w:rsidP="00544A6B">
            <w:r w:rsidRPr="00544A6B">
              <w:t>Объекты водоснабжения</w:t>
            </w:r>
          </w:p>
        </w:tc>
      </w:tr>
      <w:tr w:rsidR="00544A6B" w:rsidRPr="00544A6B" w14:paraId="4EBFB0E0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4CD7C8E1" w14:textId="77777777" w:rsidR="00544A6B" w:rsidRPr="00544A6B" w:rsidRDefault="00544A6B" w:rsidP="00544A6B">
            <w:r w:rsidRPr="00544A6B">
              <w:t>4.1.1</w:t>
            </w:r>
          </w:p>
        </w:tc>
        <w:tc>
          <w:tcPr>
            <w:tcW w:w="340" w:type="pct"/>
            <w:shd w:val="clear" w:color="auto" w:fill="auto"/>
          </w:tcPr>
          <w:p w14:paraId="0D423B4E" w14:textId="77777777" w:rsidR="00544A6B" w:rsidRPr="00544A6B" w:rsidRDefault="00544A6B" w:rsidP="00544A6B">
            <w:r w:rsidRPr="00544A6B">
              <w:t>В.6.1</w:t>
            </w:r>
          </w:p>
        </w:tc>
        <w:tc>
          <w:tcPr>
            <w:tcW w:w="340" w:type="pct"/>
            <w:shd w:val="clear" w:color="auto" w:fill="auto"/>
          </w:tcPr>
          <w:p w14:paraId="40E9D177" w14:textId="77777777" w:rsidR="00544A6B" w:rsidRPr="00544A6B" w:rsidRDefault="00544A6B" w:rsidP="00544A6B">
            <w:r w:rsidRPr="00544A6B">
              <w:t>602041106</w:t>
            </w:r>
          </w:p>
        </w:tc>
        <w:tc>
          <w:tcPr>
            <w:tcW w:w="631" w:type="pct"/>
            <w:shd w:val="clear" w:color="auto" w:fill="auto"/>
            <w:noWrap/>
          </w:tcPr>
          <w:p w14:paraId="6515898F" w14:textId="77777777" w:rsidR="00544A6B" w:rsidRPr="00544A6B" w:rsidRDefault="00544A6B" w:rsidP="00544A6B">
            <w:r w:rsidRPr="00544A6B">
              <w:t>Артезианская скважина</w:t>
            </w:r>
          </w:p>
        </w:tc>
        <w:tc>
          <w:tcPr>
            <w:tcW w:w="291" w:type="pct"/>
            <w:shd w:val="clear" w:color="auto" w:fill="auto"/>
            <w:noWrap/>
          </w:tcPr>
          <w:p w14:paraId="064B3029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0D833604" w14:textId="77777777" w:rsidR="00544A6B" w:rsidRPr="00544A6B" w:rsidRDefault="00544A6B" w:rsidP="00544A6B">
            <w:r w:rsidRPr="00544A6B">
              <w:t>х. Каменный</w:t>
            </w:r>
          </w:p>
        </w:tc>
        <w:tc>
          <w:tcPr>
            <w:tcW w:w="631" w:type="pct"/>
            <w:shd w:val="clear" w:color="auto" w:fill="auto"/>
          </w:tcPr>
          <w:p w14:paraId="7DBBF5DD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2ED42B41" w14:textId="77777777" w:rsidR="00544A6B" w:rsidRPr="00544A6B" w:rsidRDefault="00544A6B" w:rsidP="00544A6B">
            <w:r w:rsidRPr="00544A6B">
              <w:t>Повышение надежности и увеличения объема подачи воды</w:t>
            </w:r>
          </w:p>
        </w:tc>
        <w:tc>
          <w:tcPr>
            <w:tcW w:w="485" w:type="pct"/>
            <w:shd w:val="clear" w:color="auto" w:fill="auto"/>
          </w:tcPr>
          <w:p w14:paraId="1C8C1BC8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46127FDA" w14:textId="77777777" w:rsidR="00544A6B" w:rsidRPr="00544A6B" w:rsidRDefault="00544A6B" w:rsidP="00544A6B">
            <w:r w:rsidRPr="00544A6B">
              <w:t xml:space="preserve">Возникновение 1-го пояса зоны санитарной охраны источников водоснабжения, после ввода в эксплуатацию планируемого подземного водозабора, согласно </w:t>
            </w:r>
            <w:r w:rsidRPr="00544A6B">
              <w:br/>
              <w:t>СанПиН 2.1.4.1110-02 «Зоны санитарной охраны источников водоснабжения и водопроводов питьевого назначения»</w:t>
            </w:r>
          </w:p>
        </w:tc>
      </w:tr>
      <w:tr w:rsidR="00544A6B" w:rsidRPr="00544A6B" w14:paraId="5DFBAB62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2AF163AF" w14:textId="77777777" w:rsidR="00544A6B" w:rsidRPr="00544A6B" w:rsidRDefault="00544A6B" w:rsidP="00544A6B">
            <w:r w:rsidRPr="00544A6B">
              <w:t>4.1.2</w:t>
            </w:r>
          </w:p>
        </w:tc>
        <w:tc>
          <w:tcPr>
            <w:tcW w:w="340" w:type="pct"/>
            <w:shd w:val="clear" w:color="auto" w:fill="auto"/>
          </w:tcPr>
          <w:p w14:paraId="0989F00B" w14:textId="77777777" w:rsidR="00544A6B" w:rsidRPr="00544A6B" w:rsidRDefault="00544A6B" w:rsidP="00544A6B">
            <w:r w:rsidRPr="00544A6B">
              <w:t>В.6.2</w:t>
            </w:r>
          </w:p>
        </w:tc>
        <w:tc>
          <w:tcPr>
            <w:tcW w:w="340" w:type="pct"/>
            <w:shd w:val="clear" w:color="auto" w:fill="auto"/>
          </w:tcPr>
          <w:p w14:paraId="0BCA83B5" w14:textId="77777777" w:rsidR="00544A6B" w:rsidRPr="00544A6B" w:rsidRDefault="00544A6B" w:rsidP="00544A6B">
            <w:r w:rsidRPr="00544A6B">
              <w:t>602041106</w:t>
            </w:r>
          </w:p>
        </w:tc>
        <w:tc>
          <w:tcPr>
            <w:tcW w:w="631" w:type="pct"/>
            <w:shd w:val="clear" w:color="auto" w:fill="auto"/>
            <w:noWrap/>
          </w:tcPr>
          <w:p w14:paraId="732B6296" w14:textId="77777777" w:rsidR="00544A6B" w:rsidRPr="00544A6B" w:rsidRDefault="00544A6B" w:rsidP="00544A6B">
            <w:r w:rsidRPr="00544A6B">
              <w:t>Артезианская скважина</w:t>
            </w:r>
          </w:p>
        </w:tc>
        <w:tc>
          <w:tcPr>
            <w:tcW w:w="291" w:type="pct"/>
            <w:shd w:val="clear" w:color="auto" w:fill="auto"/>
            <w:noWrap/>
          </w:tcPr>
          <w:p w14:paraId="6271F84B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494F535A" w14:textId="77777777" w:rsidR="00544A6B" w:rsidRPr="00544A6B" w:rsidRDefault="00544A6B" w:rsidP="00544A6B">
            <w:r w:rsidRPr="00544A6B">
              <w:t>п. Шоссейный</w:t>
            </w:r>
          </w:p>
        </w:tc>
        <w:tc>
          <w:tcPr>
            <w:tcW w:w="631" w:type="pct"/>
            <w:shd w:val="clear" w:color="auto" w:fill="auto"/>
          </w:tcPr>
          <w:p w14:paraId="033D7213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674DF63A" w14:textId="77777777" w:rsidR="00544A6B" w:rsidRPr="00544A6B" w:rsidRDefault="00544A6B" w:rsidP="00544A6B">
            <w:r w:rsidRPr="00544A6B">
              <w:t>Повышение надежности и увеличения объема подачи воды</w:t>
            </w:r>
          </w:p>
        </w:tc>
        <w:tc>
          <w:tcPr>
            <w:tcW w:w="485" w:type="pct"/>
            <w:shd w:val="clear" w:color="auto" w:fill="auto"/>
          </w:tcPr>
          <w:p w14:paraId="34EBF92C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5BC2DF41" w14:textId="77777777" w:rsidR="00544A6B" w:rsidRPr="00544A6B" w:rsidRDefault="00544A6B" w:rsidP="00544A6B">
            <w:r w:rsidRPr="00544A6B">
              <w:t xml:space="preserve">Возникновение 1-го пояса зоны санитарной охраны источников водоснабжения, после ввода в эксплуатацию планируемого подземного водозабора, согласно </w:t>
            </w:r>
            <w:r w:rsidRPr="00544A6B">
              <w:br/>
              <w:t>СанПиН 2.1.4.1110-02 «Зоны санитарной охраны источников водоснабжения и водопроводов питьевого назначения»</w:t>
            </w:r>
          </w:p>
        </w:tc>
      </w:tr>
      <w:tr w:rsidR="00544A6B" w:rsidRPr="00544A6B" w14:paraId="268AA331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1AEAC896" w14:textId="77777777" w:rsidR="00544A6B" w:rsidRPr="00544A6B" w:rsidRDefault="00544A6B" w:rsidP="00544A6B">
            <w:r w:rsidRPr="00544A6B">
              <w:t>4.1.3</w:t>
            </w:r>
          </w:p>
        </w:tc>
        <w:tc>
          <w:tcPr>
            <w:tcW w:w="340" w:type="pct"/>
            <w:shd w:val="clear" w:color="auto" w:fill="auto"/>
          </w:tcPr>
          <w:p w14:paraId="3C1DF13E" w14:textId="77777777" w:rsidR="00544A6B" w:rsidRPr="00544A6B" w:rsidRDefault="00544A6B" w:rsidP="00544A6B">
            <w:r w:rsidRPr="00544A6B">
              <w:t>В.6.3</w:t>
            </w:r>
          </w:p>
        </w:tc>
        <w:tc>
          <w:tcPr>
            <w:tcW w:w="340" w:type="pct"/>
            <w:shd w:val="clear" w:color="auto" w:fill="auto"/>
          </w:tcPr>
          <w:p w14:paraId="63BCADB0" w14:textId="77777777" w:rsidR="00544A6B" w:rsidRPr="00544A6B" w:rsidRDefault="00544A6B" w:rsidP="00544A6B">
            <w:r w:rsidRPr="00544A6B">
              <w:t>602041106</w:t>
            </w:r>
          </w:p>
        </w:tc>
        <w:tc>
          <w:tcPr>
            <w:tcW w:w="631" w:type="pct"/>
            <w:shd w:val="clear" w:color="auto" w:fill="auto"/>
            <w:noWrap/>
          </w:tcPr>
          <w:p w14:paraId="586034CB" w14:textId="77777777" w:rsidR="00544A6B" w:rsidRPr="00544A6B" w:rsidRDefault="00544A6B" w:rsidP="00544A6B">
            <w:r w:rsidRPr="00544A6B">
              <w:t>Артезианская скважина</w:t>
            </w:r>
          </w:p>
        </w:tc>
        <w:tc>
          <w:tcPr>
            <w:tcW w:w="291" w:type="pct"/>
            <w:shd w:val="clear" w:color="auto" w:fill="auto"/>
            <w:noWrap/>
          </w:tcPr>
          <w:p w14:paraId="7DD6333F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1D79007C" w14:textId="77777777" w:rsidR="00544A6B" w:rsidRPr="00544A6B" w:rsidRDefault="00544A6B" w:rsidP="00544A6B">
            <w:r w:rsidRPr="00544A6B">
              <w:t>п. Кленовый</w:t>
            </w:r>
          </w:p>
        </w:tc>
        <w:tc>
          <w:tcPr>
            <w:tcW w:w="631" w:type="pct"/>
            <w:shd w:val="clear" w:color="auto" w:fill="auto"/>
          </w:tcPr>
          <w:p w14:paraId="46144D9E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13F2858F" w14:textId="77777777" w:rsidR="00544A6B" w:rsidRPr="00544A6B" w:rsidRDefault="00544A6B" w:rsidP="00544A6B">
            <w:r w:rsidRPr="00544A6B">
              <w:t>Повышение надежности и увеличения объема подачи воды</w:t>
            </w:r>
          </w:p>
        </w:tc>
        <w:tc>
          <w:tcPr>
            <w:tcW w:w="485" w:type="pct"/>
            <w:shd w:val="clear" w:color="auto" w:fill="auto"/>
          </w:tcPr>
          <w:p w14:paraId="59FA8CA6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7BF2A401" w14:textId="77777777" w:rsidR="00544A6B" w:rsidRPr="00544A6B" w:rsidRDefault="00544A6B" w:rsidP="00544A6B">
            <w:r w:rsidRPr="00544A6B">
              <w:t xml:space="preserve">Возникновение 1-го пояса зоны санитарной охраны источников водоснабжения, после ввода в эксплуатацию планируемого подземного водозабора, </w:t>
            </w:r>
            <w:r w:rsidRPr="00544A6B">
              <w:lastRenderedPageBreak/>
              <w:t xml:space="preserve">согласно </w:t>
            </w:r>
            <w:r w:rsidRPr="00544A6B">
              <w:br/>
              <w:t>СанПиН 2.1.4.1110-02 «Зоны санитарной охраны источников водоснабжения и водопроводов питьевого назначения»</w:t>
            </w:r>
          </w:p>
        </w:tc>
      </w:tr>
      <w:tr w:rsidR="00544A6B" w:rsidRPr="00544A6B" w14:paraId="29B3BB7A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2FA346C6" w14:textId="77777777" w:rsidR="00544A6B" w:rsidRPr="00544A6B" w:rsidRDefault="00544A6B" w:rsidP="00544A6B">
            <w:r w:rsidRPr="00544A6B">
              <w:lastRenderedPageBreak/>
              <w:t>4.1.4</w:t>
            </w:r>
          </w:p>
        </w:tc>
        <w:tc>
          <w:tcPr>
            <w:tcW w:w="340" w:type="pct"/>
            <w:shd w:val="clear" w:color="auto" w:fill="auto"/>
          </w:tcPr>
          <w:p w14:paraId="25DEE7B5" w14:textId="77777777" w:rsidR="00544A6B" w:rsidRPr="00544A6B" w:rsidRDefault="00544A6B" w:rsidP="00544A6B">
            <w:r w:rsidRPr="00544A6B">
              <w:t>В.6.4</w:t>
            </w:r>
          </w:p>
        </w:tc>
        <w:tc>
          <w:tcPr>
            <w:tcW w:w="340" w:type="pct"/>
            <w:shd w:val="clear" w:color="auto" w:fill="auto"/>
          </w:tcPr>
          <w:p w14:paraId="736BD30F" w14:textId="77777777" w:rsidR="00544A6B" w:rsidRPr="00544A6B" w:rsidRDefault="00544A6B" w:rsidP="00544A6B">
            <w:r w:rsidRPr="00544A6B">
              <w:t>602041106</w:t>
            </w:r>
          </w:p>
        </w:tc>
        <w:tc>
          <w:tcPr>
            <w:tcW w:w="631" w:type="pct"/>
            <w:shd w:val="clear" w:color="auto" w:fill="auto"/>
            <w:noWrap/>
          </w:tcPr>
          <w:p w14:paraId="0A8CCB28" w14:textId="77777777" w:rsidR="00544A6B" w:rsidRPr="00544A6B" w:rsidRDefault="00544A6B" w:rsidP="00544A6B">
            <w:r w:rsidRPr="00544A6B">
              <w:t>Артезианская скважина</w:t>
            </w:r>
          </w:p>
        </w:tc>
        <w:tc>
          <w:tcPr>
            <w:tcW w:w="291" w:type="pct"/>
            <w:shd w:val="clear" w:color="auto" w:fill="auto"/>
            <w:noWrap/>
          </w:tcPr>
          <w:p w14:paraId="565A75CD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6766231F" w14:textId="77777777" w:rsidR="00544A6B" w:rsidRPr="00544A6B" w:rsidRDefault="00544A6B" w:rsidP="00544A6B">
            <w:r w:rsidRPr="00544A6B">
              <w:t>п. Прудовой</w:t>
            </w:r>
          </w:p>
        </w:tc>
        <w:tc>
          <w:tcPr>
            <w:tcW w:w="631" w:type="pct"/>
            <w:shd w:val="clear" w:color="auto" w:fill="auto"/>
          </w:tcPr>
          <w:p w14:paraId="545E3A72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3DF50D9E" w14:textId="77777777" w:rsidR="00544A6B" w:rsidRPr="00544A6B" w:rsidRDefault="00544A6B" w:rsidP="00544A6B">
            <w:r w:rsidRPr="00544A6B">
              <w:t>Повышение надежности и увеличения объема подачи воды</w:t>
            </w:r>
          </w:p>
        </w:tc>
        <w:tc>
          <w:tcPr>
            <w:tcW w:w="485" w:type="pct"/>
            <w:shd w:val="clear" w:color="auto" w:fill="auto"/>
          </w:tcPr>
          <w:p w14:paraId="7D1836F1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2500C5DF" w14:textId="77777777" w:rsidR="00544A6B" w:rsidRPr="00544A6B" w:rsidRDefault="00544A6B" w:rsidP="00544A6B">
            <w:r w:rsidRPr="00544A6B">
              <w:t xml:space="preserve">Возникновение 1-го пояса зоны санитарной охраны источников водоснабжения, после ввода в эксплуатацию планируемого подземного водозабора, согласно </w:t>
            </w:r>
            <w:r w:rsidRPr="00544A6B">
              <w:br/>
              <w:t>СанПиН 2.1.4.1110-02 «Зоны санитарной охраны источников водоснабжения и водопроводов питьевого назначения»</w:t>
            </w:r>
          </w:p>
        </w:tc>
      </w:tr>
      <w:tr w:rsidR="00544A6B" w:rsidRPr="00544A6B" w14:paraId="786EF005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6F2C0B63" w14:textId="77777777" w:rsidR="00544A6B" w:rsidRPr="00544A6B" w:rsidRDefault="00544A6B" w:rsidP="00544A6B">
            <w:r w:rsidRPr="00544A6B">
              <w:t>4.1.5</w:t>
            </w:r>
          </w:p>
        </w:tc>
        <w:tc>
          <w:tcPr>
            <w:tcW w:w="340" w:type="pct"/>
            <w:shd w:val="clear" w:color="auto" w:fill="auto"/>
          </w:tcPr>
          <w:p w14:paraId="07BDCD87" w14:textId="77777777" w:rsidR="00544A6B" w:rsidRPr="00544A6B" w:rsidRDefault="00544A6B" w:rsidP="00544A6B">
            <w:r w:rsidRPr="00544A6B">
              <w:t>В.4.1</w:t>
            </w:r>
          </w:p>
        </w:tc>
        <w:tc>
          <w:tcPr>
            <w:tcW w:w="340" w:type="pct"/>
            <w:shd w:val="clear" w:color="auto" w:fill="auto"/>
          </w:tcPr>
          <w:p w14:paraId="17827190" w14:textId="77777777" w:rsidR="00544A6B" w:rsidRPr="00544A6B" w:rsidRDefault="00544A6B" w:rsidP="00544A6B">
            <w:r w:rsidRPr="00544A6B">
              <w:t>602041104</w:t>
            </w:r>
          </w:p>
        </w:tc>
        <w:tc>
          <w:tcPr>
            <w:tcW w:w="631" w:type="pct"/>
            <w:shd w:val="clear" w:color="auto" w:fill="auto"/>
            <w:noWrap/>
          </w:tcPr>
          <w:p w14:paraId="024B59AA" w14:textId="77777777" w:rsidR="00544A6B" w:rsidRPr="00544A6B" w:rsidRDefault="00544A6B" w:rsidP="00544A6B">
            <w:r w:rsidRPr="00544A6B">
              <w:t>Водонапорная башня</w:t>
            </w:r>
          </w:p>
        </w:tc>
        <w:tc>
          <w:tcPr>
            <w:tcW w:w="291" w:type="pct"/>
            <w:shd w:val="clear" w:color="auto" w:fill="auto"/>
            <w:noWrap/>
          </w:tcPr>
          <w:p w14:paraId="1FBB72A7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752A245E" w14:textId="77777777" w:rsidR="00544A6B" w:rsidRPr="00544A6B" w:rsidRDefault="00544A6B" w:rsidP="00544A6B">
            <w:r w:rsidRPr="00544A6B">
              <w:t>х. Каменный</w:t>
            </w:r>
          </w:p>
        </w:tc>
        <w:tc>
          <w:tcPr>
            <w:tcW w:w="631" w:type="pct"/>
            <w:shd w:val="clear" w:color="auto" w:fill="auto"/>
          </w:tcPr>
          <w:p w14:paraId="6CC227BA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6F7AF4E4" w14:textId="77777777" w:rsidR="00544A6B" w:rsidRPr="00544A6B" w:rsidRDefault="00544A6B" w:rsidP="00544A6B">
            <w:r w:rsidRPr="00544A6B">
              <w:t>Подача воды нормативного качества</w:t>
            </w:r>
          </w:p>
        </w:tc>
        <w:tc>
          <w:tcPr>
            <w:tcW w:w="485" w:type="pct"/>
            <w:shd w:val="clear" w:color="auto" w:fill="auto"/>
          </w:tcPr>
          <w:p w14:paraId="5B11C570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53D04835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0F6CC44A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52FAD6B1" w14:textId="77777777" w:rsidR="00544A6B" w:rsidRPr="00544A6B" w:rsidRDefault="00544A6B" w:rsidP="00544A6B">
            <w:r w:rsidRPr="00544A6B">
              <w:t>4.1.6</w:t>
            </w:r>
          </w:p>
        </w:tc>
        <w:tc>
          <w:tcPr>
            <w:tcW w:w="340" w:type="pct"/>
            <w:shd w:val="clear" w:color="auto" w:fill="auto"/>
          </w:tcPr>
          <w:p w14:paraId="7C0B2D46" w14:textId="77777777" w:rsidR="00544A6B" w:rsidRPr="00544A6B" w:rsidRDefault="00544A6B" w:rsidP="00544A6B">
            <w:r w:rsidRPr="00544A6B">
              <w:t>В.4.2</w:t>
            </w:r>
          </w:p>
        </w:tc>
        <w:tc>
          <w:tcPr>
            <w:tcW w:w="340" w:type="pct"/>
            <w:shd w:val="clear" w:color="auto" w:fill="auto"/>
          </w:tcPr>
          <w:p w14:paraId="53D4C2A0" w14:textId="77777777" w:rsidR="00544A6B" w:rsidRPr="00544A6B" w:rsidRDefault="00544A6B" w:rsidP="00544A6B">
            <w:r w:rsidRPr="00544A6B">
              <w:t>602041104</w:t>
            </w:r>
          </w:p>
        </w:tc>
        <w:tc>
          <w:tcPr>
            <w:tcW w:w="631" w:type="pct"/>
            <w:shd w:val="clear" w:color="auto" w:fill="auto"/>
            <w:noWrap/>
          </w:tcPr>
          <w:p w14:paraId="243B590E" w14:textId="77777777" w:rsidR="00544A6B" w:rsidRPr="00544A6B" w:rsidRDefault="00544A6B" w:rsidP="00544A6B">
            <w:r w:rsidRPr="00544A6B">
              <w:t>Водонапорная башня</w:t>
            </w:r>
          </w:p>
        </w:tc>
        <w:tc>
          <w:tcPr>
            <w:tcW w:w="291" w:type="pct"/>
            <w:shd w:val="clear" w:color="auto" w:fill="auto"/>
            <w:noWrap/>
          </w:tcPr>
          <w:p w14:paraId="13D43B44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4FF256A0" w14:textId="77777777" w:rsidR="00544A6B" w:rsidRPr="00544A6B" w:rsidRDefault="00544A6B" w:rsidP="00544A6B">
            <w:r w:rsidRPr="00544A6B">
              <w:t>п. Шоссейный</w:t>
            </w:r>
          </w:p>
        </w:tc>
        <w:tc>
          <w:tcPr>
            <w:tcW w:w="631" w:type="pct"/>
            <w:shd w:val="clear" w:color="auto" w:fill="auto"/>
          </w:tcPr>
          <w:p w14:paraId="1EF21770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4879D8F6" w14:textId="77777777" w:rsidR="00544A6B" w:rsidRPr="00544A6B" w:rsidRDefault="00544A6B" w:rsidP="00544A6B">
            <w:r w:rsidRPr="00544A6B">
              <w:t>Подача воды нормативного качества</w:t>
            </w:r>
          </w:p>
        </w:tc>
        <w:tc>
          <w:tcPr>
            <w:tcW w:w="485" w:type="pct"/>
            <w:shd w:val="clear" w:color="auto" w:fill="auto"/>
          </w:tcPr>
          <w:p w14:paraId="058534D4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62486C39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7F83FE87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5AB30ED7" w14:textId="77777777" w:rsidR="00544A6B" w:rsidRPr="00544A6B" w:rsidRDefault="00544A6B" w:rsidP="00544A6B">
            <w:r w:rsidRPr="00544A6B">
              <w:t>4.1.7</w:t>
            </w:r>
          </w:p>
        </w:tc>
        <w:tc>
          <w:tcPr>
            <w:tcW w:w="340" w:type="pct"/>
            <w:shd w:val="clear" w:color="auto" w:fill="auto"/>
          </w:tcPr>
          <w:p w14:paraId="224D44A5" w14:textId="77777777" w:rsidR="00544A6B" w:rsidRPr="00544A6B" w:rsidRDefault="00544A6B" w:rsidP="00544A6B">
            <w:r w:rsidRPr="00544A6B">
              <w:t>В.4.3</w:t>
            </w:r>
          </w:p>
        </w:tc>
        <w:tc>
          <w:tcPr>
            <w:tcW w:w="340" w:type="pct"/>
            <w:shd w:val="clear" w:color="auto" w:fill="auto"/>
          </w:tcPr>
          <w:p w14:paraId="094F2F0F" w14:textId="77777777" w:rsidR="00544A6B" w:rsidRPr="00544A6B" w:rsidRDefault="00544A6B" w:rsidP="00544A6B">
            <w:r w:rsidRPr="00544A6B">
              <w:t>602041104</w:t>
            </w:r>
          </w:p>
        </w:tc>
        <w:tc>
          <w:tcPr>
            <w:tcW w:w="631" w:type="pct"/>
            <w:shd w:val="clear" w:color="auto" w:fill="auto"/>
            <w:noWrap/>
          </w:tcPr>
          <w:p w14:paraId="3DCD0002" w14:textId="77777777" w:rsidR="00544A6B" w:rsidRPr="00544A6B" w:rsidRDefault="00544A6B" w:rsidP="00544A6B">
            <w:r w:rsidRPr="00544A6B">
              <w:t>Водонапорная башня</w:t>
            </w:r>
          </w:p>
        </w:tc>
        <w:tc>
          <w:tcPr>
            <w:tcW w:w="291" w:type="pct"/>
            <w:shd w:val="clear" w:color="auto" w:fill="auto"/>
            <w:noWrap/>
          </w:tcPr>
          <w:p w14:paraId="7C8610FC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3E467F98" w14:textId="77777777" w:rsidR="00544A6B" w:rsidRPr="00544A6B" w:rsidRDefault="00544A6B" w:rsidP="00544A6B">
            <w:r w:rsidRPr="00544A6B">
              <w:t>п. Кленовый</w:t>
            </w:r>
          </w:p>
        </w:tc>
        <w:tc>
          <w:tcPr>
            <w:tcW w:w="631" w:type="pct"/>
            <w:shd w:val="clear" w:color="auto" w:fill="auto"/>
          </w:tcPr>
          <w:p w14:paraId="3199C15D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729BC9C6" w14:textId="77777777" w:rsidR="00544A6B" w:rsidRPr="00544A6B" w:rsidRDefault="00544A6B" w:rsidP="00544A6B">
            <w:r w:rsidRPr="00544A6B">
              <w:t>Подача воды нормативного качества</w:t>
            </w:r>
          </w:p>
        </w:tc>
        <w:tc>
          <w:tcPr>
            <w:tcW w:w="485" w:type="pct"/>
            <w:shd w:val="clear" w:color="auto" w:fill="auto"/>
          </w:tcPr>
          <w:p w14:paraId="5D98AB96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44FB80AB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2F3BDB28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05C87C27" w14:textId="77777777" w:rsidR="00544A6B" w:rsidRPr="00544A6B" w:rsidRDefault="00544A6B" w:rsidP="00544A6B">
            <w:r w:rsidRPr="00544A6B">
              <w:t>4.1.8</w:t>
            </w:r>
          </w:p>
        </w:tc>
        <w:tc>
          <w:tcPr>
            <w:tcW w:w="340" w:type="pct"/>
            <w:shd w:val="clear" w:color="auto" w:fill="auto"/>
          </w:tcPr>
          <w:p w14:paraId="774FA86D" w14:textId="77777777" w:rsidR="00544A6B" w:rsidRPr="00544A6B" w:rsidRDefault="00544A6B" w:rsidP="00544A6B">
            <w:r w:rsidRPr="00544A6B">
              <w:t>В.4.4</w:t>
            </w:r>
          </w:p>
        </w:tc>
        <w:tc>
          <w:tcPr>
            <w:tcW w:w="340" w:type="pct"/>
            <w:shd w:val="clear" w:color="auto" w:fill="auto"/>
          </w:tcPr>
          <w:p w14:paraId="45FD49A5" w14:textId="77777777" w:rsidR="00544A6B" w:rsidRPr="00544A6B" w:rsidRDefault="00544A6B" w:rsidP="00544A6B">
            <w:r w:rsidRPr="00544A6B">
              <w:t>602041104</w:t>
            </w:r>
          </w:p>
        </w:tc>
        <w:tc>
          <w:tcPr>
            <w:tcW w:w="631" w:type="pct"/>
            <w:shd w:val="clear" w:color="auto" w:fill="auto"/>
            <w:noWrap/>
          </w:tcPr>
          <w:p w14:paraId="20FF1616" w14:textId="77777777" w:rsidR="00544A6B" w:rsidRPr="00544A6B" w:rsidRDefault="00544A6B" w:rsidP="00544A6B">
            <w:r w:rsidRPr="00544A6B">
              <w:t>Водонапорная башня</w:t>
            </w:r>
          </w:p>
        </w:tc>
        <w:tc>
          <w:tcPr>
            <w:tcW w:w="291" w:type="pct"/>
            <w:shd w:val="clear" w:color="auto" w:fill="auto"/>
            <w:noWrap/>
          </w:tcPr>
          <w:p w14:paraId="74FF06FB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76BBC5D7" w14:textId="77777777" w:rsidR="00544A6B" w:rsidRPr="00544A6B" w:rsidRDefault="00544A6B" w:rsidP="00544A6B">
            <w:r w:rsidRPr="00544A6B">
              <w:t>п. Прудовой</w:t>
            </w:r>
          </w:p>
        </w:tc>
        <w:tc>
          <w:tcPr>
            <w:tcW w:w="631" w:type="pct"/>
            <w:shd w:val="clear" w:color="auto" w:fill="auto"/>
          </w:tcPr>
          <w:p w14:paraId="1CA1B049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01F498A5" w14:textId="77777777" w:rsidR="00544A6B" w:rsidRPr="00544A6B" w:rsidRDefault="00544A6B" w:rsidP="00544A6B">
            <w:r w:rsidRPr="00544A6B">
              <w:t>Подача воды нормативного качества</w:t>
            </w:r>
          </w:p>
        </w:tc>
        <w:tc>
          <w:tcPr>
            <w:tcW w:w="485" w:type="pct"/>
            <w:shd w:val="clear" w:color="auto" w:fill="auto"/>
          </w:tcPr>
          <w:p w14:paraId="1F90A74B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0B6EA851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6FFA63F9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26535C0F" w14:textId="77777777" w:rsidR="00544A6B" w:rsidRPr="00544A6B" w:rsidRDefault="00544A6B" w:rsidP="00544A6B">
            <w:r w:rsidRPr="00544A6B">
              <w:t>4.2</w:t>
            </w:r>
          </w:p>
        </w:tc>
        <w:tc>
          <w:tcPr>
            <w:tcW w:w="4806" w:type="pct"/>
            <w:gridSpan w:val="9"/>
            <w:shd w:val="clear" w:color="auto" w:fill="auto"/>
          </w:tcPr>
          <w:p w14:paraId="66FF6CB6" w14:textId="77777777" w:rsidR="00544A6B" w:rsidRPr="00544A6B" w:rsidRDefault="00544A6B" w:rsidP="00544A6B">
            <w:r w:rsidRPr="00544A6B">
              <w:t>Сети водоснабжения</w:t>
            </w:r>
          </w:p>
        </w:tc>
      </w:tr>
      <w:tr w:rsidR="00544A6B" w:rsidRPr="00544A6B" w14:paraId="0152AEE4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73DA29D6" w14:textId="77777777" w:rsidR="00544A6B" w:rsidRPr="00544A6B" w:rsidRDefault="00544A6B" w:rsidP="00544A6B">
            <w:r w:rsidRPr="00544A6B">
              <w:t>4.2.1</w:t>
            </w:r>
          </w:p>
        </w:tc>
        <w:tc>
          <w:tcPr>
            <w:tcW w:w="340" w:type="pct"/>
            <w:shd w:val="clear" w:color="auto" w:fill="auto"/>
          </w:tcPr>
          <w:p w14:paraId="1383E39E" w14:textId="77777777" w:rsidR="00544A6B" w:rsidRPr="00544A6B" w:rsidRDefault="00544A6B" w:rsidP="00544A6B">
            <w:r w:rsidRPr="00544A6B">
              <w:t>ВС.2.1</w:t>
            </w:r>
          </w:p>
        </w:tc>
        <w:tc>
          <w:tcPr>
            <w:tcW w:w="340" w:type="pct"/>
            <w:shd w:val="clear" w:color="auto" w:fill="auto"/>
          </w:tcPr>
          <w:p w14:paraId="45BFD507" w14:textId="77777777" w:rsidR="00544A6B" w:rsidRPr="00544A6B" w:rsidRDefault="00544A6B" w:rsidP="00544A6B">
            <w:r w:rsidRPr="00544A6B">
              <w:t>602041202</w:t>
            </w:r>
          </w:p>
        </w:tc>
        <w:tc>
          <w:tcPr>
            <w:tcW w:w="631" w:type="pct"/>
            <w:shd w:val="clear" w:color="auto" w:fill="auto"/>
            <w:noWrap/>
          </w:tcPr>
          <w:p w14:paraId="6B5C42F5" w14:textId="77777777" w:rsidR="00544A6B" w:rsidRPr="00544A6B" w:rsidRDefault="00544A6B" w:rsidP="00544A6B">
            <w:r w:rsidRPr="00544A6B">
              <w:t>Водопровод</w:t>
            </w:r>
          </w:p>
        </w:tc>
        <w:tc>
          <w:tcPr>
            <w:tcW w:w="291" w:type="pct"/>
            <w:shd w:val="clear" w:color="auto" w:fill="auto"/>
            <w:noWrap/>
          </w:tcPr>
          <w:p w14:paraId="4D81B3E7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03DF8B59" w14:textId="77777777" w:rsidR="00544A6B" w:rsidRPr="00544A6B" w:rsidRDefault="00544A6B" w:rsidP="00544A6B">
            <w:r w:rsidRPr="00544A6B">
              <w:t>п. Зерновой</w:t>
            </w:r>
          </w:p>
        </w:tc>
        <w:tc>
          <w:tcPr>
            <w:tcW w:w="631" w:type="pct"/>
            <w:shd w:val="clear" w:color="auto" w:fill="auto"/>
          </w:tcPr>
          <w:p w14:paraId="31F1946C" w14:textId="77777777" w:rsidR="00544A6B" w:rsidRPr="00544A6B" w:rsidRDefault="00544A6B" w:rsidP="00544A6B">
            <w:r w:rsidRPr="00544A6B">
              <w:t>Протяженность – 0.28 км</w:t>
            </w:r>
          </w:p>
        </w:tc>
        <w:tc>
          <w:tcPr>
            <w:tcW w:w="728" w:type="pct"/>
            <w:shd w:val="clear" w:color="auto" w:fill="auto"/>
          </w:tcPr>
          <w:p w14:paraId="1BD7CAD4" w14:textId="77777777" w:rsidR="00544A6B" w:rsidRPr="00544A6B" w:rsidRDefault="00544A6B" w:rsidP="00544A6B">
            <w:r w:rsidRPr="00544A6B">
              <w:t>Повышение надежности подачи воды</w:t>
            </w:r>
          </w:p>
        </w:tc>
        <w:tc>
          <w:tcPr>
            <w:tcW w:w="485" w:type="pct"/>
            <w:shd w:val="clear" w:color="auto" w:fill="auto"/>
          </w:tcPr>
          <w:p w14:paraId="408CE774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78982F12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14D08921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5C0C234A" w14:textId="77777777" w:rsidR="00544A6B" w:rsidRPr="00544A6B" w:rsidRDefault="00544A6B" w:rsidP="00544A6B">
            <w:r w:rsidRPr="00544A6B">
              <w:t>4.2.2</w:t>
            </w:r>
          </w:p>
        </w:tc>
        <w:tc>
          <w:tcPr>
            <w:tcW w:w="340" w:type="pct"/>
            <w:shd w:val="clear" w:color="auto" w:fill="auto"/>
          </w:tcPr>
          <w:p w14:paraId="58B2AC25" w14:textId="77777777" w:rsidR="00544A6B" w:rsidRPr="00544A6B" w:rsidRDefault="00544A6B" w:rsidP="00544A6B">
            <w:r w:rsidRPr="00544A6B">
              <w:t>ВС.2.2</w:t>
            </w:r>
          </w:p>
        </w:tc>
        <w:tc>
          <w:tcPr>
            <w:tcW w:w="340" w:type="pct"/>
            <w:shd w:val="clear" w:color="auto" w:fill="auto"/>
          </w:tcPr>
          <w:p w14:paraId="5982D9B6" w14:textId="77777777" w:rsidR="00544A6B" w:rsidRPr="00544A6B" w:rsidRDefault="00544A6B" w:rsidP="00544A6B">
            <w:r w:rsidRPr="00544A6B">
              <w:t>602041202</w:t>
            </w:r>
          </w:p>
        </w:tc>
        <w:tc>
          <w:tcPr>
            <w:tcW w:w="631" w:type="pct"/>
            <w:shd w:val="clear" w:color="auto" w:fill="auto"/>
            <w:noWrap/>
          </w:tcPr>
          <w:p w14:paraId="0BE705E5" w14:textId="77777777" w:rsidR="00544A6B" w:rsidRPr="00544A6B" w:rsidRDefault="00544A6B" w:rsidP="00544A6B">
            <w:r w:rsidRPr="00544A6B">
              <w:t>Водопровод</w:t>
            </w:r>
          </w:p>
        </w:tc>
        <w:tc>
          <w:tcPr>
            <w:tcW w:w="291" w:type="pct"/>
            <w:shd w:val="clear" w:color="auto" w:fill="auto"/>
            <w:noWrap/>
          </w:tcPr>
          <w:p w14:paraId="38D9CF73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16F83D88" w14:textId="77777777" w:rsidR="00544A6B" w:rsidRPr="00544A6B" w:rsidRDefault="00544A6B" w:rsidP="00544A6B">
            <w:r w:rsidRPr="00544A6B">
              <w:t>п. Прудовой</w:t>
            </w:r>
          </w:p>
        </w:tc>
        <w:tc>
          <w:tcPr>
            <w:tcW w:w="631" w:type="pct"/>
            <w:shd w:val="clear" w:color="auto" w:fill="auto"/>
          </w:tcPr>
          <w:p w14:paraId="4C5D3A36" w14:textId="77777777" w:rsidR="00544A6B" w:rsidRPr="00544A6B" w:rsidRDefault="00544A6B" w:rsidP="00544A6B">
            <w:r w:rsidRPr="00544A6B">
              <w:t>Протяженность – 0,10 км</w:t>
            </w:r>
          </w:p>
        </w:tc>
        <w:tc>
          <w:tcPr>
            <w:tcW w:w="728" w:type="pct"/>
            <w:shd w:val="clear" w:color="auto" w:fill="auto"/>
          </w:tcPr>
          <w:p w14:paraId="2F8EFF1D" w14:textId="77777777" w:rsidR="00544A6B" w:rsidRPr="00544A6B" w:rsidRDefault="00544A6B" w:rsidP="00544A6B">
            <w:r w:rsidRPr="00544A6B">
              <w:t>Повышение надежности подачи воды</w:t>
            </w:r>
          </w:p>
        </w:tc>
        <w:tc>
          <w:tcPr>
            <w:tcW w:w="485" w:type="pct"/>
            <w:shd w:val="clear" w:color="auto" w:fill="auto"/>
          </w:tcPr>
          <w:p w14:paraId="1BDDB8AE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2402A715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4F7FFE9A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1F2968D1" w14:textId="77777777" w:rsidR="00544A6B" w:rsidRPr="00544A6B" w:rsidRDefault="00544A6B" w:rsidP="00544A6B">
            <w:r w:rsidRPr="00544A6B">
              <w:t>4.2.3</w:t>
            </w:r>
          </w:p>
        </w:tc>
        <w:tc>
          <w:tcPr>
            <w:tcW w:w="340" w:type="pct"/>
            <w:shd w:val="clear" w:color="auto" w:fill="auto"/>
          </w:tcPr>
          <w:p w14:paraId="12A6EBC0" w14:textId="77777777" w:rsidR="00544A6B" w:rsidRPr="00544A6B" w:rsidRDefault="00544A6B" w:rsidP="00544A6B">
            <w:r w:rsidRPr="00544A6B">
              <w:t>ВС.2.3</w:t>
            </w:r>
          </w:p>
        </w:tc>
        <w:tc>
          <w:tcPr>
            <w:tcW w:w="340" w:type="pct"/>
            <w:shd w:val="clear" w:color="auto" w:fill="auto"/>
          </w:tcPr>
          <w:p w14:paraId="28AEE5B7" w14:textId="77777777" w:rsidR="00544A6B" w:rsidRPr="00544A6B" w:rsidRDefault="00544A6B" w:rsidP="00544A6B">
            <w:r w:rsidRPr="00544A6B">
              <w:t>602041202</w:t>
            </w:r>
          </w:p>
        </w:tc>
        <w:tc>
          <w:tcPr>
            <w:tcW w:w="631" w:type="pct"/>
            <w:shd w:val="clear" w:color="auto" w:fill="auto"/>
            <w:noWrap/>
          </w:tcPr>
          <w:p w14:paraId="58AF6376" w14:textId="77777777" w:rsidR="00544A6B" w:rsidRPr="00544A6B" w:rsidRDefault="00544A6B" w:rsidP="00544A6B">
            <w:r w:rsidRPr="00544A6B">
              <w:t>Водопровод</w:t>
            </w:r>
          </w:p>
        </w:tc>
        <w:tc>
          <w:tcPr>
            <w:tcW w:w="291" w:type="pct"/>
            <w:shd w:val="clear" w:color="auto" w:fill="auto"/>
            <w:noWrap/>
          </w:tcPr>
          <w:p w14:paraId="5B8798BB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7BFB293A" w14:textId="77777777" w:rsidR="00544A6B" w:rsidRPr="00544A6B" w:rsidRDefault="00544A6B" w:rsidP="00544A6B">
            <w:r w:rsidRPr="00544A6B">
              <w:t>х. Каменный</w:t>
            </w:r>
          </w:p>
        </w:tc>
        <w:tc>
          <w:tcPr>
            <w:tcW w:w="631" w:type="pct"/>
            <w:shd w:val="clear" w:color="auto" w:fill="auto"/>
          </w:tcPr>
          <w:p w14:paraId="6D699A77" w14:textId="77777777" w:rsidR="00544A6B" w:rsidRPr="00544A6B" w:rsidRDefault="00544A6B" w:rsidP="00544A6B">
            <w:r w:rsidRPr="00544A6B">
              <w:t>Протяженность – 4,31 км</w:t>
            </w:r>
          </w:p>
        </w:tc>
        <w:tc>
          <w:tcPr>
            <w:tcW w:w="728" w:type="pct"/>
            <w:shd w:val="clear" w:color="auto" w:fill="auto"/>
          </w:tcPr>
          <w:p w14:paraId="0757C5F0" w14:textId="77777777" w:rsidR="00544A6B" w:rsidRPr="00544A6B" w:rsidRDefault="00544A6B" w:rsidP="00544A6B">
            <w:r w:rsidRPr="00544A6B">
              <w:t>Повышение надежности подачи воды</w:t>
            </w:r>
          </w:p>
        </w:tc>
        <w:tc>
          <w:tcPr>
            <w:tcW w:w="485" w:type="pct"/>
            <w:shd w:val="clear" w:color="auto" w:fill="auto"/>
          </w:tcPr>
          <w:p w14:paraId="4D5141A8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4150B015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2391E7E4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7C574623" w14:textId="77777777" w:rsidR="00544A6B" w:rsidRPr="00544A6B" w:rsidRDefault="00544A6B" w:rsidP="00544A6B">
            <w:r w:rsidRPr="00544A6B">
              <w:lastRenderedPageBreak/>
              <w:t>4.2.4</w:t>
            </w:r>
          </w:p>
        </w:tc>
        <w:tc>
          <w:tcPr>
            <w:tcW w:w="340" w:type="pct"/>
            <w:shd w:val="clear" w:color="auto" w:fill="auto"/>
          </w:tcPr>
          <w:p w14:paraId="3B2AB802" w14:textId="77777777" w:rsidR="00544A6B" w:rsidRPr="00544A6B" w:rsidRDefault="00544A6B" w:rsidP="00544A6B">
            <w:r w:rsidRPr="00544A6B">
              <w:t>ВС.2.5</w:t>
            </w:r>
          </w:p>
        </w:tc>
        <w:tc>
          <w:tcPr>
            <w:tcW w:w="340" w:type="pct"/>
            <w:shd w:val="clear" w:color="auto" w:fill="auto"/>
          </w:tcPr>
          <w:p w14:paraId="70E1F1FA" w14:textId="77777777" w:rsidR="00544A6B" w:rsidRPr="00544A6B" w:rsidRDefault="00544A6B" w:rsidP="00544A6B">
            <w:r w:rsidRPr="00544A6B">
              <w:t>602041202</w:t>
            </w:r>
          </w:p>
        </w:tc>
        <w:tc>
          <w:tcPr>
            <w:tcW w:w="631" w:type="pct"/>
            <w:shd w:val="clear" w:color="auto" w:fill="auto"/>
            <w:noWrap/>
          </w:tcPr>
          <w:p w14:paraId="270CE814" w14:textId="77777777" w:rsidR="00544A6B" w:rsidRPr="00544A6B" w:rsidRDefault="00544A6B" w:rsidP="00544A6B">
            <w:r w:rsidRPr="00544A6B">
              <w:t>Водопровод</w:t>
            </w:r>
          </w:p>
        </w:tc>
        <w:tc>
          <w:tcPr>
            <w:tcW w:w="291" w:type="pct"/>
            <w:shd w:val="clear" w:color="auto" w:fill="auto"/>
            <w:noWrap/>
          </w:tcPr>
          <w:p w14:paraId="352FFC3E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0CEC9A1D" w14:textId="77777777" w:rsidR="00544A6B" w:rsidRPr="00544A6B" w:rsidRDefault="00544A6B" w:rsidP="00544A6B">
            <w:r w:rsidRPr="00544A6B">
              <w:t>п. Шоссейный</w:t>
            </w:r>
          </w:p>
        </w:tc>
        <w:tc>
          <w:tcPr>
            <w:tcW w:w="631" w:type="pct"/>
            <w:shd w:val="clear" w:color="auto" w:fill="auto"/>
          </w:tcPr>
          <w:p w14:paraId="6BE0F7DD" w14:textId="77777777" w:rsidR="00544A6B" w:rsidRPr="00544A6B" w:rsidRDefault="00544A6B" w:rsidP="00544A6B">
            <w:r w:rsidRPr="00544A6B">
              <w:t>Протяженность – 0,46 км</w:t>
            </w:r>
          </w:p>
        </w:tc>
        <w:tc>
          <w:tcPr>
            <w:tcW w:w="728" w:type="pct"/>
            <w:shd w:val="clear" w:color="auto" w:fill="auto"/>
          </w:tcPr>
          <w:p w14:paraId="3091D55E" w14:textId="77777777" w:rsidR="00544A6B" w:rsidRPr="00544A6B" w:rsidRDefault="00544A6B" w:rsidP="00544A6B">
            <w:r w:rsidRPr="00544A6B">
              <w:t>Повышение надежности подачи воды</w:t>
            </w:r>
          </w:p>
        </w:tc>
        <w:tc>
          <w:tcPr>
            <w:tcW w:w="485" w:type="pct"/>
            <w:shd w:val="clear" w:color="auto" w:fill="auto"/>
          </w:tcPr>
          <w:p w14:paraId="65B34931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2A0BD909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5680BD09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2F79E375" w14:textId="77777777" w:rsidR="00544A6B" w:rsidRPr="00544A6B" w:rsidRDefault="00544A6B" w:rsidP="00544A6B">
            <w:r w:rsidRPr="00544A6B">
              <w:t>4.2.5</w:t>
            </w:r>
          </w:p>
        </w:tc>
        <w:tc>
          <w:tcPr>
            <w:tcW w:w="340" w:type="pct"/>
            <w:shd w:val="clear" w:color="auto" w:fill="auto"/>
          </w:tcPr>
          <w:p w14:paraId="7217B9DF" w14:textId="77777777" w:rsidR="00544A6B" w:rsidRPr="00544A6B" w:rsidRDefault="00544A6B" w:rsidP="00544A6B">
            <w:r w:rsidRPr="00544A6B">
              <w:t>ВС.2.6</w:t>
            </w:r>
          </w:p>
        </w:tc>
        <w:tc>
          <w:tcPr>
            <w:tcW w:w="340" w:type="pct"/>
            <w:shd w:val="clear" w:color="auto" w:fill="auto"/>
          </w:tcPr>
          <w:p w14:paraId="13428CF6" w14:textId="77777777" w:rsidR="00544A6B" w:rsidRPr="00544A6B" w:rsidRDefault="00544A6B" w:rsidP="00544A6B">
            <w:r w:rsidRPr="00544A6B">
              <w:t>602041202</w:t>
            </w:r>
          </w:p>
        </w:tc>
        <w:tc>
          <w:tcPr>
            <w:tcW w:w="631" w:type="pct"/>
            <w:shd w:val="clear" w:color="auto" w:fill="auto"/>
            <w:noWrap/>
          </w:tcPr>
          <w:p w14:paraId="7B267109" w14:textId="77777777" w:rsidR="00544A6B" w:rsidRPr="00544A6B" w:rsidRDefault="00544A6B" w:rsidP="00544A6B">
            <w:r w:rsidRPr="00544A6B">
              <w:t>Водопровод</w:t>
            </w:r>
          </w:p>
        </w:tc>
        <w:tc>
          <w:tcPr>
            <w:tcW w:w="291" w:type="pct"/>
            <w:shd w:val="clear" w:color="auto" w:fill="auto"/>
            <w:noWrap/>
          </w:tcPr>
          <w:p w14:paraId="0CCB64E7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71EAA47E" w14:textId="77777777" w:rsidR="00544A6B" w:rsidRPr="00544A6B" w:rsidRDefault="00544A6B" w:rsidP="00544A6B">
            <w:r w:rsidRPr="00544A6B">
              <w:t>п. Кленовый</w:t>
            </w:r>
          </w:p>
        </w:tc>
        <w:tc>
          <w:tcPr>
            <w:tcW w:w="631" w:type="pct"/>
            <w:shd w:val="clear" w:color="auto" w:fill="auto"/>
          </w:tcPr>
          <w:p w14:paraId="51B566EA" w14:textId="77777777" w:rsidR="00544A6B" w:rsidRPr="00544A6B" w:rsidRDefault="00544A6B" w:rsidP="00544A6B">
            <w:r w:rsidRPr="00544A6B">
              <w:t>Протяженность – 1,25 км</w:t>
            </w:r>
          </w:p>
        </w:tc>
        <w:tc>
          <w:tcPr>
            <w:tcW w:w="728" w:type="pct"/>
            <w:shd w:val="clear" w:color="auto" w:fill="auto"/>
          </w:tcPr>
          <w:p w14:paraId="373A03A3" w14:textId="77777777" w:rsidR="00544A6B" w:rsidRPr="00544A6B" w:rsidRDefault="00544A6B" w:rsidP="00544A6B">
            <w:r w:rsidRPr="00544A6B">
              <w:t>Повышение надежности подачи воды</w:t>
            </w:r>
          </w:p>
        </w:tc>
        <w:tc>
          <w:tcPr>
            <w:tcW w:w="485" w:type="pct"/>
            <w:shd w:val="clear" w:color="auto" w:fill="auto"/>
          </w:tcPr>
          <w:p w14:paraId="47AA5BE1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6D93B481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2FF1DBA0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23E0EBFF" w14:textId="77777777" w:rsidR="00544A6B" w:rsidRPr="00544A6B" w:rsidRDefault="00544A6B" w:rsidP="00544A6B">
            <w:r w:rsidRPr="00544A6B">
              <w:t>4.2.6</w:t>
            </w:r>
          </w:p>
        </w:tc>
        <w:tc>
          <w:tcPr>
            <w:tcW w:w="340" w:type="pct"/>
            <w:shd w:val="clear" w:color="auto" w:fill="auto"/>
          </w:tcPr>
          <w:p w14:paraId="06CA546E" w14:textId="77777777" w:rsidR="00544A6B" w:rsidRPr="00544A6B" w:rsidRDefault="00544A6B" w:rsidP="00544A6B">
            <w:r w:rsidRPr="00544A6B">
              <w:t>ВС.2.8</w:t>
            </w:r>
          </w:p>
        </w:tc>
        <w:tc>
          <w:tcPr>
            <w:tcW w:w="340" w:type="pct"/>
            <w:shd w:val="clear" w:color="auto" w:fill="auto"/>
          </w:tcPr>
          <w:p w14:paraId="1B15BBAE" w14:textId="77777777" w:rsidR="00544A6B" w:rsidRPr="00544A6B" w:rsidRDefault="00544A6B" w:rsidP="00544A6B">
            <w:r w:rsidRPr="00544A6B">
              <w:t>602041202</w:t>
            </w:r>
          </w:p>
        </w:tc>
        <w:tc>
          <w:tcPr>
            <w:tcW w:w="631" w:type="pct"/>
            <w:shd w:val="clear" w:color="auto" w:fill="auto"/>
            <w:noWrap/>
          </w:tcPr>
          <w:p w14:paraId="2BCDD323" w14:textId="77777777" w:rsidR="00544A6B" w:rsidRPr="00544A6B" w:rsidRDefault="00544A6B" w:rsidP="00544A6B">
            <w:r w:rsidRPr="00544A6B">
              <w:t>Водопровод</w:t>
            </w:r>
          </w:p>
        </w:tc>
        <w:tc>
          <w:tcPr>
            <w:tcW w:w="291" w:type="pct"/>
            <w:shd w:val="clear" w:color="auto" w:fill="auto"/>
            <w:noWrap/>
          </w:tcPr>
          <w:p w14:paraId="12299FCA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61E3B317" w14:textId="77777777" w:rsidR="00544A6B" w:rsidRPr="00544A6B" w:rsidRDefault="00544A6B" w:rsidP="00544A6B">
            <w:r w:rsidRPr="00544A6B">
              <w:t>п. Комсомольский</w:t>
            </w:r>
          </w:p>
        </w:tc>
        <w:tc>
          <w:tcPr>
            <w:tcW w:w="631" w:type="pct"/>
            <w:shd w:val="clear" w:color="auto" w:fill="auto"/>
          </w:tcPr>
          <w:p w14:paraId="775A67B9" w14:textId="77777777" w:rsidR="00544A6B" w:rsidRPr="00544A6B" w:rsidRDefault="00544A6B" w:rsidP="00544A6B">
            <w:r w:rsidRPr="00544A6B">
              <w:t>Протяженность – 0,70 км</w:t>
            </w:r>
          </w:p>
        </w:tc>
        <w:tc>
          <w:tcPr>
            <w:tcW w:w="728" w:type="pct"/>
            <w:shd w:val="clear" w:color="auto" w:fill="auto"/>
          </w:tcPr>
          <w:p w14:paraId="624A1366" w14:textId="77777777" w:rsidR="00544A6B" w:rsidRPr="00544A6B" w:rsidRDefault="00544A6B" w:rsidP="00544A6B">
            <w:r w:rsidRPr="00544A6B">
              <w:t>Повышение надежности подачи воды</w:t>
            </w:r>
          </w:p>
        </w:tc>
        <w:tc>
          <w:tcPr>
            <w:tcW w:w="485" w:type="pct"/>
            <w:shd w:val="clear" w:color="auto" w:fill="auto"/>
          </w:tcPr>
          <w:p w14:paraId="4ED71F2C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2DD3C323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1598526F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6C834EA8" w14:textId="77777777" w:rsidR="00544A6B" w:rsidRPr="00544A6B" w:rsidRDefault="00544A6B" w:rsidP="00544A6B">
            <w:r w:rsidRPr="00544A6B">
              <w:t>4.2.7</w:t>
            </w:r>
          </w:p>
        </w:tc>
        <w:tc>
          <w:tcPr>
            <w:tcW w:w="340" w:type="pct"/>
            <w:shd w:val="clear" w:color="auto" w:fill="auto"/>
          </w:tcPr>
          <w:p w14:paraId="046D7274" w14:textId="77777777" w:rsidR="00544A6B" w:rsidRPr="00544A6B" w:rsidRDefault="00544A6B" w:rsidP="00544A6B">
            <w:r w:rsidRPr="00544A6B">
              <w:t>ВС.2.9</w:t>
            </w:r>
          </w:p>
        </w:tc>
        <w:tc>
          <w:tcPr>
            <w:tcW w:w="340" w:type="pct"/>
            <w:shd w:val="clear" w:color="auto" w:fill="auto"/>
          </w:tcPr>
          <w:p w14:paraId="75CC8382" w14:textId="77777777" w:rsidR="00544A6B" w:rsidRPr="00544A6B" w:rsidRDefault="00544A6B" w:rsidP="00544A6B">
            <w:r w:rsidRPr="00544A6B">
              <w:t>602041202</w:t>
            </w:r>
          </w:p>
        </w:tc>
        <w:tc>
          <w:tcPr>
            <w:tcW w:w="631" w:type="pct"/>
            <w:shd w:val="clear" w:color="auto" w:fill="auto"/>
            <w:noWrap/>
          </w:tcPr>
          <w:p w14:paraId="41DE1B58" w14:textId="77777777" w:rsidR="00544A6B" w:rsidRPr="00544A6B" w:rsidRDefault="00544A6B" w:rsidP="00544A6B">
            <w:r w:rsidRPr="00544A6B">
              <w:t>Водопровод</w:t>
            </w:r>
          </w:p>
        </w:tc>
        <w:tc>
          <w:tcPr>
            <w:tcW w:w="291" w:type="pct"/>
            <w:shd w:val="clear" w:color="auto" w:fill="auto"/>
            <w:noWrap/>
          </w:tcPr>
          <w:p w14:paraId="00CBE866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299F33F9" w14:textId="77777777" w:rsidR="00544A6B" w:rsidRPr="00544A6B" w:rsidRDefault="00544A6B" w:rsidP="00544A6B">
            <w:r w:rsidRPr="00544A6B">
              <w:t>г. Зерноград</w:t>
            </w:r>
          </w:p>
          <w:p w14:paraId="5B99A3A9" w14:textId="77777777" w:rsidR="00544A6B" w:rsidRPr="00544A6B" w:rsidRDefault="00544A6B" w:rsidP="00544A6B">
            <w:r w:rsidRPr="00544A6B">
              <w:t>п. Дубки</w:t>
            </w:r>
          </w:p>
        </w:tc>
        <w:tc>
          <w:tcPr>
            <w:tcW w:w="631" w:type="pct"/>
            <w:shd w:val="clear" w:color="auto" w:fill="auto"/>
          </w:tcPr>
          <w:p w14:paraId="30286552" w14:textId="77777777" w:rsidR="00544A6B" w:rsidRPr="00544A6B" w:rsidRDefault="00544A6B" w:rsidP="00544A6B">
            <w:r w:rsidRPr="00544A6B">
              <w:t>Протяженность – 33,87 км</w:t>
            </w:r>
          </w:p>
        </w:tc>
        <w:tc>
          <w:tcPr>
            <w:tcW w:w="728" w:type="pct"/>
            <w:shd w:val="clear" w:color="auto" w:fill="auto"/>
          </w:tcPr>
          <w:p w14:paraId="18C3D18F" w14:textId="77777777" w:rsidR="00544A6B" w:rsidRPr="00544A6B" w:rsidRDefault="00544A6B" w:rsidP="00544A6B">
            <w:r w:rsidRPr="00544A6B">
              <w:t>Повышение надежности подачи воды</w:t>
            </w:r>
          </w:p>
        </w:tc>
        <w:tc>
          <w:tcPr>
            <w:tcW w:w="485" w:type="pct"/>
            <w:shd w:val="clear" w:color="auto" w:fill="auto"/>
          </w:tcPr>
          <w:p w14:paraId="2B4B1B77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7B6966C3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2F4E3F87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0F9F2F17" w14:textId="77777777" w:rsidR="00544A6B" w:rsidRPr="00544A6B" w:rsidRDefault="00544A6B" w:rsidP="00544A6B">
            <w:r w:rsidRPr="00544A6B">
              <w:t>4.3</w:t>
            </w:r>
          </w:p>
        </w:tc>
        <w:tc>
          <w:tcPr>
            <w:tcW w:w="4806" w:type="pct"/>
            <w:gridSpan w:val="9"/>
            <w:shd w:val="clear" w:color="auto" w:fill="auto"/>
          </w:tcPr>
          <w:p w14:paraId="68DE32C3" w14:textId="77777777" w:rsidR="00544A6B" w:rsidRPr="00544A6B" w:rsidRDefault="00544A6B" w:rsidP="00544A6B">
            <w:r w:rsidRPr="00544A6B">
              <w:t>Объекты водоотведения</w:t>
            </w:r>
          </w:p>
        </w:tc>
      </w:tr>
      <w:tr w:rsidR="00544A6B" w:rsidRPr="00544A6B" w14:paraId="75700B91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67E7EBF7" w14:textId="77777777" w:rsidR="00544A6B" w:rsidRPr="00544A6B" w:rsidRDefault="00544A6B" w:rsidP="00544A6B">
            <w:r w:rsidRPr="00544A6B">
              <w:t>4.3.1</w:t>
            </w:r>
          </w:p>
        </w:tc>
        <w:tc>
          <w:tcPr>
            <w:tcW w:w="340" w:type="pct"/>
            <w:shd w:val="clear" w:color="auto" w:fill="auto"/>
          </w:tcPr>
          <w:p w14:paraId="47545F56" w14:textId="77777777" w:rsidR="00544A6B" w:rsidRPr="00544A6B" w:rsidRDefault="00544A6B" w:rsidP="00544A6B">
            <w:r w:rsidRPr="00544A6B">
              <w:t>ОВ.1.1</w:t>
            </w:r>
          </w:p>
        </w:tc>
        <w:tc>
          <w:tcPr>
            <w:tcW w:w="340" w:type="pct"/>
            <w:shd w:val="clear" w:color="auto" w:fill="auto"/>
          </w:tcPr>
          <w:p w14:paraId="0ADA42B5" w14:textId="77777777" w:rsidR="00544A6B" w:rsidRPr="00544A6B" w:rsidRDefault="00544A6B" w:rsidP="00544A6B">
            <w:r w:rsidRPr="00544A6B">
              <w:t>602041301</w:t>
            </w:r>
          </w:p>
        </w:tc>
        <w:tc>
          <w:tcPr>
            <w:tcW w:w="631" w:type="pct"/>
            <w:shd w:val="clear" w:color="auto" w:fill="auto"/>
            <w:noWrap/>
          </w:tcPr>
          <w:p w14:paraId="723DD2C6" w14:textId="77777777" w:rsidR="00544A6B" w:rsidRPr="00544A6B" w:rsidRDefault="00544A6B" w:rsidP="00544A6B">
            <w:r w:rsidRPr="00544A6B">
              <w:t>Очистные сооружения (КОС)</w:t>
            </w:r>
          </w:p>
        </w:tc>
        <w:tc>
          <w:tcPr>
            <w:tcW w:w="291" w:type="pct"/>
            <w:shd w:val="clear" w:color="auto" w:fill="auto"/>
            <w:noWrap/>
          </w:tcPr>
          <w:p w14:paraId="48CBD889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4F3EDB1B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396884C2" w14:textId="77777777" w:rsidR="00544A6B" w:rsidRPr="00544A6B" w:rsidRDefault="00544A6B" w:rsidP="00544A6B">
            <w:r w:rsidRPr="00544A6B">
              <w:t>Количество</w:t>
            </w:r>
          </w:p>
          <w:p w14:paraId="79B9DA2B" w14:textId="77777777" w:rsidR="00544A6B" w:rsidRPr="00544A6B" w:rsidRDefault="00544A6B" w:rsidP="00544A6B">
            <w:r w:rsidRPr="00544A6B">
              <w:t>1 ед.</w:t>
            </w:r>
          </w:p>
        </w:tc>
        <w:tc>
          <w:tcPr>
            <w:tcW w:w="728" w:type="pct"/>
            <w:shd w:val="clear" w:color="auto" w:fill="auto"/>
          </w:tcPr>
          <w:p w14:paraId="69F39FB3" w14:textId="77777777" w:rsidR="00544A6B" w:rsidRPr="00544A6B" w:rsidRDefault="00544A6B" w:rsidP="00544A6B">
            <w:r w:rsidRPr="00544A6B">
              <w:t>Обеспечение приема и очистки сточных под до нормативных показателей</w:t>
            </w:r>
          </w:p>
        </w:tc>
        <w:tc>
          <w:tcPr>
            <w:tcW w:w="485" w:type="pct"/>
            <w:shd w:val="clear" w:color="auto" w:fill="auto"/>
          </w:tcPr>
          <w:p w14:paraId="42428E70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0E5F348F" w14:textId="77777777" w:rsidR="00544A6B" w:rsidRPr="00544A6B" w:rsidRDefault="00544A6B" w:rsidP="00544A6B">
            <w:r w:rsidRPr="00544A6B">
              <w:t xml:space="preserve">Размер санитарно-защитной зоны принимается в соответствии с </w:t>
            </w:r>
            <w:r w:rsidRPr="00544A6B">
              <w:br/>
              <w:t>СанПиН 2.2.1 / 2.1.1.1200</w:t>
            </w:r>
          </w:p>
        </w:tc>
      </w:tr>
      <w:tr w:rsidR="00544A6B" w:rsidRPr="00544A6B" w14:paraId="3B7E6F1F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6678ADAA" w14:textId="77777777" w:rsidR="00544A6B" w:rsidRPr="00544A6B" w:rsidRDefault="00544A6B" w:rsidP="00544A6B">
            <w:r w:rsidRPr="00544A6B">
              <w:t>4.3.2</w:t>
            </w:r>
          </w:p>
        </w:tc>
        <w:tc>
          <w:tcPr>
            <w:tcW w:w="340" w:type="pct"/>
            <w:shd w:val="clear" w:color="auto" w:fill="auto"/>
          </w:tcPr>
          <w:p w14:paraId="3EAB337E" w14:textId="77777777" w:rsidR="00544A6B" w:rsidRPr="00544A6B" w:rsidRDefault="00544A6B" w:rsidP="00544A6B">
            <w:r w:rsidRPr="00544A6B">
              <w:t>ОВ.2.1</w:t>
            </w:r>
          </w:p>
        </w:tc>
        <w:tc>
          <w:tcPr>
            <w:tcW w:w="340" w:type="pct"/>
            <w:shd w:val="clear" w:color="auto" w:fill="auto"/>
          </w:tcPr>
          <w:p w14:paraId="48E32F5B" w14:textId="77777777" w:rsidR="00544A6B" w:rsidRPr="00544A6B" w:rsidRDefault="00544A6B" w:rsidP="00544A6B">
            <w:r w:rsidRPr="00544A6B">
              <w:t>602041302</w:t>
            </w:r>
          </w:p>
        </w:tc>
        <w:tc>
          <w:tcPr>
            <w:tcW w:w="631" w:type="pct"/>
            <w:shd w:val="clear" w:color="auto" w:fill="auto"/>
            <w:noWrap/>
          </w:tcPr>
          <w:p w14:paraId="4E9C93F1" w14:textId="77777777" w:rsidR="00544A6B" w:rsidRPr="00544A6B" w:rsidRDefault="00544A6B" w:rsidP="00544A6B">
            <w:r w:rsidRPr="00544A6B">
              <w:t>Очистные сооружения дождевой канализации</w:t>
            </w:r>
          </w:p>
        </w:tc>
        <w:tc>
          <w:tcPr>
            <w:tcW w:w="291" w:type="pct"/>
            <w:shd w:val="clear" w:color="auto" w:fill="auto"/>
            <w:noWrap/>
          </w:tcPr>
          <w:p w14:paraId="67E4753E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4272AC8E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4452A60B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31B8C166" w14:textId="77777777" w:rsidR="00544A6B" w:rsidRPr="00544A6B" w:rsidRDefault="00544A6B" w:rsidP="00544A6B">
            <w:r w:rsidRPr="00544A6B">
              <w:t>Обеспечение приема и очистки поверхностных сточных под до нормативных показателей</w:t>
            </w:r>
          </w:p>
        </w:tc>
        <w:tc>
          <w:tcPr>
            <w:tcW w:w="485" w:type="pct"/>
            <w:shd w:val="clear" w:color="auto" w:fill="auto"/>
          </w:tcPr>
          <w:p w14:paraId="17E031E3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0EE67E0D" w14:textId="77777777" w:rsidR="00544A6B" w:rsidRPr="00544A6B" w:rsidRDefault="00544A6B" w:rsidP="00544A6B">
            <w:r w:rsidRPr="00544A6B">
              <w:t xml:space="preserve">Размер санитарно-защитной зоны принимается в соответствии с </w:t>
            </w:r>
            <w:r w:rsidRPr="00544A6B">
              <w:br/>
              <w:t>СанПиН 2.2.1 / 2.1.1.1200</w:t>
            </w:r>
          </w:p>
        </w:tc>
      </w:tr>
      <w:tr w:rsidR="00544A6B" w:rsidRPr="00544A6B" w14:paraId="7DEBBFD6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7C79CD27" w14:textId="77777777" w:rsidR="00544A6B" w:rsidRPr="00544A6B" w:rsidRDefault="00544A6B" w:rsidP="00544A6B">
            <w:r w:rsidRPr="00544A6B">
              <w:t>4.3.3</w:t>
            </w:r>
          </w:p>
        </w:tc>
        <w:tc>
          <w:tcPr>
            <w:tcW w:w="340" w:type="pct"/>
            <w:shd w:val="clear" w:color="auto" w:fill="auto"/>
          </w:tcPr>
          <w:p w14:paraId="67C049A7" w14:textId="77777777" w:rsidR="00544A6B" w:rsidRPr="00544A6B" w:rsidRDefault="00544A6B" w:rsidP="00544A6B">
            <w:r w:rsidRPr="00544A6B">
              <w:t>ОВ.2.2</w:t>
            </w:r>
          </w:p>
        </w:tc>
        <w:tc>
          <w:tcPr>
            <w:tcW w:w="340" w:type="pct"/>
            <w:shd w:val="clear" w:color="auto" w:fill="auto"/>
          </w:tcPr>
          <w:p w14:paraId="56D66881" w14:textId="77777777" w:rsidR="00544A6B" w:rsidRPr="00544A6B" w:rsidRDefault="00544A6B" w:rsidP="00544A6B">
            <w:r w:rsidRPr="00544A6B">
              <w:t>602041302</w:t>
            </w:r>
          </w:p>
        </w:tc>
        <w:tc>
          <w:tcPr>
            <w:tcW w:w="631" w:type="pct"/>
            <w:shd w:val="clear" w:color="auto" w:fill="auto"/>
            <w:noWrap/>
          </w:tcPr>
          <w:p w14:paraId="7A73F8B9" w14:textId="77777777" w:rsidR="00544A6B" w:rsidRPr="00544A6B" w:rsidRDefault="00544A6B" w:rsidP="00544A6B">
            <w:r w:rsidRPr="00544A6B">
              <w:t>Очистные сооружения дождевой канализации</w:t>
            </w:r>
          </w:p>
        </w:tc>
        <w:tc>
          <w:tcPr>
            <w:tcW w:w="291" w:type="pct"/>
            <w:shd w:val="clear" w:color="auto" w:fill="auto"/>
            <w:noWrap/>
          </w:tcPr>
          <w:p w14:paraId="4E19C592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4DBD4F53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72990275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73004480" w14:textId="77777777" w:rsidR="00544A6B" w:rsidRPr="00544A6B" w:rsidRDefault="00544A6B" w:rsidP="00544A6B">
            <w:r w:rsidRPr="00544A6B">
              <w:t>Обеспечение транспортировки поверхностных сточных вод на очистные сооружения</w:t>
            </w:r>
          </w:p>
        </w:tc>
        <w:tc>
          <w:tcPr>
            <w:tcW w:w="485" w:type="pct"/>
            <w:shd w:val="clear" w:color="auto" w:fill="auto"/>
          </w:tcPr>
          <w:p w14:paraId="6C50E865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76F05B4E" w14:textId="77777777" w:rsidR="00544A6B" w:rsidRPr="00544A6B" w:rsidRDefault="00544A6B" w:rsidP="00544A6B">
            <w:r w:rsidRPr="00544A6B">
              <w:t xml:space="preserve">Размер санитарно-защитной зоны принимается в соответствии с </w:t>
            </w:r>
            <w:r w:rsidRPr="00544A6B">
              <w:br/>
              <w:t>СанПиН 2.2.1 / 2.1.1.1200</w:t>
            </w:r>
          </w:p>
        </w:tc>
      </w:tr>
      <w:tr w:rsidR="00544A6B" w:rsidRPr="00544A6B" w14:paraId="64E94249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582B625C" w14:textId="77777777" w:rsidR="00544A6B" w:rsidRPr="00544A6B" w:rsidRDefault="00544A6B" w:rsidP="00544A6B">
            <w:r w:rsidRPr="00544A6B">
              <w:t>4.3.4</w:t>
            </w:r>
          </w:p>
        </w:tc>
        <w:tc>
          <w:tcPr>
            <w:tcW w:w="340" w:type="pct"/>
            <w:shd w:val="clear" w:color="auto" w:fill="auto"/>
          </w:tcPr>
          <w:p w14:paraId="136959BD" w14:textId="77777777" w:rsidR="00544A6B" w:rsidRPr="00544A6B" w:rsidRDefault="00544A6B" w:rsidP="00544A6B">
            <w:r w:rsidRPr="00544A6B">
              <w:t>ОВ.2.3</w:t>
            </w:r>
          </w:p>
        </w:tc>
        <w:tc>
          <w:tcPr>
            <w:tcW w:w="340" w:type="pct"/>
            <w:shd w:val="clear" w:color="auto" w:fill="auto"/>
          </w:tcPr>
          <w:p w14:paraId="4BA453DE" w14:textId="77777777" w:rsidR="00544A6B" w:rsidRPr="00544A6B" w:rsidRDefault="00544A6B" w:rsidP="00544A6B">
            <w:r w:rsidRPr="00544A6B">
              <w:t>602041302</w:t>
            </w:r>
          </w:p>
        </w:tc>
        <w:tc>
          <w:tcPr>
            <w:tcW w:w="631" w:type="pct"/>
            <w:shd w:val="clear" w:color="auto" w:fill="auto"/>
            <w:noWrap/>
          </w:tcPr>
          <w:p w14:paraId="7A324BEE" w14:textId="77777777" w:rsidR="00544A6B" w:rsidRPr="00544A6B" w:rsidRDefault="00544A6B" w:rsidP="00544A6B">
            <w:r w:rsidRPr="00544A6B">
              <w:t>Очистные сооружения дождевой канализации</w:t>
            </w:r>
          </w:p>
        </w:tc>
        <w:tc>
          <w:tcPr>
            <w:tcW w:w="291" w:type="pct"/>
            <w:shd w:val="clear" w:color="auto" w:fill="auto"/>
            <w:noWrap/>
          </w:tcPr>
          <w:p w14:paraId="7697D2F5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3984F79E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3D1C308E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7D7F8E59" w14:textId="77777777" w:rsidR="00544A6B" w:rsidRPr="00544A6B" w:rsidRDefault="00544A6B" w:rsidP="00544A6B">
            <w:r w:rsidRPr="00544A6B">
              <w:t>Обеспечение транспортировки поверхностных сточных вод на очистные сооружения</w:t>
            </w:r>
          </w:p>
        </w:tc>
        <w:tc>
          <w:tcPr>
            <w:tcW w:w="485" w:type="pct"/>
            <w:shd w:val="clear" w:color="auto" w:fill="auto"/>
          </w:tcPr>
          <w:p w14:paraId="2184F993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05673F04" w14:textId="77777777" w:rsidR="00544A6B" w:rsidRPr="00544A6B" w:rsidRDefault="00544A6B" w:rsidP="00544A6B">
            <w:r w:rsidRPr="00544A6B">
              <w:t xml:space="preserve">Размер санитарно-защитной зоны принимается в соответствии с </w:t>
            </w:r>
            <w:r w:rsidRPr="00544A6B">
              <w:br/>
              <w:t>СанПиН 2.2.1 / 2.1.1.1200</w:t>
            </w:r>
          </w:p>
        </w:tc>
      </w:tr>
      <w:tr w:rsidR="00544A6B" w:rsidRPr="00544A6B" w14:paraId="241F58AF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63A0CF72" w14:textId="77777777" w:rsidR="00544A6B" w:rsidRPr="00544A6B" w:rsidRDefault="00544A6B" w:rsidP="00544A6B">
            <w:r w:rsidRPr="00544A6B">
              <w:t>4.3.5</w:t>
            </w:r>
          </w:p>
        </w:tc>
        <w:tc>
          <w:tcPr>
            <w:tcW w:w="340" w:type="pct"/>
            <w:shd w:val="clear" w:color="auto" w:fill="auto"/>
          </w:tcPr>
          <w:p w14:paraId="2B433BF4" w14:textId="77777777" w:rsidR="00544A6B" w:rsidRPr="00544A6B" w:rsidRDefault="00544A6B" w:rsidP="00544A6B">
            <w:r w:rsidRPr="00544A6B">
              <w:t>ОВ.3.1</w:t>
            </w:r>
          </w:p>
        </w:tc>
        <w:tc>
          <w:tcPr>
            <w:tcW w:w="340" w:type="pct"/>
            <w:shd w:val="clear" w:color="auto" w:fill="auto"/>
          </w:tcPr>
          <w:p w14:paraId="4D5FDCED" w14:textId="77777777" w:rsidR="00544A6B" w:rsidRPr="00544A6B" w:rsidRDefault="00544A6B" w:rsidP="00544A6B">
            <w:r w:rsidRPr="00544A6B">
              <w:t>602041303</w:t>
            </w:r>
          </w:p>
        </w:tc>
        <w:tc>
          <w:tcPr>
            <w:tcW w:w="631" w:type="pct"/>
            <w:shd w:val="clear" w:color="auto" w:fill="auto"/>
            <w:noWrap/>
          </w:tcPr>
          <w:p w14:paraId="71AB4F67" w14:textId="77777777" w:rsidR="00544A6B" w:rsidRPr="00544A6B" w:rsidRDefault="00544A6B" w:rsidP="00544A6B">
            <w:r w:rsidRPr="00544A6B">
              <w:t>Канализационная насосная станция (КНС)</w:t>
            </w:r>
          </w:p>
        </w:tc>
        <w:tc>
          <w:tcPr>
            <w:tcW w:w="291" w:type="pct"/>
            <w:shd w:val="clear" w:color="auto" w:fill="auto"/>
            <w:noWrap/>
          </w:tcPr>
          <w:p w14:paraId="5412246B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570BFC67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01DEEBF7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600F0F76" w14:textId="77777777" w:rsidR="00544A6B" w:rsidRPr="00544A6B" w:rsidRDefault="00544A6B" w:rsidP="00544A6B">
            <w:r w:rsidRPr="00544A6B">
              <w:t>Подача сточных вод на очистку</w:t>
            </w:r>
          </w:p>
        </w:tc>
        <w:tc>
          <w:tcPr>
            <w:tcW w:w="485" w:type="pct"/>
            <w:shd w:val="clear" w:color="auto" w:fill="auto"/>
          </w:tcPr>
          <w:p w14:paraId="3CD10C91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3ADBFA55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2B16FDE6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619A0831" w14:textId="77777777" w:rsidR="00544A6B" w:rsidRPr="00544A6B" w:rsidRDefault="00544A6B" w:rsidP="00544A6B">
            <w:r w:rsidRPr="00544A6B">
              <w:t>4.3.6</w:t>
            </w:r>
          </w:p>
        </w:tc>
        <w:tc>
          <w:tcPr>
            <w:tcW w:w="340" w:type="pct"/>
            <w:shd w:val="clear" w:color="auto" w:fill="auto"/>
          </w:tcPr>
          <w:p w14:paraId="6D3918BD" w14:textId="77777777" w:rsidR="00544A6B" w:rsidRPr="00544A6B" w:rsidRDefault="00544A6B" w:rsidP="00544A6B">
            <w:r w:rsidRPr="00544A6B">
              <w:t>ОВ.3.2</w:t>
            </w:r>
          </w:p>
        </w:tc>
        <w:tc>
          <w:tcPr>
            <w:tcW w:w="340" w:type="pct"/>
            <w:shd w:val="clear" w:color="auto" w:fill="auto"/>
          </w:tcPr>
          <w:p w14:paraId="4276FBCD" w14:textId="77777777" w:rsidR="00544A6B" w:rsidRPr="00544A6B" w:rsidRDefault="00544A6B" w:rsidP="00544A6B">
            <w:r w:rsidRPr="00544A6B">
              <w:t>602041303</w:t>
            </w:r>
          </w:p>
        </w:tc>
        <w:tc>
          <w:tcPr>
            <w:tcW w:w="631" w:type="pct"/>
            <w:shd w:val="clear" w:color="auto" w:fill="auto"/>
            <w:noWrap/>
          </w:tcPr>
          <w:p w14:paraId="69A6CC19" w14:textId="77777777" w:rsidR="00544A6B" w:rsidRPr="00544A6B" w:rsidRDefault="00544A6B" w:rsidP="00544A6B">
            <w:r w:rsidRPr="00544A6B">
              <w:t>Канализационная насосная станция (КНС)</w:t>
            </w:r>
          </w:p>
        </w:tc>
        <w:tc>
          <w:tcPr>
            <w:tcW w:w="291" w:type="pct"/>
            <w:shd w:val="clear" w:color="auto" w:fill="auto"/>
            <w:noWrap/>
          </w:tcPr>
          <w:p w14:paraId="3EF0D91D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38C5F4F1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1D529F5D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05B87626" w14:textId="77777777" w:rsidR="00544A6B" w:rsidRPr="00544A6B" w:rsidRDefault="00544A6B" w:rsidP="00544A6B">
            <w:r w:rsidRPr="00544A6B">
              <w:t>Подача сточных вод на очистку</w:t>
            </w:r>
          </w:p>
        </w:tc>
        <w:tc>
          <w:tcPr>
            <w:tcW w:w="485" w:type="pct"/>
            <w:shd w:val="clear" w:color="auto" w:fill="auto"/>
          </w:tcPr>
          <w:p w14:paraId="10994E99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6468FF4C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7DC66165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2C171AA0" w14:textId="77777777" w:rsidR="00544A6B" w:rsidRPr="00544A6B" w:rsidRDefault="00544A6B" w:rsidP="00544A6B">
            <w:r w:rsidRPr="00544A6B">
              <w:lastRenderedPageBreak/>
              <w:t>4.3.7</w:t>
            </w:r>
          </w:p>
        </w:tc>
        <w:tc>
          <w:tcPr>
            <w:tcW w:w="340" w:type="pct"/>
            <w:shd w:val="clear" w:color="auto" w:fill="auto"/>
          </w:tcPr>
          <w:p w14:paraId="0D653D33" w14:textId="77777777" w:rsidR="00544A6B" w:rsidRPr="00544A6B" w:rsidRDefault="00544A6B" w:rsidP="00544A6B">
            <w:r w:rsidRPr="00544A6B">
              <w:t>ОВ.3.3</w:t>
            </w:r>
          </w:p>
        </w:tc>
        <w:tc>
          <w:tcPr>
            <w:tcW w:w="340" w:type="pct"/>
            <w:shd w:val="clear" w:color="auto" w:fill="auto"/>
          </w:tcPr>
          <w:p w14:paraId="7FE99588" w14:textId="77777777" w:rsidR="00544A6B" w:rsidRPr="00544A6B" w:rsidRDefault="00544A6B" w:rsidP="00544A6B">
            <w:r w:rsidRPr="00544A6B">
              <w:t>602041303</w:t>
            </w:r>
          </w:p>
        </w:tc>
        <w:tc>
          <w:tcPr>
            <w:tcW w:w="631" w:type="pct"/>
            <w:shd w:val="clear" w:color="auto" w:fill="auto"/>
            <w:noWrap/>
          </w:tcPr>
          <w:p w14:paraId="3F1A719A" w14:textId="77777777" w:rsidR="00544A6B" w:rsidRPr="00544A6B" w:rsidRDefault="00544A6B" w:rsidP="00544A6B">
            <w:r w:rsidRPr="00544A6B">
              <w:t>Канализационная насосная станция (КНС)</w:t>
            </w:r>
          </w:p>
        </w:tc>
        <w:tc>
          <w:tcPr>
            <w:tcW w:w="291" w:type="pct"/>
            <w:shd w:val="clear" w:color="auto" w:fill="auto"/>
            <w:noWrap/>
          </w:tcPr>
          <w:p w14:paraId="7484E9B3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2A06602E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51A48AC5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306C7B0A" w14:textId="77777777" w:rsidR="00544A6B" w:rsidRPr="00544A6B" w:rsidRDefault="00544A6B" w:rsidP="00544A6B">
            <w:r w:rsidRPr="00544A6B">
              <w:t>Подача сточных вод на очистку</w:t>
            </w:r>
          </w:p>
        </w:tc>
        <w:tc>
          <w:tcPr>
            <w:tcW w:w="485" w:type="pct"/>
            <w:shd w:val="clear" w:color="auto" w:fill="auto"/>
          </w:tcPr>
          <w:p w14:paraId="4CB8EF72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6DC6C6D2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2218D10B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3E934A51" w14:textId="77777777" w:rsidR="00544A6B" w:rsidRPr="00544A6B" w:rsidRDefault="00544A6B" w:rsidP="00544A6B">
            <w:r w:rsidRPr="00544A6B">
              <w:t>4.3.8</w:t>
            </w:r>
          </w:p>
        </w:tc>
        <w:tc>
          <w:tcPr>
            <w:tcW w:w="340" w:type="pct"/>
            <w:shd w:val="clear" w:color="auto" w:fill="auto"/>
          </w:tcPr>
          <w:p w14:paraId="3396CB2F" w14:textId="77777777" w:rsidR="00544A6B" w:rsidRPr="00544A6B" w:rsidRDefault="00544A6B" w:rsidP="00544A6B">
            <w:r w:rsidRPr="00544A6B">
              <w:t>ОВ.3.4</w:t>
            </w:r>
          </w:p>
        </w:tc>
        <w:tc>
          <w:tcPr>
            <w:tcW w:w="340" w:type="pct"/>
            <w:shd w:val="clear" w:color="auto" w:fill="auto"/>
          </w:tcPr>
          <w:p w14:paraId="3AFDA809" w14:textId="77777777" w:rsidR="00544A6B" w:rsidRPr="00544A6B" w:rsidRDefault="00544A6B" w:rsidP="00544A6B">
            <w:r w:rsidRPr="00544A6B">
              <w:t>602041303</w:t>
            </w:r>
          </w:p>
        </w:tc>
        <w:tc>
          <w:tcPr>
            <w:tcW w:w="631" w:type="pct"/>
            <w:shd w:val="clear" w:color="auto" w:fill="auto"/>
            <w:noWrap/>
          </w:tcPr>
          <w:p w14:paraId="30243291" w14:textId="77777777" w:rsidR="00544A6B" w:rsidRPr="00544A6B" w:rsidRDefault="00544A6B" w:rsidP="00544A6B">
            <w:r w:rsidRPr="00544A6B">
              <w:t>Канализационная насосная станция (КНС)</w:t>
            </w:r>
          </w:p>
        </w:tc>
        <w:tc>
          <w:tcPr>
            <w:tcW w:w="291" w:type="pct"/>
            <w:shd w:val="clear" w:color="auto" w:fill="auto"/>
            <w:noWrap/>
          </w:tcPr>
          <w:p w14:paraId="77B4C195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6C737A52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25288C1C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1F93CC71" w14:textId="77777777" w:rsidR="00544A6B" w:rsidRPr="00544A6B" w:rsidRDefault="00544A6B" w:rsidP="00544A6B">
            <w:r w:rsidRPr="00544A6B">
              <w:t>Подача сточных вод на очистку</w:t>
            </w:r>
          </w:p>
        </w:tc>
        <w:tc>
          <w:tcPr>
            <w:tcW w:w="485" w:type="pct"/>
            <w:shd w:val="clear" w:color="auto" w:fill="auto"/>
          </w:tcPr>
          <w:p w14:paraId="0416BC5C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7744B676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33DAC2C5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2D18565C" w14:textId="77777777" w:rsidR="00544A6B" w:rsidRPr="00544A6B" w:rsidRDefault="00544A6B" w:rsidP="00544A6B">
            <w:r w:rsidRPr="00544A6B">
              <w:t>4.3.9</w:t>
            </w:r>
          </w:p>
        </w:tc>
        <w:tc>
          <w:tcPr>
            <w:tcW w:w="340" w:type="pct"/>
            <w:shd w:val="clear" w:color="auto" w:fill="auto"/>
          </w:tcPr>
          <w:p w14:paraId="19B5C637" w14:textId="77777777" w:rsidR="00544A6B" w:rsidRPr="00544A6B" w:rsidRDefault="00544A6B" w:rsidP="00544A6B">
            <w:r w:rsidRPr="00544A6B">
              <w:t>ОВ.4.1</w:t>
            </w:r>
          </w:p>
        </w:tc>
        <w:tc>
          <w:tcPr>
            <w:tcW w:w="340" w:type="pct"/>
            <w:shd w:val="clear" w:color="auto" w:fill="auto"/>
          </w:tcPr>
          <w:p w14:paraId="6D81E7B2" w14:textId="77777777" w:rsidR="00544A6B" w:rsidRPr="00544A6B" w:rsidRDefault="00544A6B" w:rsidP="00544A6B">
            <w:r w:rsidRPr="00544A6B">
              <w:t>602041305</w:t>
            </w:r>
          </w:p>
        </w:tc>
        <w:tc>
          <w:tcPr>
            <w:tcW w:w="631" w:type="pct"/>
            <w:shd w:val="clear" w:color="auto" w:fill="auto"/>
            <w:noWrap/>
          </w:tcPr>
          <w:p w14:paraId="2BA28EF4" w14:textId="77777777" w:rsidR="00544A6B" w:rsidRPr="00544A6B" w:rsidRDefault="00544A6B" w:rsidP="00544A6B">
            <w:r w:rsidRPr="00544A6B">
              <w:t>Насосная станция дождевой канализации (НСДК)</w:t>
            </w:r>
          </w:p>
        </w:tc>
        <w:tc>
          <w:tcPr>
            <w:tcW w:w="291" w:type="pct"/>
            <w:shd w:val="clear" w:color="auto" w:fill="auto"/>
            <w:noWrap/>
          </w:tcPr>
          <w:p w14:paraId="1652E0B7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04837732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42805ACF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51288007" w14:textId="77777777" w:rsidR="00544A6B" w:rsidRPr="00544A6B" w:rsidRDefault="00544A6B" w:rsidP="00544A6B">
            <w:r w:rsidRPr="00544A6B">
              <w:t>Подача сточных вод на очистку</w:t>
            </w:r>
          </w:p>
        </w:tc>
        <w:tc>
          <w:tcPr>
            <w:tcW w:w="485" w:type="pct"/>
            <w:shd w:val="clear" w:color="auto" w:fill="auto"/>
          </w:tcPr>
          <w:p w14:paraId="19C47BAA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21C8EA8C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3D6CEF29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6A6EC519" w14:textId="77777777" w:rsidR="00544A6B" w:rsidRPr="00544A6B" w:rsidRDefault="00544A6B" w:rsidP="00544A6B">
            <w:r w:rsidRPr="00544A6B">
              <w:t>4.4</w:t>
            </w:r>
          </w:p>
        </w:tc>
        <w:tc>
          <w:tcPr>
            <w:tcW w:w="4806" w:type="pct"/>
            <w:gridSpan w:val="9"/>
            <w:shd w:val="clear" w:color="auto" w:fill="auto"/>
          </w:tcPr>
          <w:p w14:paraId="368C3F80" w14:textId="77777777" w:rsidR="00544A6B" w:rsidRPr="00544A6B" w:rsidRDefault="00544A6B" w:rsidP="00544A6B">
            <w:r w:rsidRPr="00544A6B">
              <w:t>Сети водоотведения</w:t>
            </w:r>
          </w:p>
        </w:tc>
      </w:tr>
      <w:tr w:rsidR="00544A6B" w:rsidRPr="00544A6B" w14:paraId="739CCF1A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171FD3AF" w14:textId="77777777" w:rsidR="00544A6B" w:rsidRPr="00544A6B" w:rsidRDefault="00544A6B" w:rsidP="00544A6B">
            <w:r w:rsidRPr="00544A6B">
              <w:t>4.4.1</w:t>
            </w:r>
          </w:p>
        </w:tc>
        <w:tc>
          <w:tcPr>
            <w:tcW w:w="340" w:type="pct"/>
            <w:shd w:val="clear" w:color="auto" w:fill="auto"/>
          </w:tcPr>
          <w:p w14:paraId="3B08A79B" w14:textId="77777777" w:rsidR="00544A6B" w:rsidRPr="00544A6B" w:rsidRDefault="00544A6B" w:rsidP="00544A6B">
            <w:r w:rsidRPr="00544A6B">
              <w:t>ВО.1.1</w:t>
            </w:r>
          </w:p>
        </w:tc>
        <w:tc>
          <w:tcPr>
            <w:tcW w:w="340" w:type="pct"/>
            <w:shd w:val="clear" w:color="auto" w:fill="auto"/>
          </w:tcPr>
          <w:p w14:paraId="5612C6A4" w14:textId="77777777" w:rsidR="00544A6B" w:rsidRPr="00544A6B" w:rsidRDefault="00544A6B" w:rsidP="00544A6B">
            <w:r w:rsidRPr="00544A6B">
              <w:t>602041401</w:t>
            </w:r>
          </w:p>
        </w:tc>
        <w:tc>
          <w:tcPr>
            <w:tcW w:w="631" w:type="pct"/>
            <w:shd w:val="clear" w:color="auto" w:fill="auto"/>
            <w:noWrap/>
          </w:tcPr>
          <w:p w14:paraId="295B598C" w14:textId="77777777" w:rsidR="00544A6B" w:rsidRPr="00544A6B" w:rsidRDefault="00544A6B" w:rsidP="00544A6B">
            <w:r w:rsidRPr="00544A6B">
              <w:t>Канализация самотечная</w:t>
            </w:r>
          </w:p>
        </w:tc>
        <w:tc>
          <w:tcPr>
            <w:tcW w:w="291" w:type="pct"/>
            <w:shd w:val="clear" w:color="auto" w:fill="auto"/>
            <w:noWrap/>
          </w:tcPr>
          <w:p w14:paraId="30870CC7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4801FB9E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0F1EC7A0" w14:textId="77777777" w:rsidR="00544A6B" w:rsidRPr="00544A6B" w:rsidRDefault="00544A6B" w:rsidP="00544A6B">
            <w:r w:rsidRPr="00544A6B">
              <w:t xml:space="preserve">Протяженность – 80,26 км </w:t>
            </w:r>
          </w:p>
        </w:tc>
        <w:tc>
          <w:tcPr>
            <w:tcW w:w="728" w:type="pct"/>
            <w:shd w:val="clear" w:color="auto" w:fill="auto"/>
          </w:tcPr>
          <w:p w14:paraId="2ADCF5D4" w14:textId="77777777" w:rsidR="00544A6B" w:rsidRPr="00544A6B" w:rsidRDefault="00544A6B" w:rsidP="00544A6B">
            <w:r w:rsidRPr="00544A6B">
              <w:t>Обеспечение транспортировки сточных вод на очистные сооружения</w:t>
            </w:r>
          </w:p>
        </w:tc>
        <w:tc>
          <w:tcPr>
            <w:tcW w:w="485" w:type="pct"/>
            <w:shd w:val="clear" w:color="auto" w:fill="auto"/>
          </w:tcPr>
          <w:p w14:paraId="79CFA266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2D9621D6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276F333F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61C219C5" w14:textId="77777777" w:rsidR="00544A6B" w:rsidRPr="00544A6B" w:rsidRDefault="00544A6B" w:rsidP="00544A6B">
            <w:r w:rsidRPr="00544A6B">
              <w:t>4.4.2</w:t>
            </w:r>
          </w:p>
        </w:tc>
        <w:tc>
          <w:tcPr>
            <w:tcW w:w="340" w:type="pct"/>
            <w:shd w:val="clear" w:color="auto" w:fill="auto"/>
          </w:tcPr>
          <w:p w14:paraId="6E63882F" w14:textId="77777777" w:rsidR="00544A6B" w:rsidRPr="00544A6B" w:rsidRDefault="00544A6B" w:rsidP="00544A6B">
            <w:r w:rsidRPr="00544A6B">
              <w:t>ВО.2.1</w:t>
            </w:r>
          </w:p>
        </w:tc>
        <w:tc>
          <w:tcPr>
            <w:tcW w:w="340" w:type="pct"/>
            <w:shd w:val="clear" w:color="auto" w:fill="auto"/>
          </w:tcPr>
          <w:p w14:paraId="7B6C694F" w14:textId="77777777" w:rsidR="00544A6B" w:rsidRPr="00544A6B" w:rsidRDefault="00544A6B" w:rsidP="00544A6B">
            <w:r w:rsidRPr="00544A6B">
              <w:t>602041402</w:t>
            </w:r>
          </w:p>
        </w:tc>
        <w:tc>
          <w:tcPr>
            <w:tcW w:w="631" w:type="pct"/>
            <w:shd w:val="clear" w:color="auto" w:fill="auto"/>
            <w:noWrap/>
          </w:tcPr>
          <w:p w14:paraId="0910EDD2" w14:textId="77777777" w:rsidR="00544A6B" w:rsidRPr="00544A6B" w:rsidRDefault="00544A6B" w:rsidP="00544A6B">
            <w:r w:rsidRPr="00544A6B">
              <w:t>Канализация напорная</w:t>
            </w:r>
          </w:p>
        </w:tc>
        <w:tc>
          <w:tcPr>
            <w:tcW w:w="291" w:type="pct"/>
            <w:shd w:val="clear" w:color="auto" w:fill="auto"/>
            <w:noWrap/>
          </w:tcPr>
          <w:p w14:paraId="698036FA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76C9FCAB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3DEF22E2" w14:textId="77777777" w:rsidR="00544A6B" w:rsidRPr="00544A6B" w:rsidRDefault="00544A6B" w:rsidP="00544A6B">
            <w:r w:rsidRPr="00544A6B">
              <w:t xml:space="preserve">Протяженность – 2,78 км </w:t>
            </w:r>
          </w:p>
        </w:tc>
        <w:tc>
          <w:tcPr>
            <w:tcW w:w="728" w:type="pct"/>
            <w:shd w:val="clear" w:color="auto" w:fill="auto"/>
          </w:tcPr>
          <w:p w14:paraId="1A1A0E32" w14:textId="77777777" w:rsidR="00544A6B" w:rsidRPr="00544A6B" w:rsidRDefault="00544A6B" w:rsidP="00544A6B">
            <w:r w:rsidRPr="00544A6B">
              <w:t>Обеспечение транспортировки сточных вод на очистные сооружения</w:t>
            </w:r>
          </w:p>
        </w:tc>
        <w:tc>
          <w:tcPr>
            <w:tcW w:w="485" w:type="pct"/>
            <w:shd w:val="clear" w:color="auto" w:fill="auto"/>
          </w:tcPr>
          <w:p w14:paraId="749F62B0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2199E191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1967FC09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700DBADF" w14:textId="77777777" w:rsidR="00544A6B" w:rsidRPr="00544A6B" w:rsidRDefault="00544A6B" w:rsidP="00544A6B">
            <w:r w:rsidRPr="00544A6B">
              <w:t>4.4.3</w:t>
            </w:r>
          </w:p>
        </w:tc>
        <w:tc>
          <w:tcPr>
            <w:tcW w:w="340" w:type="pct"/>
            <w:shd w:val="clear" w:color="auto" w:fill="auto"/>
          </w:tcPr>
          <w:p w14:paraId="59C6E5AF" w14:textId="77777777" w:rsidR="00544A6B" w:rsidRPr="00544A6B" w:rsidRDefault="00544A6B" w:rsidP="00544A6B">
            <w:r w:rsidRPr="00544A6B">
              <w:t>ВО.4.1</w:t>
            </w:r>
          </w:p>
        </w:tc>
        <w:tc>
          <w:tcPr>
            <w:tcW w:w="340" w:type="pct"/>
            <w:shd w:val="clear" w:color="auto" w:fill="auto"/>
          </w:tcPr>
          <w:p w14:paraId="3E666156" w14:textId="77777777" w:rsidR="00544A6B" w:rsidRPr="00544A6B" w:rsidRDefault="00544A6B" w:rsidP="00544A6B">
            <w:r w:rsidRPr="00544A6B">
              <w:t>602051404</w:t>
            </w:r>
          </w:p>
        </w:tc>
        <w:tc>
          <w:tcPr>
            <w:tcW w:w="631" w:type="pct"/>
            <w:shd w:val="clear" w:color="auto" w:fill="auto"/>
            <w:noWrap/>
          </w:tcPr>
          <w:p w14:paraId="78B0F642" w14:textId="77777777" w:rsidR="00544A6B" w:rsidRPr="00544A6B" w:rsidRDefault="00544A6B" w:rsidP="00544A6B">
            <w:r w:rsidRPr="00544A6B">
              <w:t>Канализация дождевая самотечная закрытая</w:t>
            </w:r>
          </w:p>
        </w:tc>
        <w:tc>
          <w:tcPr>
            <w:tcW w:w="291" w:type="pct"/>
            <w:shd w:val="clear" w:color="auto" w:fill="auto"/>
            <w:noWrap/>
          </w:tcPr>
          <w:p w14:paraId="37E42FE6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480E5003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68206B8A" w14:textId="77777777" w:rsidR="00544A6B" w:rsidRPr="00544A6B" w:rsidRDefault="00544A6B" w:rsidP="00544A6B">
            <w:r w:rsidRPr="00544A6B">
              <w:t>Протяженность – 37,14 км</w:t>
            </w:r>
          </w:p>
        </w:tc>
        <w:tc>
          <w:tcPr>
            <w:tcW w:w="728" w:type="pct"/>
            <w:shd w:val="clear" w:color="auto" w:fill="auto"/>
          </w:tcPr>
          <w:p w14:paraId="3ECA6EEA" w14:textId="77777777" w:rsidR="00544A6B" w:rsidRPr="00544A6B" w:rsidRDefault="00544A6B" w:rsidP="00544A6B">
            <w:r w:rsidRPr="00544A6B">
              <w:t>Обеспечение транспортировки поверхностных сточных вод на очистные сооружения</w:t>
            </w:r>
          </w:p>
        </w:tc>
        <w:tc>
          <w:tcPr>
            <w:tcW w:w="485" w:type="pct"/>
            <w:shd w:val="clear" w:color="auto" w:fill="auto"/>
          </w:tcPr>
          <w:p w14:paraId="770DE26B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6AB413C9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26824724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453C9BF8" w14:textId="77777777" w:rsidR="00544A6B" w:rsidRPr="00544A6B" w:rsidRDefault="00544A6B" w:rsidP="00544A6B">
            <w:r w:rsidRPr="00544A6B">
              <w:t>5.1</w:t>
            </w:r>
          </w:p>
        </w:tc>
        <w:tc>
          <w:tcPr>
            <w:tcW w:w="4806" w:type="pct"/>
            <w:gridSpan w:val="9"/>
            <w:shd w:val="clear" w:color="auto" w:fill="auto"/>
          </w:tcPr>
          <w:p w14:paraId="4138437F" w14:textId="77777777" w:rsidR="00544A6B" w:rsidRPr="00544A6B" w:rsidRDefault="00544A6B" w:rsidP="00544A6B">
            <w:r w:rsidRPr="00544A6B">
              <w:t>Объекты утилизации, обезвреживания, размещения отходов производства и потребления</w:t>
            </w:r>
          </w:p>
        </w:tc>
      </w:tr>
      <w:tr w:rsidR="00544A6B" w:rsidRPr="00544A6B" w14:paraId="0A8FE28F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6EEFE80C" w14:textId="77777777" w:rsidR="00544A6B" w:rsidRPr="00544A6B" w:rsidRDefault="00544A6B" w:rsidP="00544A6B">
            <w:r w:rsidRPr="00544A6B">
              <w:t>5.1.1</w:t>
            </w:r>
          </w:p>
        </w:tc>
        <w:tc>
          <w:tcPr>
            <w:tcW w:w="340" w:type="pct"/>
            <w:shd w:val="clear" w:color="auto" w:fill="auto"/>
          </w:tcPr>
          <w:p w14:paraId="04A60881" w14:textId="77777777" w:rsidR="00544A6B" w:rsidRPr="00544A6B" w:rsidRDefault="00544A6B" w:rsidP="00544A6B">
            <w:r w:rsidRPr="00544A6B">
              <w:t>ОПП.3.1</w:t>
            </w:r>
          </w:p>
        </w:tc>
        <w:tc>
          <w:tcPr>
            <w:tcW w:w="340" w:type="pct"/>
            <w:shd w:val="clear" w:color="auto" w:fill="auto"/>
          </w:tcPr>
          <w:p w14:paraId="70A0DEF4" w14:textId="77777777" w:rsidR="00544A6B" w:rsidRPr="00544A6B" w:rsidRDefault="00544A6B" w:rsidP="00544A6B">
            <w:r w:rsidRPr="00544A6B">
              <w:t>602020403</w:t>
            </w:r>
          </w:p>
        </w:tc>
        <w:tc>
          <w:tcPr>
            <w:tcW w:w="631" w:type="pct"/>
            <w:shd w:val="clear" w:color="auto" w:fill="auto"/>
            <w:noWrap/>
          </w:tcPr>
          <w:p w14:paraId="66962947" w14:textId="77777777" w:rsidR="00544A6B" w:rsidRPr="00544A6B" w:rsidRDefault="00544A6B" w:rsidP="00544A6B">
            <w:r w:rsidRPr="00544A6B">
              <w:t>Скотомогильник</w:t>
            </w:r>
          </w:p>
        </w:tc>
        <w:tc>
          <w:tcPr>
            <w:tcW w:w="291" w:type="pct"/>
            <w:shd w:val="clear" w:color="auto" w:fill="auto"/>
            <w:noWrap/>
          </w:tcPr>
          <w:p w14:paraId="29BA85B3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73A7F5FF" w14:textId="77777777" w:rsidR="00544A6B" w:rsidRPr="00544A6B" w:rsidRDefault="00544A6B" w:rsidP="00544A6B">
            <w:r w:rsidRPr="00544A6B">
              <w:t>п. Прудовой</w:t>
            </w:r>
          </w:p>
        </w:tc>
        <w:tc>
          <w:tcPr>
            <w:tcW w:w="631" w:type="pct"/>
            <w:shd w:val="clear" w:color="auto" w:fill="auto"/>
          </w:tcPr>
          <w:p w14:paraId="0D952CE7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2EE857BC" w14:textId="77777777" w:rsidR="00544A6B" w:rsidRPr="00544A6B" w:rsidRDefault="00544A6B" w:rsidP="00544A6B">
            <w:r w:rsidRPr="00544A6B">
              <w:t>Захоронение биологических отходов</w:t>
            </w:r>
          </w:p>
        </w:tc>
        <w:tc>
          <w:tcPr>
            <w:tcW w:w="485" w:type="pct"/>
            <w:shd w:val="clear" w:color="auto" w:fill="auto"/>
          </w:tcPr>
          <w:p w14:paraId="227A9B85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54ACF716" w14:textId="77777777" w:rsidR="00544A6B" w:rsidRPr="00544A6B" w:rsidRDefault="00544A6B" w:rsidP="00544A6B">
            <w:r w:rsidRPr="00544A6B">
              <w:t>Определяется проектом санитарно-защитной зоны объекта. В соответствии с СанПиН 2.2.1/2.1.1.1200-03 ориентировочный размер санитарно-защитной зоны объекта – 1000 м</w:t>
            </w:r>
          </w:p>
        </w:tc>
      </w:tr>
      <w:tr w:rsidR="00544A6B" w:rsidRPr="00544A6B" w14:paraId="2A07D899" w14:textId="77777777" w:rsidTr="00745887">
        <w:trPr>
          <w:trHeight w:val="20"/>
        </w:trPr>
        <w:tc>
          <w:tcPr>
            <w:tcW w:w="5000" w:type="pct"/>
            <w:gridSpan w:val="10"/>
            <w:shd w:val="clear" w:color="auto" w:fill="auto"/>
            <w:noWrap/>
          </w:tcPr>
          <w:p w14:paraId="4CF33A13" w14:textId="77777777" w:rsidR="00544A6B" w:rsidRPr="00544A6B" w:rsidRDefault="00544A6B" w:rsidP="00544A6B">
            <w:r w:rsidRPr="00544A6B">
              <w:t>ОКС социально-бытового обслуживания</w:t>
            </w:r>
          </w:p>
        </w:tc>
      </w:tr>
      <w:tr w:rsidR="00544A6B" w:rsidRPr="00544A6B" w14:paraId="34A1890C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0A0D3C6D" w14:textId="77777777" w:rsidR="00544A6B" w:rsidRPr="00544A6B" w:rsidRDefault="00544A6B" w:rsidP="00544A6B">
            <w:r w:rsidRPr="00544A6B">
              <w:t>6.1</w:t>
            </w:r>
          </w:p>
        </w:tc>
        <w:tc>
          <w:tcPr>
            <w:tcW w:w="4806" w:type="pct"/>
            <w:gridSpan w:val="9"/>
            <w:shd w:val="clear" w:color="auto" w:fill="auto"/>
          </w:tcPr>
          <w:p w14:paraId="38D3E914" w14:textId="77777777" w:rsidR="00544A6B" w:rsidRPr="00544A6B" w:rsidRDefault="00544A6B" w:rsidP="00544A6B">
            <w:r w:rsidRPr="00544A6B">
              <w:t>Объекты образования и науки</w:t>
            </w:r>
          </w:p>
        </w:tc>
      </w:tr>
      <w:tr w:rsidR="00544A6B" w:rsidRPr="00544A6B" w14:paraId="666F3E92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3413509A" w14:textId="77777777" w:rsidR="00544A6B" w:rsidRPr="00544A6B" w:rsidRDefault="00544A6B" w:rsidP="00544A6B">
            <w:r w:rsidRPr="00544A6B">
              <w:t>6.1.1</w:t>
            </w:r>
          </w:p>
        </w:tc>
        <w:tc>
          <w:tcPr>
            <w:tcW w:w="340" w:type="pct"/>
            <w:shd w:val="clear" w:color="auto" w:fill="auto"/>
          </w:tcPr>
          <w:p w14:paraId="6407E31C" w14:textId="77777777" w:rsidR="00544A6B" w:rsidRPr="00544A6B" w:rsidRDefault="00544A6B" w:rsidP="00544A6B">
            <w:r w:rsidRPr="00544A6B">
              <w:t>ОН.1.1</w:t>
            </w:r>
          </w:p>
        </w:tc>
        <w:tc>
          <w:tcPr>
            <w:tcW w:w="340" w:type="pct"/>
            <w:shd w:val="clear" w:color="auto" w:fill="auto"/>
          </w:tcPr>
          <w:p w14:paraId="1DA087BC" w14:textId="77777777" w:rsidR="00544A6B" w:rsidRPr="00544A6B" w:rsidRDefault="00544A6B" w:rsidP="00544A6B">
            <w:r w:rsidRPr="00544A6B">
              <w:t>602010101</w:t>
            </w:r>
          </w:p>
        </w:tc>
        <w:tc>
          <w:tcPr>
            <w:tcW w:w="631" w:type="pct"/>
            <w:shd w:val="clear" w:color="auto" w:fill="auto"/>
            <w:noWrap/>
          </w:tcPr>
          <w:p w14:paraId="3283F39E" w14:textId="77777777" w:rsidR="00544A6B" w:rsidRPr="00544A6B" w:rsidRDefault="00544A6B" w:rsidP="00544A6B">
            <w:r w:rsidRPr="00544A6B">
              <w:t>Детский сад</w:t>
            </w:r>
          </w:p>
        </w:tc>
        <w:tc>
          <w:tcPr>
            <w:tcW w:w="291" w:type="pct"/>
            <w:shd w:val="clear" w:color="auto" w:fill="auto"/>
            <w:noWrap/>
          </w:tcPr>
          <w:p w14:paraId="0B25B058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3FEADF6F" w14:textId="77777777" w:rsidR="00544A6B" w:rsidRPr="00544A6B" w:rsidRDefault="00544A6B" w:rsidP="00544A6B">
            <w:r w:rsidRPr="00544A6B">
              <w:t>п. Кленовый</w:t>
            </w:r>
          </w:p>
        </w:tc>
        <w:tc>
          <w:tcPr>
            <w:tcW w:w="631" w:type="pct"/>
            <w:shd w:val="clear" w:color="auto" w:fill="auto"/>
          </w:tcPr>
          <w:p w14:paraId="308A7965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4B5FE9E3" w14:textId="77777777" w:rsidR="00544A6B" w:rsidRPr="00544A6B" w:rsidRDefault="00544A6B" w:rsidP="00544A6B">
            <w:r w:rsidRPr="00544A6B"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399C8D45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45E467CF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5D06782D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54C06717" w14:textId="77777777" w:rsidR="00544A6B" w:rsidRPr="00544A6B" w:rsidRDefault="00544A6B" w:rsidP="00544A6B">
            <w:r w:rsidRPr="00544A6B">
              <w:t>6.1.2</w:t>
            </w:r>
          </w:p>
        </w:tc>
        <w:tc>
          <w:tcPr>
            <w:tcW w:w="340" w:type="pct"/>
            <w:shd w:val="clear" w:color="auto" w:fill="auto"/>
          </w:tcPr>
          <w:p w14:paraId="743FC773" w14:textId="77777777" w:rsidR="00544A6B" w:rsidRPr="00544A6B" w:rsidRDefault="00544A6B" w:rsidP="00544A6B">
            <w:r w:rsidRPr="00544A6B">
              <w:t>ОН.1.2</w:t>
            </w:r>
          </w:p>
        </w:tc>
        <w:tc>
          <w:tcPr>
            <w:tcW w:w="340" w:type="pct"/>
            <w:shd w:val="clear" w:color="auto" w:fill="auto"/>
          </w:tcPr>
          <w:p w14:paraId="4DD38EC6" w14:textId="77777777" w:rsidR="00544A6B" w:rsidRPr="00544A6B" w:rsidRDefault="00544A6B" w:rsidP="00544A6B">
            <w:r w:rsidRPr="00544A6B">
              <w:t>602010101</w:t>
            </w:r>
          </w:p>
        </w:tc>
        <w:tc>
          <w:tcPr>
            <w:tcW w:w="631" w:type="pct"/>
            <w:shd w:val="clear" w:color="auto" w:fill="auto"/>
            <w:noWrap/>
          </w:tcPr>
          <w:p w14:paraId="48190F7B" w14:textId="77777777" w:rsidR="00544A6B" w:rsidRPr="00544A6B" w:rsidRDefault="00544A6B" w:rsidP="00544A6B">
            <w:r w:rsidRPr="00544A6B">
              <w:t>Детский сад</w:t>
            </w:r>
          </w:p>
        </w:tc>
        <w:tc>
          <w:tcPr>
            <w:tcW w:w="291" w:type="pct"/>
            <w:shd w:val="clear" w:color="auto" w:fill="auto"/>
            <w:noWrap/>
          </w:tcPr>
          <w:p w14:paraId="0473BB74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66EAF57B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5ED84D31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2B164504" w14:textId="77777777" w:rsidR="00544A6B" w:rsidRPr="00544A6B" w:rsidRDefault="00544A6B" w:rsidP="00544A6B">
            <w:r w:rsidRPr="00544A6B">
              <w:t xml:space="preserve">Доведение показателей </w:t>
            </w:r>
            <w:r w:rsidRPr="00544A6B">
              <w:lastRenderedPageBreak/>
              <w:t>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106279BB" w14:textId="77777777" w:rsidR="00544A6B" w:rsidRPr="00544A6B" w:rsidRDefault="00544A6B" w:rsidP="00544A6B">
            <w:r w:rsidRPr="00544A6B">
              <w:lastRenderedPageBreak/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2CE4B528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4FDEA388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5C3D3C79" w14:textId="77777777" w:rsidR="00544A6B" w:rsidRPr="00544A6B" w:rsidRDefault="00544A6B" w:rsidP="00544A6B">
            <w:r w:rsidRPr="00544A6B">
              <w:t>6.1.3</w:t>
            </w:r>
          </w:p>
        </w:tc>
        <w:tc>
          <w:tcPr>
            <w:tcW w:w="340" w:type="pct"/>
            <w:shd w:val="clear" w:color="auto" w:fill="auto"/>
          </w:tcPr>
          <w:p w14:paraId="3445DDE7" w14:textId="77777777" w:rsidR="00544A6B" w:rsidRPr="00544A6B" w:rsidRDefault="00544A6B" w:rsidP="00544A6B">
            <w:r w:rsidRPr="00544A6B">
              <w:t>ОН.1.3</w:t>
            </w:r>
          </w:p>
        </w:tc>
        <w:tc>
          <w:tcPr>
            <w:tcW w:w="340" w:type="pct"/>
            <w:shd w:val="clear" w:color="auto" w:fill="auto"/>
          </w:tcPr>
          <w:p w14:paraId="775EA8A1" w14:textId="77777777" w:rsidR="00544A6B" w:rsidRPr="00544A6B" w:rsidRDefault="00544A6B" w:rsidP="00544A6B">
            <w:r w:rsidRPr="00544A6B">
              <w:t>602010101</w:t>
            </w:r>
          </w:p>
        </w:tc>
        <w:tc>
          <w:tcPr>
            <w:tcW w:w="631" w:type="pct"/>
            <w:shd w:val="clear" w:color="auto" w:fill="auto"/>
            <w:noWrap/>
          </w:tcPr>
          <w:p w14:paraId="05780DCC" w14:textId="77777777" w:rsidR="00544A6B" w:rsidRPr="00544A6B" w:rsidRDefault="00544A6B" w:rsidP="00544A6B">
            <w:r w:rsidRPr="00544A6B">
              <w:t>Детский сад</w:t>
            </w:r>
          </w:p>
        </w:tc>
        <w:tc>
          <w:tcPr>
            <w:tcW w:w="291" w:type="pct"/>
            <w:shd w:val="clear" w:color="auto" w:fill="auto"/>
            <w:noWrap/>
          </w:tcPr>
          <w:p w14:paraId="69B5EE66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0387AE1A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072ED645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2ADEB8BC" w14:textId="77777777" w:rsidR="00544A6B" w:rsidRPr="00544A6B" w:rsidRDefault="00544A6B" w:rsidP="00544A6B">
            <w:r w:rsidRPr="00544A6B"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3D61C975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6B7A5A14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0A66A5B1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2B347266" w14:textId="77777777" w:rsidR="00544A6B" w:rsidRPr="00544A6B" w:rsidRDefault="00544A6B" w:rsidP="00544A6B">
            <w:r w:rsidRPr="00544A6B">
              <w:t>6.1.4</w:t>
            </w:r>
          </w:p>
        </w:tc>
        <w:tc>
          <w:tcPr>
            <w:tcW w:w="340" w:type="pct"/>
            <w:shd w:val="clear" w:color="auto" w:fill="auto"/>
          </w:tcPr>
          <w:p w14:paraId="16156C4E" w14:textId="77777777" w:rsidR="00544A6B" w:rsidRPr="00544A6B" w:rsidRDefault="00544A6B" w:rsidP="00544A6B">
            <w:r w:rsidRPr="00544A6B">
              <w:t>ОН.1.4</w:t>
            </w:r>
          </w:p>
        </w:tc>
        <w:tc>
          <w:tcPr>
            <w:tcW w:w="340" w:type="pct"/>
            <w:shd w:val="clear" w:color="auto" w:fill="auto"/>
          </w:tcPr>
          <w:p w14:paraId="4EE8971F" w14:textId="77777777" w:rsidR="00544A6B" w:rsidRPr="00544A6B" w:rsidRDefault="00544A6B" w:rsidP="00544A6B">
            <w:r w:rsidRPr="00544A6B">
              <w:t>602010101</w:t>
            </w:r>
          </w:p>
        </w:tc>
        <w:tc>
          <w:tcPr>
            <w:tcW w:w="631" w:type="pct"/>
            <w:shd w:val="clear" w:color="auto" w:fill="auto"/>
            <w:noWrap/>
          </w:tcPr>
          <w:p w14:paraId="4BFA4F3C" w14:textId="77777777" w:rsidR="00544A6B" w:rsidRPr="00544A6B" w:rsidRDefault="00544A6B" w:rsidP="00544A6B">
            <w:r w:rsidRPr="00544A6B">
              <w:t>Детский сад</w:t>
            </w:r>
          </w:p>
        </w:tc>
        <w:tc>
          <w:tcPr>
            <w:tcW w:w="291" w:type="pct"/>
            <w:shd w:val="clear" w:color="auto" w:fill="auto"/>
            <w:noWrap/>
          </w:tcPr>
          <w:p w14:paraId="5CBE9BDE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176E8325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05A9E0B6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611E576B" w14:textId="77777777" w:rsidR="00544A6B" w:rsidRPr="00544A6B" w:rsidRDefault="00544A6B" w:rsidP="00544A6B">
            <w:r w:rsidRPr="00544A6B"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640C91A4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513C1E63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58C83B62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1EEF3618" w14:textId="77777777" w:rsidR="00544A6B" w:rsidRPr="00544A6B" w:rsidRDefault="00544A6B" w:rsidP="00544A6B">
            <w:r w:rsidRPr="00544A6B">
              <w:t>6.1.5</w:t>
            </w:r>
          </w:p>
        </w:tc>
        <w:tc>
          <w:tcPr>
            <w:tcW w:w="340" w:type="pct"/>
            <w:shd w:val="clear" w:color="auto" w:fill="auto"/>
          </w:tcPr>
          <w:p w14:paraId="59FAF26F" w14:textId="77777777" w:rsidR="00544A6B" w:rsidRPr="00544A6B" w:rsidRDefault="00544A6B" w:rsidP="00544A6B">
            <w:r w:rsidRPr="00544A6B">
              <w:t>ОН.1.5</w:t>
            </w:r>
          </w:p>
        </w:tc>
        <w:tc>
          <w:tcPr>
            <w:tcW w:w="340" w:type="pct"/>
            <w:shd w:val="clear" w:color="auto" w:fill="auto"/>
          </w:tcPr>
          <w:p w14:paraId="0B33839D" w14:textId="77777777" w:rsidR="00544A6B" w:rsidRPr="00544A6B" w:rsidRDefault="00544A6B" w:rsidP="00544A6B">
            <w:r w:rsidRPr="00544A6B">
              <w:t>602010101</w:t>
            </w:r>
          </w:p>
        </w:tc>
        <w:tc>
          <w:tcPr>
            <w:tcW w:w="631" w:type="pct"/>
            <w:shd w:val="clear" w:color="auto" w:fill="auto"/>
            <w:noWrap/>
          </w:tcPr>
          <w:p w14:paraId="524CD81B" w14:textId="77777777" w:rsidR="00544A6B" w:rsidRPr="00544A6B" w:rsidRDefault="00544A6B" w:rsidP="00544A6B">
            <w:r w:rsidRPr="00544A6B">
              <w:t>Детский сад</w:t>
            </w:r>
          </w:p>
        </w:tc>
        <w:tc>
          <w:tcPr>
            <w:tcW w:w="291" w:type="pct"/>
            <w:shd w:val="clear" w:color="auto" w:fill="auto"/>
            <w:noWrap/>
          </w:tcPr>
          <w:p w14:paraId="690B54E1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72C42A1B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6A903D00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3A81181F" w14:textId="77777777" w:rsidR="00544A6B" w:rsidRPr="00544A6B" w:rsidRDefault="00544A6B" w:rsidP="00544A6B">
            <w:r w:rsidRPr="00544A6B"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05871F0D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2BBEFBA2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4DE295F4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149B0E06" w14:textId="77777777" w:rsidR="00544A6B" w:rsidRPr="00544A6B" w:rsidRDefault="00544A6B" w:rsidP="00544A6B">
            <w:r w:rsidRPr="00544A6B">
              <w:t>6.1.6</w:t>
            </w:r>
          </w:p>
        </w:tc>
        <w:tc>
          <w:tcPr>
            <w:tcW w:w="340" w:type="pct"/>
            <w:shd w:val="clear" w:color="auto" w:fill="auto"/>
          </w:tcPr>
          <w:p w14:paraId="1B75B37B" w14:textId="77777777" w:rsidR="00544A6B" w:rsidRPr="00544A6B" w:rsidRDefault="00544A6B" w:rsidP="00544A6B">
            <w:r w:rsidRPr="00544A6B">
              <w:t>ОН.1.6</w:t>
            </w:r>
          </w:p>
        </w:tc>
        <w:tc>
          <w:tcPr>
            <w:tcW w:w="340" w:type="pct"/>
            <w:shd w:val="clear" w:color="auto" w:fill="auto"/>
          </w:tcPr>
          <w:p w14:paraId="0D732B1C" w14:textId="77777777" w:rsidR="00544A6B" w:rsidRPr="00544A6B" w:rsidRDefault="00544A6B" w:rsidP="00544A6B">
            <w:r w:rsidRPr="00544A6B">
              <w:t>602010101</w:t>
            </w:r>
          </w:p>
        </w:tc>
        <w:tc>
          <w:tcPr>
            <w:tcW w:w="631" w:type="pct"/>
            <w:shd w:val="clear" w:color="auto" w:fill="auto"/>
            <w:noWrap/>
          </w:tcPr>
          <w:p w14:paraId="16499835" w14:textId="77777777" w:rsidR="00544A6B" w:rsidRPr="00544A6B" w:rsidRDefault="00544A6B" w:rsidP="00544A6B">
            <w:r w:rsidRPr="00544A6B">
              <w:t>Детский сад</w:t>
            </w:r>
          </w:p>
        </w:tc>
        <w:tc>
          <w:tcPr>
            <w:tcW w:w="291" w:type="pct"/>
            <w:shd w:val="clear" w:color="auto" w:fill="auto"/>
            <w:noWrap/>
          </w:tcPr>
          <w:p w14:paraId="2060E43A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402036AC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2EDE47C4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2073F788" w14:textId="77777777" w:rsidR="00544A6B" w:rsidRPr="00544A6B" w:rsidRDefault="00544A6B" w:rsidP="00544A6B">
            <w:r w:rsidRPr="00544A6B"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1BEBE145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432DC4C5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42D10004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089F8A0F" w14:textId="77777777" w:rsidR="00544A6B" w:rsidRPr="00544A6B" w:rsidRDefault="00544A6B" w:rsidP="00544A6B">
            <w:r w:rsidRPr="00544A6B">
              <w:t>6.1.7</w:t>
            </w:r>
          </w:p>
        </w:tc>
        <w:tc>
          <w:tcPr>
            <w:tcW w:w="340" w:type="pct"/>
            <w:shd w:val="clear" w:color="auto" w:fill="auto"/>
          </w:tcPr>
          <w:p w14:paraId="6B8021CF" w14:textId="77777777" w:rsidR="00544A6B" w:rsidRPr="00544A6B" w:rsidRDefault="00544A6B" w:rsidP="00544A6B">
            <w:r w:rsidRPr="00544A6B">
              <w:t>ОН.2.1</w:t>
            </w:r>
          </w:p>
        </w:tc>
        <w:tc>
          <w:tcPr>
            <w:tcW w:w="340" w:type="pct"/>
            <w:shd w:val="clear" w:color="auto" w:fill="auto"/>
          </w:tcPr>
          <w:p w14:paraId="2D9E0387" w14:textId="77777777" w:rsidR="00544A6B" w:rsidRPr="00544A6B" w:rsidRDefault="00544A6B" w:rsidP="00544A6B">
            <w:r w:rsidRPr="00544A6B">
              <w:t>602010102</w:t>
            </w:r>
          </w:p>
        </w:tc>
        <w:tc>
          <w:tcPr>
            <w:tcW w:w="631" w:type="pct"/>
            <w:shd w:val="clear" w:color="auto" w:fill="auto"/>
            <w:noWrap/>
          </w:tcPr>
          <w:p w14:paraId="21FA194D" w14:textId="77777777" w:rsidR="00544A6B" w:rsidRPr="00544A6B" w:rsidRDefault="00544A6B" w:rsidP="00544A6B">
            <w:r w:rsidRPr="00544A6B">
              <w:t>Школа</w:t>
            </w:r>
          </w:p>
        </w:tc>
        <w:tc>
          <w:tcPr>
            <w:tcW w:w="291" w:type="pct"/>
            <w:shd w:val="clear" w:color="auto" w:fill="auto"/>
            <w:noWrap/>
          </w:tcPr>
          <w:p w14:paraId="12A96ED9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090E4670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03B0F4BB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36A96CB2" w14:textId="77777777" w:rsidR="00544A6B" w:rsidRPr="00544A6B" w:rsidRDefault="00544A6B" w:rsidP="00544A6B">
            <w:r w:rsidRPr="00544A6B"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1CBBBC70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6938CB02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5BB2F89D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66FA6FB2" w14:textId="77777777" w:rsidR="00544A6B" w:rsidRPr="00544A6B" w:rsidRDefault="00544A6B" w:rsidP="00544A6B">
            <w:r w:rsidRPr="00544A6B">
              <w:t>6.1.8</w:t>
            </w:r>
          </w:p>
        </w:tc>
        <w:tc>
          <w:tcPr>
            <w:tcW w:w="340" w:type="pct"/>
            <w:shd w:val="clear" w:color="auto" w:fill="auto"/>
          </w:tcPr>
          <w:p w14:paraId="309BDC20" w14:textId="77777777" w:rsidR="00544A6B" w:rsidRPr="00544A6B" w:rsidRDefault="00544A6B" w:rsidP="00544A6B">
            <w:r w:rsidRPr="00544A6B">
              <w:t>ОН.2.2</w:t>
            </w:r>
          </w:p>
        </w:tc>
        <w:tc>
          <w:tcPr>
            <w:tcW w:w="340" w:type="pct"/>
            <w:shd w:val="clear" w:color="auto" w:fill="auto"/>
          </w:tcPr>
          <w:p w14:paraId="66589702" w14:textId="77777777" w:rsidR="00544A6B" w:rsidRPr="00544A6B" w:rsidRDefault="00544A6B" w:rsidP="00544A6B">
            <w:r w:rsidRPr="00544A6B">
              <w:t>602010102</w:t>
            </w:r>
          </w:p>
        </w:tc>
        <w:tc>
          <w:tcPr>
            <w:tcW w:w="631" w:type="pct"/>
            <w:shd w:val="clear" w:color="auto" w:fill="auto"/>
            <w:noWrap/>
          </w:tcPr>
          <w:p w14:paraId="6FA60A54" w14:textId="77777777" w:rsidR="00544A6B" w:rsidRPr="00544A6B" w:rsidRDefault="00544A6B" w:rsidP="00544A6B">
            <w:r w:rsidRPr="00544A6B">
              <w:t>Школа</w:t>
            </w:r>
          </w:p>
        </w:tc>
        <w:tc>
          <w:tcPr>
            <w:tcW w:w="291" w:type="pct"/>
            <w:shd w:val="clear" w:color="auto" w:fill="auto"/>
            <w:noWrap/>
          </w:tcPr>
          <w:p w14:paraId="4FE73A37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74B13A00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4E0B1307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19E5C54B" w14:textId="77777777" w:rsidR="00544A6B" w:rsidRPr="00544A6B" w:rsidRDefault="00544A6B" w:rsidP="00544A6B">
            <w:r w:rsidRPr="00544A6B"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1ECE883E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744D7CA0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062CA408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7BF88DDA" w14:textId="77777777" w:rsidR="00544A6B" w:rsidRPr="00544A6B" w:rsidRDefault="00544A6B" w:rsidP="00544A6B">
            <w:r w:rsidRPr="00544A6B">
              <w:t>6.1.9</w:t>
            </w:r>
          </w:p>
        </w:tc>
        <w:tc>
          <w:tcPr>
            <w:tcW w:w="340" w:type="pct"/>
            <w:shd w:val="clear" w:color="auto" w:fill="auto"/>
          </w:tcPr>
          <w:p w14:paraId="0966D6D7" w14:textId="77777777" w:rsidR="00544A6B" w:rsidRPr="00544A6B" w:rsidRDefault="00544A6B" w:rsidP="00544A6B">
            <w:r w:rsidRPr="00544A6B">
              <w:t>ОН.2.3</w:t>
            </w:r>
          </w:p>
        </w:tc>
        <w:tc>
          <w:tcPr>
            <w:tcW w:w="340" w:type="pct"/>
            <w:shd w:val="clear" w:color="auto" w:fill="auto"/>
          </w:tcPr>
          <w:p w14:paraId="494CA649" w14:textId="77777777" w:rsidR="00544A6B" w:rsidRPr="00544A6B" w:rsidRDefault="00544A6B" w:rsidP="00544A6B">
            <w:r w:rsidRPr="00544A6B">
              <w:t>602010102</w:t>
            </w:r>
          </w:p>
        </w:tc>
        <w:tc>
          <w:tcPr>
            <w:tcW w:w="631" w:type="pct"/>
            <w:shd w:val="clear" w:color="auto" w:fill="auto"/>
            <w:noWrap/>
          </w:tcPr>
          <w:p w14:paraId="1C94107E" w14:textId="77777777" w:rsidR="00544A6B" w:rsidRPr="00544A6B" w:rsidRDefault="00544A6B" w:rsidP="00544A6B">
            <w:r w:rsidRPr="00544A6B">
              <w:t>Школа</w:t>
            </w:r>
          </w:p>
        </w:tc>
        <w:tc>
          <w:tcPr>
            <w:tcW w:w="291" w:type="pct"/>
            <w:shd w:val="clear" w:color="auto" w:fill="auto"/>
            <w:noWrap/>
          </w:tcPr>
          <w:p w14:paraId="774980AB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59DA2A96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21A0B01C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2C90E010" w14:textId="77777777" w:rsidR="00544A6B" w:rsidRPr="00544A6B" w:rsidRDefault="00544A6B" w:rsidP="00544A6B">
            <w:r w:rsidRPr="00544A6B"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4CF0A100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465D5903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15E8CF95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799D7582" w14:textId="77777777" w:rsidR="00544A6B" w:rsidRPr="00544A6B" w:rsidRDefault="00544A6B" w:rsidP="00544A6B">
            <w:r w:rsidRPr="00544A6B">
              <w:t>6.1.10</w:t>
            </w:r>
          </w:p>
        </w:tc>
        <w:tc>
          <w:tcPr>
            <w:tcW w:w="340" w:type="pct"/>
            <w:shd w:val="clear" w:color="auto" w:fill="auto"/>
          </w:tcPr>
          <w:p w14:paraId="28B1FBAE" w14:textId="77777777" w:rsidR="00544A6B" w:rsidRPr="00544A6B" w:rsidRDefault="00544A6B" w:rsidP="00544A6B">
            <w:r w:rsidRPr="00544A6B">
              <w:t>ОН.2.4</w:t>
            </w:r>
          </w:p>
        </w:tc>
        <w:tc>
          <w:tcPr>
            <w:tcW w:w="340" w:type="pct"/>
            <w:shd w:val="clear" w:color="auto" w:fill="auto"/>
          </w:tcPr>
          <w:p w14:paraId="4F111B00" w14:textId="77777777" w:rsidR="00544A6B" w:rsidRPr="00544A6B" w:rsidRDefault="00544A6B" w:rsidP="00544A6B">
            <w:r w:rsidRPr="00544A6B">
              <w:t>602010102</w:t>
            </w:r>
          </w:p>
        </w:tc>
        <w:tc>
          <w:tcPr>
            <w:tcW w:w="631" w:type="pct"/>
            <w:shd w:val="clear" w:color="auto" w:fill="auto"/>
            <w:noWrap/>
          </w:tcPr>
          <w:p w14:paraId="5E45B234" w14:textId="77777777" w:rsidR="00544A6B" w:rsidRPr="00544A6B" w:rsidRDefault="00544A6B" w:rsidP="00544A6B">
            <w:r w:rsidRPr="00544A6B">
              <w:t>Школа</w:t>
            </w:r>
          </w:p>
        </w:tc>
        <w:tc>
          <w:tcPr>
            <w:tcW w:w="291" w:type="pct"/>
            <w:shd w:val="clear" w:color="auto" w:fill="auto"/>
            <w:noWrap/>
          </w:tcPr>
          <w:p w14:paraId="32D2619D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4BF78D04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72E9A924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090AD05A" w14:textId="77777777" w:rsidR="00544A6B" w:rsidRPr="00544A6B" w:rsidRDefault="00544A6B" w:rsidP="00544A6B">
            <w:r w:rsidRPr="00544A6B"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7EE7D359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1EA4088D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41CCB632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1F70501D" w14:textId="77777777" w:rsidR="00544A6B" w:rsidRPr="00544A6B" w:rsidRDefault="00544A6B" w:rsidP="00544A6B">
            <w:r w:rsidRPr="00544A6B">
              <w:t>6.2</w:t>
            </w:r>
          </w:p>
        </w:tc>
        <w:tc>
          <w:tcPr>
            <w:tcW w:w="4806" w:type="pct"/>
            <w:gridSpan w:val="9"/>
            <w:shd w:val="clear" w:color="auto" w:fill="auto"/>
          </w:tcPr>
          <w:p w14:paraId="32BE18DD" w14:textId="77777777" w:rsidR="00544A6B" w:rsidRPr="00544A6B" w:rsidRDefault="00544A6B" w:rsidP="00544A6B">
            <w:r w:rsidRPr="00544A6B">
              <w:t>Объекты физической культуры и спорта</w:t>
            </w:r>
          </w:p>
        </w:tc>
      </w:tr>
      <w:tr w:rsidR="00544A6B" w:rsidRPr="00544A6B" w14:paraId="007BA2D4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657662D2" w14:textId="77777777" w:rsidR="00544A6B" w:rsidRPr="00544A6B" w:rsidRDefault="00544A6B" w:rsidP="00544A6B">
            <w:r w:rsidRPr="00544A6B">
              <w:t>6.2.1</w:t>
            </w:r>
          </w:p>
        </w:tc>
        <w:tc>
          <w:tcPr>
            <w:tcW w:w="340" w:type="pct"/>
            <w:shd w:val="clear" w:color="auto" w:fill="auto"/>
          </w:tcPr>
          <w:p w14:paraId="09B9F725" w14:textId="77777777" w:rsidR="00544A6B" w:rsidRPr="00544A6B" w:rsidRDefault="00544A6B" w:rsidP="00544A6B">
            <w:r w:rsidRPr="00544A6B">
              <w:t>ФК.1.1</w:t>
            </w:r>
          </w:p>
        </w:tc>
        <w:tc>
          <w:tcPr>
            <w:tcW w:w="340" w:type="pct"/>
            <w:shd w:val="clear" w:color="auto" w:fill="auto"/>
          </w:tcPr>
          <w:p w14:paraId="3E4B0CA6" w14:textId="77777777" w:rsidR="00544A6B" w:rsidRPr="00544A6B" w:rsidRDefault="00544A6B" w:rsidP="00544A6B">
            <w:r w:rsidRPr="00544A6B">
              <w:t>602010301</w:t>
            </w:r>
          </w:p>
        </w:tc>
        <w:tc>
          <w:tcPr>
            <w:tcW w:w="631" w:type="pct"/>
            <w:shd w:val="clear" w:color="auto" w:fill="auto"/>
            <w:noWrap/>
          </w:tcPr>
          <w:p w14:paraId="60311DB6" w14:textId="77777777" w:rsidR="00544A6B" w:rsidRPr="00544A6B" w:rsidRDefault="00544A6B" w:rsidP="00544A6B">
            <w:r w:rsidRPr="00544A6B">
              <w:t>Спортзал</w:t>
            </w:r>
          </w:p>
        </w:tc>
        <w:tc>
          <w:tcPr>
            <w:tcW w:w="291" w:type="pct"/>
            <w:shd w:val="clear" w:color="auto" w:fill="auto"/>
            <w:noWrap/>
          </w:tcPr>
          <w:p w14:paraId="574DAE0D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5A1B07E1" w14:textId="77777777" w:rsidR="00544A6B" w:rsidRPr="00544A6B" w:rsidRDefault="00544A6B" w:rsidP="00544A6B">
            <w:r w:rsidRPr="00544A6B">
              <w:t>п. Кленовый</w:t>
            </w:r>
          </w:p>
        </w:tc>
        <w:tc>
          <w:tcPr>
            <w:tcW w:w="631" w:type="pct"/>
            <w:shd w:val="clear" w:color="auto" w:fill="auto"/>
          </w:tcPr>
          <w:p w14:paraId="5A0A36CD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54E53E2C" w14:textId="77777777" w:rsidR="00544A6B" w:rsidRPr="00544A6B" w:rsidRDefault="00544A6B" w:rsidP="00544A6B">
            <w:r w:rsidRPr="00544A6B"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798F06CE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7F051175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09499BA3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22225318" w14:textId="77777777" w:rsidR="00544A6B" w:rsidRPr="00544A6B" w:rsidRDefault="00544A6B" w:rsidP="00544A6B">
            <w:r w:rsidRPr="00544A6B">
              <w:t>6.2.2</w:t>
            </w:r>
          </w:p>
        </w:tc>
        <w:tc>
          <w:tcPr>
            <w:tcW w:w="340" w:type="pct"/>
            <w:shd w:val="clear" w:color="auto" w:fill="auto"/>
          </w:tcPr>
          <w:p w14:paraId="19DA7C6A" w14:textId="77777777" w:rsidR="00544A6B" w:rsidRPr="00544A6B" w:rsidRDefault="00544A6B" w:rsidP="00544A6B">
            <w:r w:rsidRPr="00544A6B">
              <w:t>ФК.1.2</w:t>
            </w:r>
          </w:p>
        </w:tc>
        <w:tc>
          <w:tcPr>
            <w:tcW w:w="340" w:type="pct"/>
            <w:shd w:val="clear" w:color="auto" w:fill="auto"/>
          </w:tcPr>
          <w:p w14:paraId="6DE3B26E" w14:textId="77777777" w:rsidR="00544A6B" w:rsidRPr="00544A6B" w:rsidRDefault="00544A6B" w:rsidP="00544A6B">
            <w:r w:rsidRPr="00544A6B">
              <w:t>602010301</w:t>
            </w:r>
          </w:p>
        </w:tc>
        <w:tc>
          <w:tcPr>
            <w:tcW w:w="631" w:type="pct"/>
            <w:shd w:val="clear" w:color="auto" w:fill="auto"/>
            <w:noWrap/>
          </w:tcPr>
          <w:p w14:paraId="534105D5" w14:textId="77777777" w:rsidR="00544A6B" w:rsidRPr="00544A6B" w:rsidRDefault="00544A6B" w:rsidP="00544A6B">
            <w:r w:rsidRPr="00544A6B">
              <w:t>Спортзал</w:t>
            </w:r>
          </w:p>
        </w:tc>
        <w:tc>
          <w:tcPr>
            <w:tcW w:w="291" w:type="pct"/>
            <w:shd w:val="clear" w:color="auto" w:fill="auto"/>
            <w:noWrap/>
          </w:tcPr>
          <w:p w14:paraId="008992C7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38D079F7" w14:textId="77777777" w:rsidR="00544A6B" w:rsidRPr="00544A6B" w:rsidRDefault="00544A6B" w:rsidP="00544A6B">
            <w:r w:rsidRPr="00544A6B">
              <w:t>п. Зерновой</w:t>
            </w:r>
          </w:p>
        </w:tc>
        <w:tc>
          <w:tcPr>
            <w:tcW w:w="631" w:type="pct"/>
            <w:shd w:val="clear" w:color="auto" w:fill="auto"/>
          </w:tcPr>
          <w:p w14:paraId="30E3CFE0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2EAA8CD5" w14:textId="77777777" w:rsidR="00544A6B" w:rsidRPr="00544A6B" w:rsidRDefault="00544A6B" w:rsidP="00544A6B">
            <w:r w:rsidRPr="00544A6B"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5FE993A7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1ED26A6D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2785F4E2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67E46CFE" w14:textId="77777777" w:rsidR="00544A6B" w:rsidRPr="00544A6B" w:rsidRDefault="00544A6B" w:rsidP="00544A6B">
            <w:r w:rsidRPr="00544A6B">
              <w:t>6.2.3</w:t>
            </w:r>
          </w:p>
        </w:tc>
        <w:tc>
          <w:tcPr>
            <w:tcW w:w="340" w:type="pct"/>
            <w:shd w:val="clear" w:color="auto" w:fill="auto"/>
          </w:tcPr>
          <w:p w14:paraId="41362FA1" w14:textId="77777777" w:rsidR="00544A6B" w:rsidRPr="00544A6B" w:rsidRDefault="00544A6B" w:rsidP="00544A6B">
            <w:r w:rsidRPr="00544A6B">
              <w:t>ФК.1.3</w:t>
            </w:r>
          </w:p>
        </w:tc>
        <w:tc>
          <w:tcPr>
            <w:tcW w:w="340" w:type="pct"/>
            <w:shd w:val="clear" w:color="auto" w:fill="auto"/>
          </w:tcPr>
          <w:p w14:paraId="56CE07C8" w14:textId="77777777" w:rsidR="00544A6B" w:rsidRPr="00544A6B" w:rsidRDefault="00544A6B" w:rsidP="00544A6B">
            <w:r w:rsidRPr="00544A6B">
              <w:t>602010301</w:t>
            </w:r>
          </w:p>
        </w:tc>
        <w:tc>
          <w:tcPr>
            <w:tcW w:w="631" w:type="pct"/>
            <w:shd w:val="clear" w:color="auto" w:fill="auto"/>
            <w:noWrap/>
          </w:tcPr>
          <w:p w14:paraId="390D6AC2" w14:textId="77777777" w:rsidR="00544A6B" w:rsidRPr="00544A6B" w:rsidRDefault="00544A6B" w:rsidP="00544A6B">
            <w:r w:rsidRPr="00544A6B">
              <w:t>Спортзал</w:t>
            </w:r>
          </w:p>
        </w:tc>
        <w:tc>
          <w:tcPr>
            <w:tcW w:w="291" w:type="pct"/>
            <w:shd w:val="clear" w:color="auto" w:fill="auto"/>
            <w:noWrap/>
          </w:tcPr>
          <w:p w14:paraId="52C56BEB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7AC9EF3C" w14:textId="77777777" w:rsidR="00544A6B" w:rsidRPr="00544A6B" w:rsidRDefault="00544A6B" w:rsidP="00544A6B">
            <w:r w:rsidRPr="00544A6B">
              <w:t>п. Прудовой</w:t>
            </w:r>
          </w:p>
        </w:tc>
        <w:tc>
          <w:tcPr>
            <w:tcW w:w="631" w:type="pct"/>
            <w:shd w:val="clear" w:color="auto" w:fill="auto"/>
          </w:tcPr>
          <w:p w14:paraId="2FEBBAF9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0170A4C6" w14:textId="77777777" w:rsidR="00544A6B" w:rsidRPr="00544A6B" w:rsidRDefault="00544A6B" w:rsidP="00544A6B">
            <w:r w:rsidRPr="00544A6B"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596DE9E3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68B29EE0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5ACE9C61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59103F18" w14:textId="77777777" w:rsidR="00544A6B" w:rsidRPr="00544A6B" w:rsidRDefault="00544A6B" w:rsidP="00544A6B">
            <w:r w:rsidRPr="00544A6B">
              <w:t>6.2.4</w:t>
            </w:r>
          </w:p>
        </w:tc>
        <w:tc>
          <w:tcPr>
            <w:tcW w:w="340" w:type="pct"/>
            <w:shd w:val="clear" w:color="auto" w:fill="auto"/>
          </w:tcPr>
          <w:p w14:paraId="5F515003" w14:textId="77777777" w:rsidR="00544A6B" w:rsidRPr="00544A6B" w:rsidRDefault="00544A6B" w:rsidP="00544A6B">
            <w:r w:rsidRPr="00544A6B">
              <w:t>ФК.1.4</w:t>
            </w:r>
          </w:p>
        </w:tc>
        <w:tc>
          <w:tcPr>
            <w:tcW w:w="340" w:type="pct"/>
            <w:shd w:val="clear" w:color="auto" w:fill="auto"/>
          </w:tcPr>
          <w:p w14:paraId="4D776A31" w14:textId="77777777" w:rsidR="00544A6B" w:rsidRPr="00544A6B" w:rsidRDefault="00544A6B" w:rsidP="00544A6B">
            <w:r w:rsidRPr="00544A6B">
              <w:t>602010301</w:t>
            </w:r>
          </w:p>
        </w:tc>
        <w:tc>
          <w:tcPr>
            <w:tcW w:w="631" w:type="pct"/>
            <w:shd w:val="clear" w:color="auto" w:fill="auto"/>
            <w:noWrap/>
          </w:tcPr>
          <w:p w14:paraId="7931B13D" w14:textId="77777777" w:rsidR="00544A6B" w:rsidRPr="00544A6B" w:rsidRDefault="00544A6B" w:rsidP="00544A6B">
            <w:r w:rsidRPr="00544A6B">
              <w:t>Спортзал</w:t>
            </w:r>
          </w:p>
        </w:tc>
        <w:tc>
          <w:tcPr>
            <w:tcW w:w="291" w:type="pct"/>
            <w:shd w:val="clear" w:color="auto" w:fill="auto"/>
            <w:noWrap/>
          </w:tcPr>
          <w:p w14:paraId="02697064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2209704A" w14:textId="77777777" w:rsidR="00544A6B" w:rsidRPr="00544A6B" w:rsidRDefault="00544A6B" w:rsidP="00544A6B">
            <w:r w:rsidRPr="00544A6B">
              <w:t>п. Шоссейный</w:t>
            </w:r>
          </w:p>
        </w:tc>
        <w:tc>
          <w:tcPr>
            <w:tcW w:w="631" w:type="pct"/>
            <w:shd w:val="clear" w:color="auto" w:fill="auto"/>
          </w:tcPr>
          <w:p w14:paraId="5F25970F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4020F291" w14:textId="77777777" w:rsidR="00544A6B" w:rsidRPr="00544A6B" w:rsidRDefault="00544A6B" w:rsidP="00544A6B">
            <w:r w:rsidRPr="00544A6B"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4B066F87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50F1797D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74E6ED74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43522BA0" w14:textId="77777777" w:rsidR="00544A6B" w:rsidRPr="00544A6B" w:rsidRDefault="00544A6B" w:rsidP="00544A6B">
            <w:r w:rsidRPr="00544A6B">
              <w:lastRenderedPageBreak/>
              <w:t>6.2.5</w:t>
            </w:r>
          </w:p>
        </w:tc>
        <w:tc>
          <w:tcPr>
            <w:tcW w:w="340" w:type="pct"/>
            <w:shd w:val="clear" w:color="auto" w:fill="auto"/>
          </w:tcPr>
          <w:p w14:paraId="426072AA" w14:textId="77777777" w:rsidR="00544A6B" w:rsidRPr="00544A6B" w:rsidRDefault="00544A6B" w:rsidP="00544A6B">
            <w:r w:rsidRPr="00544A6B">
              <w:t>ФК.1.5</w:t>
            </w:r>
          </w:p>
        </w:tc>
        <w:tc>
          <w:tcPr>
            <w:tcW w:w="340" w:type="pct"/>
            <w:shd w:val="clear" w:color="auto" w:fill="auto"/>
          </w:tcPr>
          <w:p w14:paraId="091BBFEC" w14:textId="77777777" w:rsidR="00544A6B" w:rsidRPr="00544A6B" w:rsidRDefault="00544A6B" w:rsidP="00544A6B">
            <w:r w:rsidRPr="00544A6B">
              <w:t>602010301</w:t>
            </w:r>
          </w:p>
        </w:tc>
        <w:tc>
          <w:tcPr>
            <w:tcW w:w="631" w:type="pct"/>
            <w:shd w:val="clear" w:color="auto" w:fill="auto"/>
            <w:noWrap/>
          </w:tcPr>
          <w:p w14:paraId="089E8440" w14:textId="77777777" w:rsidR="00544A6B" w:rsidRPr="00544A6B" w:rsidRDefault="00544A6B" w:rsidP="00544A6B">
            <w:r w:rsidRPr="00544A6B">
              <w:t>Физкультурно-оздоровительный комплекс</w:t>
            </w:r>
          </w:p>
        </w:tc>
        <w:tc>
          <w:tcPr>
            <w:tcW w:w="291" w:type="pct"/>
            <w:shd w:val="clear" w:color="auto" w:fill="auto"/>
            <w:noWrap/>
          </w:tcPr>
          <w:p w14:paraId="4444319D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07302DE1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5E5CBC0C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26A6F1C0" w14:textId="77777777" w:rsidR="00544A6B" w:rsidRPr="00544A6B" w:rsidRDefault="00544A6B" w:rsidP="00544A6B">
            <w:r w:rsidRPr="00544A6B"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6D9520F9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0D1EE294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076203E4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5A3062FD" w14:textId="77777777" w:rsidR="00544A6B" w:rsidRPr="00544A6B" w:rsidRDefault="00544A6B" w:rsidP="00544A6B">
            <w:r w:rsidRPr="00544A6B">
              <w:t>6.2.6</w:t>
            </w:r>
          </w:p>
        </w:tc>
        <w:tc>
          <w:tcPr>
            <w:tcW w:w="340" w:type="pct"/>
            <w:shd w:val="clear" w:color="auto" w:fill="auto"/>
          </w:tcPr>
          <w:p w14:paraId="0D527AD3" w14:textId="77777777" w:rsidR="00544A6B" w:rsidRPr="00544A6B" w:rsidRDefault="00544A6B" w:rsidP="00544A6B">
            <w:r w:rsidRPr="00544A6B">
              <w:t>ФК.1.6</w:t>
            </w:r>
          </w:p>
        </w:tc>
        <w:tc>
          <w:tcPr>
            <w:tcW w:w="340" w:type="pct"/>
            <w:shd w:val="clear" w:color="auto" w:fill="auto"/>
          </w:tcPr>
          <w:p w14:paraId="303EAE3F" w14:textId="77777777" w:rsidR="00544A6B" w:rsidRPr="00544A6B" w:rsidRDefault="00544A6B" w:rsidP="00544A6B">
            <w:r w:rsidRPr="00544A6B">
              <w:t>602010301</w:t>
            </w:r>
          </w:p>
        </w:tc>
        <w:tc>
          <w:tcPr>
            <w:tcW w:w="631" w:type="pct"/>
            <w:shd w:val="clear" w:color="auto" w:fill="auto"/>
            <w:noWrap/>
          </w:tcPr>
          <w:p w14:paraId="6FAF6633" w14:textId="77777777" w:rsidR="00544A6B" w:rsidRPr="00544A6B" w:rsidRDefault="00544A6B" w:rsidP="00544A6B">
            <w:r w:rsidRPr="00544A6B">
              <w:t>Физкультурно-оздоровительный комплекс</w:t>
            </w:r>
          </w:p>
        </w:tc>
        <w:tc>
          <w:tcPr>
            <w:tcW w:w="291" w:type="pct"/>
            <w:shd w:val="clear" w:color="auto" w:fill="auto"/>
            <w:noWrap/>
          </w:tcPr>
          <w:p w14:paraId="36F09F06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4811839E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62F32774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253D6BED" w14:textId="77777777" w:rsidR="00544A6B" w:rsidRPr="00544A6B" w:rsidRDefault="00544A6B" w:rsidP="00544A6B">
            <w:r w:rsidRPr="00544A6B"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40623452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127E03BC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21D3A6CD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563BE4F8" w14:textId="77777777" w:rsidR="00544A6B" w:rsidRPr="00544A6B" w:rsidRDefault="00544A6B" w:rsidP="00544A6B">
            <w:r w:rsidRPr="00544A6B">
              <w:t>6.2.7</w:t>
            </w:r>
          </w:p>
        </w:tc>
        <w:tc>
          <w:tcPr>
            <w:tcW w:w="340" w:type="pct"/>
            <w:shd w:val="clear" w:color="auto" w:fill="auto"/>
          </w:tcPr>
          <w:p w14:paraId="52CBDF33" w14:textId="77777777" w:rsidR="00544A6B" w:rsidRPr="00544A6B" w:rsidRDefault="00544A6B" w:rsidP="00544A6B">
            <w:r w:rsidRPr="00544A6B">
              <w:t>ФК.1.7</w:t>
            </w:r>
          </w:p>
        </w:tc>
        <w:tc>
          <w:tcPr>
            <w:tcW w:w="340" w:type="pct"/>
            <w:shd w:val="clear" w:color="auto" w:fill="auto"/>
          </w:tcPr>
          <w:p w14:paraId="723E90F3" w14:textId="77777777" w:rsidR="00544A6B" w:rsidRPr="00544A6B" w:rsidRDefault="00544A6B" w:rsidP="00544A6B">
            <w:r w:rsidRPr="00544A6B">
              <w:t>602010301</w:t>
            </w:r>
          </w:p>
        </w:tc>
        <w:tc>
          <w:tcPr>
            <w:tcW w:w="631" w:type="pct"/>
            <w:shd w:val="clear" w:color="auto" w:fill="auto"/>
            <w:noWrap/>
          </w:tcPr>
          <w:p w14:paraId="654BA9EB" w14:textId="77777777" w:rsidR="00544A6B" w:rsidRPr="00544A6B" w:rsidRDefault="00544A6B" w:rsidP="00544A6B">
            <w:r w:rsidRPr="00544A6B">
              <w:t>Физкультурно-оздоровительный комплекс</w:t>
            </w:r>
          </w:p>
        </w:tc>
        <w:tc>
          <w:tcPr>
            <w:tcW w:w="291" w:type="pct"/>
            <w:shd w:val="clear" w:color="auto" w:fill="auto"/>
            <w:noWrap/>
          </w:tcPr>
          <w:p w14:paraId="22C28F17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1CF81C5B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75648EF8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2DCDBDFA" w14:textId="77777777" w:rsidR="00544A6B" w:rsidRPr="00544A6B" w:rsidRDefault="00544A6B" w:rsidP="00544A6B">
            <w:r w:rsidRPr="00544A6B"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48FDD94A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4D85D1EF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5B803E60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4FB2CC4E" w14:textId="77777777" w:rsidR="00544A6B" w:rsidRPr="00544A6B" w:rsidRDefault="00544A6B" w:rsidP="00544A6B">
            <w:r w:rsidRPr="00544A6B">
              <w:t>6.2.8</w:t>
            </w:r>
          </w:p>
        </w:tc>
        <w:tc>
          <w:tcPr>
            <w:tcW w:w="340" w:type="pct"/>
            <w:shd w:val="clear" w:color="auto" w:fill="auto"/>
          </w:tcPr>
          <w:p w14:paraId="1954B144" w14:textId="77777777" w:rsidR="00544A6B" w:rsidRPr="00544A6B" w:rsidRDefault="00544A6B" w:rsidP="00544A6B">
            <w:r w:rsidRPr="00544A6B">
              <w:t>ФК.1.8</w:t>
            </w:r>
          </w:p>
        </w:tc>
        <w:tc>
          <w:tcPr>
            <w:tcW w:w="340" w:type="pct"/>
            <w:shd w:val="clear" w:color="auto" w:fill="auto"/>
          </w:tcPr>
          <w:p w14:paraId="61214AE1" w14:textId="77777777" w:rsidR="00544A6B" w:rsidRPr="00544A6B" w:rsidRDefault="00544A6B" w:rsidP="00544A6B">
            <w:r w:rsidRPr="00544A6B">
              <w:t>602010301</w:t>
            </w:r>
          </w:p>
        </w:tc>
        <w:tc>
          <w:tcPr>
            <w:tcW w:w="631" w:type="pct"/>
            <w:shd w:val="clear" w:color="auto" w:fill="auto"/>
            <w:noWrap/>
          </w:tcPr>
          <w:p w14:paraId="55427706" w14:textId="77777777" w:rsidR="00544A6B" w:rsidRPr="00544A6B" w:rsidRDefault="00544A6B" w:rsidP="00544A6B">
            <w:r w:rsidRPr="00544A6B">
              <w:t>Физкультурно-оздоровительный комплекс</w:t>
            </w:r>
          </w:p>
        </w:tc>
        <w:tc>
          <w:tcPr>
            <w:tcW w:w="291" w:type="pct"/>
            <w:shd w:val="clear" w:color="auto" w:fill="auto"/>
            <w:noWrap/>
          </w:tcPr>
          <w:p w14:paraId="71DD007C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4668970C" w14:textId="77777777" w:rsidR="00544A6B" w:rsidRPr="00544A6B" w:rsidRDefault="00544A6B" w:rsidP="00544A6B">
            <w:r w:rsidRPr="00544A6B">
              <w:t>г. Зерноград</w:t>
            </w:r>
          </w:p>
        </w:tc>
        <w:tc>
          <w:tcPr>
            <w:tcW w:w="631" w:type="pct"/>
            <w:shd w:val="clear" w:color="auto" w:fill="auto"/>
          </w:tcPr>
          <w:p w14:paraId="357786E5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457EC95F" w14:textId="77777777" w:rsidR="00544A6B" w:rsidRPr="00544A6B" w:rsidRDefault="00544A6B" w:rsidP="00544A6B">
            <w:r w:rsidRPr="00544A6B"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2C00149C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1A236902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32668A78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61E5E21B" w14:textId="77777777" w:rsidR="00544A6B" w:rsidRPr="00544A6B" w:rsidRDefault="00544A6B" w:rsidP="00544A6B">
            <w:r w:rsidRPr="00544A6B">
              <w:t>6.2.9</w:t>
            </w:r>
          </w:p>
        </w:tc>
        <w:tc>
          <w:tcPr>
            <w:tcW w:w="340" w:type="pct"/>
            <w:shd w:val="clear" w:color="auto" w:fill="auto"/>
          </w:tcPr>
          <w:p w14:paraId="4B2021F7" w14:textId="77777777" w:rsidR="00544A6B" w:rsidRPr="00544A6B" w:rsidRDefault="00544A6B" w:rsidP="00544A6B">
            <w:r w:rsidRPr="00544A6B">
              <w:t>ФК.2.1</w:t>
            </w:r>
          </w:p>
        </w:tc>
        <w:tc>
          <w:tcPr>
            <w:tcW w:w="340" w:type="pct"/>
            <w:shd w:val="clear" w:color="auto" w:fill="auto"/>
          </w:tcPr>
          <w:p w14:paraId="2AC3D9BF" w14:textId="77777777" w:rsidR="00544A6B" w:rsidRPr="00544A6B" w:rsidRDefault="00544A6B" w:rsidP="00544A6B">
            <w:r w:rsidRPr="00544A6B">
              <w:t>602010302</w:t>
            </w:r>
          </w:p>
        </w:tc>
        <w:tc>
          <w:tcPr>
            <w:tcW w:w="631" w:type="pct"/>
            <w:shd w:val="clear" w:color="auto" w:fill="auto"/>
            <w:noWrap/>
          </w:tcPr>
          <w:p w14:paraId="36854622" w14:textId="77777777" w:rsidR="00544A6B" w:rsidRPr="00544A6B" w:rsidRDefault="00544A6B" w:rsidP="00544A6B">
            <w:r w:rsidRPr="00544A6B">
              <w:t>Спортивная площадка</w:t>
            </w:r>
          </w:p>
        </w:tc>
        <w:tc>
          <w:tcPr>
            <w:tcW w:w="291" w:type="pct"/>
            <w:shd w:val="clear" w:color="auto" w:fill="auto"/>
            <w:noWrap/>
          </w:tcPr>
          <w:p w14:paraId="31E066B6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08D11E3A" w14:textId="77777777" w:rsidR="00544A6B" w:rsidRPr="00544A6B" w:rsidRDefault="00544A6B" w:rsidP="00544A6B">
            <w:r w:rsidRPr="00544A6B">
              <w:t>п. Кленовый</w:t>
            </w:r>
          </w:p>
        </w:tc>
        <w:tc>
          <w:tcPr>
            <w:tcW w:w="631" w:type="pct"/>
            <w:shd w:val="clear" w:color="auto" w:fill="auto"/>
          </w:tcPr>
          <w:p w14:paraId="59813CD5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4E07A633" w14:textId="77777777" w:rsidR="00544A6B" w:rsidRPr="00544A6B" w:rsidRDefault="00544A6B" w:rsidP="00544A6B">
            <w:r w:rsidRPr="00544A6B"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167FBECF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3DC7BB3B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4100A025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22DAF4BD" w14:textId="77777777" w:rsidR="00544A6B" w:rsidRPr="00544A6B" w:rsidRDefault="00544A6B" w:rsidP="00544A6B">
            <w:r w:rsidRPr="00544A6B">
              <w:t>6.2.10</w:t>
            </w:r>
          </w:p>
        </w:tc>
        <w:tc>
          <w:tcPr>
            <w:tcW w:w="340" w:type="pct"/>
            <w:shd w:val="clear" w:color="auto" w:fill="auto"/>
          </w:tcPr>
          <w:p w14:paraId="44EBB3A7" w14:textId="77777777" w:rsidR="00544A6B" w:rsidRPr="00544A6B" w:rsidRDefault="00544A6B" w:rsidP="00544A6B">
            <w:r w:rsidRPr="00544A6B">
              <w:t>ФК.2.2</w:t>
            </w:r>
          </w:p>
        </w:tc>
        <w:tc>
          <w:tcPr>
            <w:tcW w:w="340" w:type="pct"/>
            <w:shd w:val="clear" w:color="auto" w:fill="auto"/>
          </w:tcPr>
          <w:p w14:paraId="2157E1F7" w14:textId="77777777" w:rsidR="00544A6B" w:rsidRPr="00544A6B" w:rsidRDefault="00544A6B" w:rsidP="00544A6B">
            <w:r w:rsidRPr="00544A6B">
              <w:t>602010302</w:t>
            </w:r>
          </w:p>
        </w:tc>
        <w:tc>
          <w:tcPr>
            <w:tcW w:w="631" w:type="pct"/>
            <w:shd w:val="clear" w:color="auto" w:fill="auto"/>
            <w:noWrap/>
          </w:tcPr>
          <w:p w14:paraId="43848178" w14:textId="77777777" w:rsidR="00544A6B" w:rsidRPr="00544A6B" w:rsidRDefault="00544A6B" w:rsidP="00544A6B">
            <w:r w:rsidRPr="00544A6B">
              <w:t>Спортивная площадка</w:t>
            </w:r>
          </w:p>
        </w:tc>
        <w:tc>
          <w:tcPr>
            <w:tcW w:w="291" w:type="pct"/>
            <w:shd w:val="clear" w:color="auto" w:fill="auto"/>
            <w:noWrap/>
          </w:tcPr>
          <w:p w14:paraId="4D67B009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1DD92223" w14:textId="77777777" w:rsidR="00544A6B" w:rsidRPr="00544A6B" w:rsidRDefault="00544A6B" w:rsidP="00544A6B">
            <w:r w:rsidRPr="00544A6B">
              <w:t>п. Прудовой</w:t>
            </w:r>
          </w:p>
        </w:tc>
        <w:tc>
          <w:tcPr>
            <w:tcW w:w="631" w:type="pct"/>
            <w:shd w:val="clear" w:color="auto" w:fill="auto"/>
          </w:tcPr>
          <w:p w14:paraId="2DFF5C87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388D6948" w14:textId="77777777" w:rsidR="00544A6B" w:rsidRPr="00544A6B" w:rsidRDefault="00544A6B" w:rsidP="00544A6B">
            <w:r w:rsidRPr="00544A6B">
              <w:t>Доведение показателей до нормативных мощностей</w:t>
            </w:r>
          </w:p>
        </w:tc>
        <w:tc>
          <w:tcPr>
            <w:tcW w:w="485" w:type="pct"/>
            <w:shd w:val="clear" w:color="auto" w:fill="auto"/>
          </w:tcPr>
          <w:p w14:paraId="240CB883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170F4CC3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453DCDA9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500C73F9" w14:textId="77777777" w:rsidR="00544A6B" w:rsidRPr="00544A6B" w:rsidRDefault="00544A6B" w:rsidP="00544A6B">
            <w:r w:rsidRPr="00544A6B">
              <w:t>6.3</w:t>
            </w:r>
          </w:p>
        </w:tc>
        <w:tc>
          <w:tcPr>
            <w:tcW w:w="4806" w:type="pct"/>
            <w:gridSpan w:val="9"/>
            <w:shd w:val="clear" w:color="auto" w:fill="auto"/>
          </w:tcPr>
          <w:p w14:paraId="08C9EAB5" w14:textId="77777777" w:rsidR="00544A6B" w:rsidRPr="00544A6B" w:rsidRDefault="00544A6B" w:rsidP="00544A6B">
            <w:r w:rsidRPr="00544A6B">
              <w:t>Общественные пространства</w:t>
            </w:r>
          </w:p>
        </w:tc>
      </w:tr>
      <w:tr w:rsidR="00544A6B" w:rsidRPr="00544A6B" w14:paraId="5C8600D5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6F07B72A" w14:textId="77777777" w:rsidR="00544A6B" w:rsidRPr="00544A6B" w:rsidRDefault="00544A6B" w:rsidP="00544A6B">
            <w:r w:rsidRPr="00544A6B">
              <w:t>6.3.1</w:t>
            </w:r>
          </w:p>
        </w:tc>
        <w:tc>
          <w:tcPr>
            <w:tcW w:w="340" w:type="pct"/>
            <w:shd w:val="clear" w:color="auto" w:fill="auto"/>
          </w:tcPr>
          <w:p w14:paraId="160AC03E" w14:textId="77777777" w:rsidR="00544A6B" w:rsidRPr="00544A6B" w:rsidRDefault="00544A6B" w:rsidP="00544A6B">
            <w:r w:rsidRPr="00544A6B">
              <w:t>ОП.2.1</w:t>
            </w:r>
          </w:p>
        </w:tc>
        <w:tc>
          <w:tcPr>
            <w:tcW w:w="340" w:type="pct"/>
            <w:shd w:val="clear" w:color="auto" w:fill="auto"/>
          </w:tcPr>
          <w:p w14:paraId="357DD946" w14:textId="77777777" w:rsidR="00544A6B" w:rsidRPr="00544A6B" w:rsidRDefault="00544A6B" w:rsidP="00544A6B">
            <w:r w:rsidRPr="00544A6B">
              <w:t>602010902</w:t>
            </w:r>
          </w:p>
        </w:tc>
        <w:tc>
          <w:tcPr>
            <w:tcW w:w="631" w:type="pct"/>
            <w:shd w:val="clear" w:color="auto" w:fill="auto"/>
            <w:noWrap/>
          </w:tcPr>
          <w:p w14:paraId="38052899" w14:textId="77777777" w:rsidR="00544A6B" w:rsidRPr="00544A6B" w:rsidRDefault="00544A6B" w:rsidP="00544A6B">
            <w:r w:rsidRPr="00544A6B">
              <w:t>Парк культуры и отдыха</w:t>
            </w:r>
          </w:p>
        </w:tc>
        <w:tc>
          <w:tcPr>
            <w:tcW w:w="291" w:type="pct"/>
            <w:shd w:val="clear" w:color="auto" w:fill="auto"/>
            <w:noWrap/>
          </w:tcPr>
          <w:p w14:paraId="38F34B13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6893FB68" w14:textId="77777777" w:rsidR="00544A6B" w:rsidRPr="00544A6B" w:rsidRDefault="00544A6B" w:rsidP="00544A6B">
            <w:r w:rsidRPr="00544A6B">
              <w:t>п. Кленовый</w:t>
            </w:r>
          </w:p>
        </w:tc>
        <w:tc>
          <w:tcPr>
            <w:tcW w:w="631" w:type="pct"/>
            <w:shd w:val="clear" w:color="auto" w:fill="auto"/>
          </w:tcPr>
          <w:p w14:paraId="1020A704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4FB3FCF3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485" w:type="pct"/>
            <w:shd w:val="clear" w:color="auto" w:fill="auto"/>
          </w:tcPr>
          <w:p w14:paraId="46FBCE78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452CA36A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54A3A136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1BDAD7BA" w14:textId="77777777" w:rsidR="00544A6B" w:rsidRPr="00544A6B" w:rsidRDefault="00544A6B" w:rsidP="00544A6B">
            <w:r w:rsidRPr="00544A6B">
              <w:t>6.3.2</w:t>
            </w:r>
          </w:p>
        </w:tc>
        <w:tc>
          <w:tcPr>
            <w:tcW w:w="340" w:type="pct"/>
            <w:shd w:val="clear" w:color="auto" w:fill="auto"/>
          </w:tcPr>
          <w:p w14:paraId="3592C713" w14:textId="77777777" w:rsidR="00544A6B" w:rsidRPr="00544A6B" w:rsidRDefault="00544A6B" w:rsidP="00544A6B">
            <w:r w:rsidRPr="00544A6B">
              <w:t>ОП.2.2</w:t>
            </w:r>
          </w:p>
        </w:tc>
        <w:tc>
          <w:tcPr>
            <w:tcW w:w="340" w:type="pct"/>
            <w:shd w:val="clear" w:color="auto" w:fill="auto"/>
          </w:tcPr>
          <w:p w14:paraId="5AEBE8D6" w14:textId="77777777" w:rsidR="00544A6B" w:rsidRPr="00544A6B" w:rsidRDefault="00544A6B" w:rsidP="00544A6B">
            <w:r w:rsidRPr="00544A6B">
              <w:t>602010902</w:t>
            </w:r>
          </w:p>
        </w:tc>
        <w:tc>
          <w:tcPr>
            <w:tcW w:w="631" w:type="pct"/>
            <w:shd w:val="clear" w:color="auto" w:fill="auto"/>
            <w:noWrap/>
          </w:tcPr>
          <w:p w14:paraId="275037C7" w14:textId="77777777" w:rsidR="00544A6B" w:rsidRPr="00544A6B" w:rsidRDefault="00544A6B" w:rsidP="00544A6B">
            <w:r w:rsidRPr="00544A6B">
              <w:t>Парк культуры и отдыха</w:t>
            </w:r>
          </w:p>
        </w:tc>
        <w:tc>
          <w:tcPr>
            <w:tcW w:w="291" w:type="pct"/>
            <w:shd w:val="clear" w:color="auto" w:fill="auto"/>
            <w:noWrap/>
          </w:tcPr>
          <w:p w14:paraId="4B78A58F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6E7437BD" w14:textId="77777777" w:rsidR="00544A6B" w:rsidRPr="00544A6B" w:rsidRDefault="00544A6B" w:rsidP="00544A6B">
            <w:r w:rsidRPr="00544A6B">
              <w:t>п. Комсомольский</w:t>
            </w:r>
          </w:p>
        </w:tc>
        <w:tc>
          <w:tcPr>
            <w:tcW w:w="631" w:type="pct"/>
            <w:shd w:val="clear" w:color="auto" w:fill="auto"/>
          </w:tcPr>
          <w:p w14:paraId="7B8B30DD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25DE7B02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485" w:type="pct"/>
            <w:shd w:val="clear" w:color="auto" w:fill="auto"/>
          </w:tcPr>
          <w:p w14:paraId="6321C4C8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21870A52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6E2D2A2A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246C8204" w14:textId="77777777" w:rsidR="00544A6B" w:rsidRPr="00544A6B" w:rsidRDefault="00544A6B" w:rsidP="00544A6B">
            <w:r w:rsidRPr="00544A6B">
              <w:t>6.3.3</w:t>
            </w:r>
          </w:p>
        </w:tc>
        <w:tc>
          <w:tcPr>
            <w:tcW w:w="340" w:type="pct"/>
            <w:shd w:val="clear" w:color="auto" w:fill="auto"/>
          </w:tcPr>
          <w:p w14:paraId="71C48E6B" w14:textId="77777777" w:rsidR="00544A6B" w:rsidRPr="00544A6B" w:rsidRDefault="00544A6B" w:rsidP="00544A6B">
            <w:r w:rsidRPr="00544A6B">
              <w:t>ОП.2.3</w:t>
            </w:r>
          </w:p>
        </w:tc>
        <w:tc>
          <w:tcPr>
            <w:tcW w:w="340" w:type="pct"/>
            <w:shd w:val="clear" w:color="auto" w:fill="auto"/>
          </w:tcPr>
          <w:p w14:paraId="1C989D34" w14:textId="77777777" w:rsidR="00544A6B" w:rsidRPr="00544A6B" w:rsidRDefault="00544A6B" w:rsidP="00544A6B">
            <w:r w:rsidRPr="00544A6B">
              <w:t>602010902</w:t>
            </w:r>
          </w:p>
        </w:tc>
        <w:tc>
          <w:tcPr>
            <w:tcW w:w="631" w:type="pct"/>
            <w:shd w:val="clear" w:color="auto" w:fill="auto"/>
            <w:noWrap/>
          </w:tcPr>
          <w:p w14:paraId="25D390F6" w14:textId="77777777" w:rsidR="00544A6B" w:rsidRPr="00544A6B" w:rsidRDefault="00544A6B" w:rsidP="00544A6B">
            <w:r w:rsidRPr="00544A6B">
              <w:t>Парк культуры и отдыха</w:t>
            </w:r>
          </w:p>
        </w:tc>
        <w:tc>
          <w:tcPr>
            <w:tcW w:w="291" w:type="pct"/>
            <w:shd w:val="clear" w:color="auto" w:fill="auto"/>
            <w:noWrap/>
          </w:tcPr>
          <w:p w14:paraId="406CE244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2C312DAF" w14:textId="77777777" w:rsidR="00544A6B" w:rsidRPr="00544A6B" w:rsidRDefault="00544A6B" w:rsidP="00544A6B">
            <w:r w:rsidRPr="00544A6B">
              <w:t>х. Каменный</w:t>
            </w:r>
          </w:p>
        </w:tc>
        <w:tc>
          <w:tcPr>
            <w:tcW w:w="631" w:type="pct"/>
            <w:shd w:val="clear" w:color="auto" w:fill="auto"/>
          </w:tcPr>
          <w:p w14:paraId="75B26A63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58A853AC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485" w:type="pct"/>
            <w:shd w:val="clear" w:color="auto" w:fill="auto"/>
          </w:tcPr>
          <w:p w14:paraId="4C9EC321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01B09412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369470D6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55B76CDE" w14:textId="77777777" w:rsidR="00544A6B" w:rsidRPr="00544A6B" w:rsidRDefault="00544A6B" w:rsidP="00544A6B">
            <w:r w:rsidRPr="00544A6B">
              <w:t>6.3.4</w:t>
            </w:r>
          </w:p>
        </w:tc>
        <w:tc>
          <w:tcPr>
            <w:tcW w:w="340" w:type="pct"/>
            <w:shd w:val="clear" w:color="auto" w:fill="auto"/>
          </w:tcPr>
          <w:p w14:paraId="78D868DF" w14:textId="77777777" w:rsidR="00544A6B" w:rsidRPr="00544A6B" w:rsidRDefault="00544A6B" w:rsidP="00544A6B">
            <w:r w:rsidRPr="00544A6B">
              <w:t>ОП.2.4</w:t>
            </w:r>
          </w:p>
        </w:tc>
        <w:tc>
          <w:tcPr>
            <w:tcW w:w="340" w:type="pct"/>
            <w:shd w:val="clear" w:color="auto" w:fill="auto"/>
          </w:tcPr>
          <w:p w14:paraId="213C2641" w14:textId="77777777" w:rsidR="00544A6B" w:rsidRPr="00544A6B" w:rsidRDefault="00544A6B" w:rsidP="00544A6B">
            <w:r w:rsidRPr="00544A6B">
              <w:t>602010902</w:t>
            </w:r>
          </w:p>
        </w:tc>
        <w:tc>
          <w:tcPr>
            <w:tcW w:w="631" w:type="pct"/>
            <w:shd w:val="clear" w:color="auto" w:fill="auto"/>
            <w:noWrap/>
          </w:tcPr>
          <w:p w14:paraId="1B944D2E" w14:textId="77777777" w:rsidR="00544A6B" w:rsidRPr="00544A6B" w:rsidRDefault="00544A6B" w:rsidP="00544A6B">
            <w:r w:rsidRPr="00544A6B">
              <w:t>Парк культуры и отдыха</w:t>
            </w:r>
          </w:p>
        </w:tc>
        <w:tc>
          <w:tcPr>
            <w:tcW w:w="291" w:type="pct"/>
            <w:shd w:val="clear" w:color="auto" w:fill="auto"/>
            <w:noWrap/>
          </w:tcPr>
          <w:p w14:paraId="23618EB7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70ACD460" w14:textId="77777777" w:rsidR="00544A6B" w:rsidRPr="00544A6B" w:rsidRDefault="00544A6B" w:rsidP="00544A6B">
            <w:r w:rsidRPr="00544A6B">
              <w:t>п. Прудовой</w:t>
            </w:r>
          </w:p>
        </w:tc>
        <w:tc>
          <w:tcPr>
            <w:tcW w:w="631" w:type="pct"/>
            <w:shd w:val="clear" w:color="auto" w:fill="auto"/>
          </w:tcPr>
          <w:p w14:paraId="315C552C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3E3C3AD9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485" w:type="pct"/>
            <w:shd w:val="clear" w:color="auto" w:fill="auto"/>
          </w:tcPr>
          <w:p w14:paraId="27AA63B6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4EBFFE87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1FD7FC7B" w14:textId="77777777" w:rsidTr="00745887">
        <w:trPr>
          <w:trHeight w:val="20"/>
        </w:trPr>
        <w:tc>
          <w:tcPr>
            <w:tcW w:w="194" w:type="pct"/>
            <w:shd w:val="clear" w:color="auto" w:fill="auto"/>
            <w:noWrap/>
          </w:tcPr>
          <w:p w14:paraId="77B99BE1" w14:textId="77777777" w:rsidR="00544A6B" w:rsidRPr="00544A6B" w:rsidRDefault="00544A6B" w:rsidP="00544A6B">
            <w:r w:rsidRPr="00544A6B">
              <w:t>6.3.5</w:t>
            </w:r>
          </w:p>
        </w:tc>
        <w:tc>
          <w:tcPr>
            <w:tcW w:w="340" w:type="pct"/>
            <w:shd w:val="clear" w:color="auto" w:fill="auto"/>
          </w:tcPr>
          <w:p w14:paraId="269DF449" w14:textId="77777777" w:rsidR="00544A6B" w:rsidRPr="00544A6B" w:rsidRDefault="00544A6B" w:rsidP="00544A6B">
            <w:r w:rsidRPr="00544A6B">
              <w:t>ОП.2.5</w:t>
            </w:r>
          </w:p>
        </w:tc>
        <w:tc>
          <w:tcPr>
            <w:tcW w:w="340" w:type="pct"/>
            <w:shd w:val="clear" w:color="auto" w:fill="auto"/>
          </w:tcPr>
          <w:p w14:paraId="14B15D94" w14:textId="77777777" w:rsidR="00544A6B" w:rsidRPr="00544A6B" w:rsidRDefault="00544A6B" w:rsidP="00544A6B">
            <w:r w:rsidRPr="00544A6B">
              <w:t>602010902</w:t>
            </w:r>
          </w:p>
        </w:tc>
        <w:tc>
          <w:tcPr>
            <w:tcW w:w="631" w:type="pct"/>
            <w:shd w:val="clear" w:color="auto" w:fill="auto"/>
            <w:noWrap/>
          </w:tcPr>
          <w:p w14:paraId="735FAE0F" w14:textId="77777777" w:rsidR="00544A6B" w:rsidRPr="00544A6B" w:rsidRDefault="00544A6B" w:rsidP="00544A6B">
            <w:r w:rsidRPr="00544A6B">
              <w:t>Парк культуры и отдыха</w:t>
            </w:r>
          </w:p>
        </w:tc>
        <w:tc>
          <w:tcPr>
            <w:tcW w:w="291" w:type="pct"/>
            <w:shd w:val="clear" w:color="auto" w:fill="auto"/>
            <w:noWrap/>
          </w:tcPr>
          <w:p w14:paraId="38A5779A" w14:textId="77777777" w:rsidR="00544A6B" w:rsidRPr="00544A6B" w:rsidRDefault="00544A6B" w:rsidP="00544A6B">
            <w:r w:rsidRPr="00544A6B">
              <w:t>С</w:t>
            </w:r>
          </w:p>
        </w:tc>
        <w:tc>
          <w:tcPr>
            <w:tcW w:w="583" w:type="pct"/>
            <w:shd w:val="clear" w:color="auto" w:fill="auto"/>
          </w:tcPr>
          <w:p w14:paraId="3EEA160D" w14:textId="77777777" w:rsidR="00544A6B" w:rsidRPr="00544A6B" w:rsidRDefault="00544A6B" w:rsidP="00544A6B">
            <w:r w:rsidRPr="00544A6B">
              <w:t>п. Шоссейный</w:t>
            </w:r>
          </w:p>
        </w:tc>
        <w:tc>
          <w:tcPr>
            <w:tcW w:w="631" w:type="pct"/>
            <w:shd w:val="clear" w:color="auto" w:fill="auto"/>
          </w:tcPr>
          <w:p w14:paraId="355CD906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728" w:type="pct"/>
            <w:shd w:val="clear" w:color="auto" w:fill="auto"/>
          </w:tcPr>
          <w:p w14:paraId="45FE8F06" w14:textId="77777777" w:rsidR="00544A6B" w:rsidRPr="00544A6B" w:rsidRDefault="00544A6B" w:rsidP="00544A6B">
            <w:r w:rsidRPr="00544A6B">
              <w:t>-</w:t>
            </w:r>
          </w:p>
        </w:tc>
        <w:tc>
          <w:tcPr>
            <w:tcW w:w="485" w:type="pct"/>
            <w:shd w:val="clear" w:color="auto" w:fill="auto"/>
          </w:tcPr>
          <w:p w14:paraId="51C1BCD5" w14:textId="77777777" w:rsidR="00544A6B" w:rsidRPr="00544A6B" w:rsidRDefault="00544A6B" w:rsidP="00544A6B">
            <w:r w:rsidRPr="00544A6B">
              <w:t>Первая очередь</w:t>
            </w:r>
          </w:p>
        </w:tc>
        <w:tc>
          <w:tcPr>
            <w:tcW w:w="777" w:type="pct"/>
            <w:shd w:val="clear" w:color="auto" w:fill="auto"/>
          </w:tcPr>
          <w:p w14:paraId="1076278D" w14:textId="77777777" w:rsidR="00544A6B" w:rsidRPr="00544A6B" w:rsidRDefault="00544A6B" w:rsidP="00544A6B">
            <w:r w:rsidRPr="00544A6B">
              <w:t>-</w:t>
            </w:r>
          </w:p>
        </w:tc>
      </w:tr>
    </w:tbl>
    <w:p w14:paraId="3BFDAD43" w14:textId="77777777" w:rsidR="00544A6B" w:rsidRPr="00544A6B" w:rsidRDefault="00544A6B" w:rsidP="00544A6B">
      <w:r w:rsidRPr="00544A6B">
        <w:t>Примечание - * Статус: С – строительство; Л – ликвидация; Р – реконструкция.</w:t>
      </w:r>
    </w:p>
    <w:p w14:paraId="0DECAE1F" w14:textId="77777777" w:rsidR="00544A6B" w:rsidRPr="00544A6B" w:rsidRDefault="00544A6B" w:rsidP="00544A6B"/>
    <w:p w14:paraId="4BE09960" w14:textId="77777777" w:rsidR="00544A6B" w:rsidRPr="00544A6B" w:rsidRDefault="00544A6B" w:rsidP="00544A6B">
      <w:pPr>
        <w:sectPr w:rsidR="00544A6B" w:rsidRPr="00544A6B" w:rsidSect="00745887">
          <w:pgSz w:w="16838" w:h="11906" w:orient="landscape"/>
          <w:pgMar w:top="1418" w:right="1134" w:bottom="567" w:left="1134" w:header="567" w:footer="567" w:gutter="0"/>
          <w:cols w:space="708"/>
          <w:docGrid w:linePitch="360"/>
        </w:sectPr>
      </w:pPr>
    </w:p>
    <w:p w14:paraId="0268E7F9" w14:textId="77777777" w:rsidR="00544A6B" w:rsidRPr="00544A6B" w:rsidRDefault="00544A6B" w:rsidP="00544A6B">
      <w:bookmarkStart w:id="4" w:name="_Toc50731638"/>
      <w:r w:rsidRPr="00544A6B">
        <w:lastRenderedPageBreak/>
        <w:t>ГЛАВА 3. 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</w:t>
      </w:r>
      <w:bookmarkEnd w:id="4"/>
    </w:p>
    <w:p w14:paraId="0D97E4BF" w14:textId="77777777" w:rsidR="00544A6B" w:rsidRPr="00544A6B" w:rsidRDefault="00544A6B" w:rsidP="00544A6B">
      <w:r w:rsidRPr="00544A6B"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 указаны в таблице 2.</w:t>
      </w:r>
    </w:p>
    <w:p w14:paraId="172F2A17" w14:textId="77777777" w:rsidR="00544A6B" w:rsidRPr="00544A6B" w:rsidRDefault="00544A6B" w:rsidP="00544A6B">
      <w:r w:rsidRPr="00544A6B">
        <w:t>Границы функциональных зон отображены на карте функциональных зон поселения и на фрагментах карты функциональных зон поселения.</w:t>
      </w:r>
    </w:p>
    <w:p w14:paraId="076E6F67" w14:textId="77777777" w:rsidR="00544A6B" w:rsidRPr="00544A6B" w:rsidRDefault="00544A6B" w:rsidP="00544A6B"/>
    <w:p w14:paraId="32B47AFD" w14:textId="77777777" w:rsidR="00544A6B" w:rsidRPr="00544A6B" w:rsidRDefault="00544A6B" w:rsidP="00544A6B">
      <w:pPr>
        <w:sectPr w:rsidR="00544A6B" w:rsidRPr="00544A6B" w:rsidSect="00745887">
          <w:footerReference w:type="default" r:id="rId36"/>
          <w:pgSz w:w="11906" w:h="16838"/>
          <w:pgMar w:top="1134" w:right="567" w:bottom="1134" w:left="1134" w:header="567" w:footer="567" w:gutter="0"/>
          <w:cols w:space="720"/>
          <w:docGrid w:linePitch="326"/>
        </w:sectPr>
      </w:pPr>
    </w:p>
    <w:p w14:paraId="50DF1B12" w14:textId="77777777" w:rsidR="00544A6B" w:rsidRPr="00544A6B" w:rsidRDefault="00544A6B" w:rsidP="00544A6B">
      <w:r w:rsidRPr="00544A6B">
        <w:lastRenderedPageBreak/>
        <w:t>Таблица 2</w:t>
      </w:r>
    </w:p>
    <w:p w14:paraId="1A1E4F3E" w14:textId="77777777" w:rsidR="00544A6B" w:rsidRPr="00544A6B" w:rsidRDefault="00544A6B" w:rsidP="00544A6B">
      <w:r w:rsidRPr="00544A6B">
        <w:t>Параметры функциональных зон, а также сведения о планируемых для размещения в них объектах федерального значения, объектах регионального значения, объектах местного значения, за исключением линейных объектов</w:t>
      </w:r>
    </w:p>
    <w:tbl>
      <w:tblPr>
        <w:tblW w:w="5059" w:type="pct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0"/>
        <w:gridCol w:w="5831"/>
        <w:gridCol w:w="4793"/>
        <w:gridCol w:w="3806"/>
      </w:tblGrid>
      <w:tr w:rsidR="00544A6B" w:rsidRPr="00544A6B" w14:paraId="42C972F6" w14:textId="77777777" w:rsidTr="00745887">
        <w:trPr>
          <w:trHeight w:val="285"/>
        </w:trPr>
        <w:tc>
          <w:tcPr>
            <w:tcW w:w="177" w:type="pct"/>
            <w:vMerge w:val="restart"/>
            <w:vAlign w:val="center"/>
          </w:tcPr>
          <w:p w14:paraId="17D2BEDD" w14:textId="77777777" w:rsidR="00544A6B" w:rsidRPr="00544A6B" w:rsidRDefault="00544A6B" w:rsidP="00544A6B">
            <w:r w:rsidRPr="00544A6B">
              <w:t>№</w:t>
            </w:r>
          </w:p>
        </w:tc>
        <w:tc>
          <w:tcPr>
            <w:tcW w:w="1949" w:type="pct"/>
            <w:vMerge w:val="restart"/>
            <w:vAlign w:val="center"/>
          </w:tcPr>
          <w:p w14:paraId="0AF0E6C0" w14:textId="77777777" w:rsidR="00544A6B" w:rsidRPr="00544A6B" w:rsidRDefault="00544A6B" w:rsidP="00544A6B">
            <w:r w:rsidRPr="00544A6B">
              <w:t>Описание назначения функциональных зон</w:t>
            </w:r>
          </w:p>
        </w:tc>
        <w:tc>
          <w:tcPr>
            <w:tcW w:w="1602" w:type="pct"/>
            <w:vMerge w:val="restart"/>
            <w:vAlign w:val="center"/>
          </w:tcPr>
          <w:p w14:paraId="56D10BA5" w14:textId="77777777" w:rsidR="00544A6B" w:rsidRPr="00544A6B" w:rsidRDefault="00544A6B" w:rsidP="00544A6B">
            <w:r w:rsidRPr="00544A6B">
              <w:t>Параметры функциональных зон</w:t>
            </w:r>
          </w:p>
        </w:tc>
        <w:tc>
          <w:tcPr>
            <w:tcW w:w="1272" w:type="pct"/>
            <w:vAlign w:val="center"/>
          </w:tcPr>
          <w:p w14:paraId="2CB8A61D" w14:textId="77777777" w:rsidR="00544A6B" w:rsidRPr="00544A6B" w:rsidRDefault="00544A6B" w:rsidP="00544A6B">
            <w:r w:rsidRPr="00544A6B">
              <w:t>Сведения о планируемых для размещения объектах*</w:t>
            </w:r>
          </w:p>
        </w:tc>
      </w:tr>
      <w:tr w:rsidR="00544A6B" w:rsidRPr="00544A6B" w14:paraId="2DED85A1" w14:textId="77777777" w:rsidTr="00745887">
        <w:trPr>
          <w:trHeight w:val="258"/>
        </w:trPr>
        <w:tc>
          <w:tcPr>
            <w:tcW w:w="177" w:type="pct"/>
            <w:vMerge/>
            <w:vAlign w:val="center"/>
          </w:tcPr>
          <w:p w14:paraId="454C2BB2" w14:textId="77777777" w:rsidR="00544A6B" w:rsidRPr="00544A6B" w:rsidRDefault="00544A6B" w:rsidP="00544A6B"/>
        </w:tc>
        <w:tc>
          <w:tcPr>
            <w:tcW w:w="1949" w:type="pct"/>
            <w:vMerge/>
            <w:vAlign w:val="center"/>
          </w:tcPr>
          <w:p w14:paraId="16352DD3" w14:textId="77777777" w:rsidR="00544A6B" w:rsidRPr="00544A6B" w:rsidRDefault="00544A6B" w:rsidP="00544A6B"/>
        </w:tc>
        <w:tc>
          <w:tcPr>
            <w:tcW w:w="1602" w:type="pct"/>
            <w:vMerge/>
            <w:vAlign w:val="center"/>
          </w:tcPr>
          <w:p w14:paraId="112BA92F" w14:textId="77777777" w:rsidR="00544A6B" w:rsidRPr="00544A6B" w:rsidRDefault="00544A6B" w:rsidP="00544A6B"/>
        </w:tc>
        <w:tc>
          <w:tcPr>
            <w:tcW w:w="1272" w:type="pct"/>
            <w:vAlign w:val="center"/>
          </w:tcPr>
          <w:p w14:paraId="53062606" w14:textId="77777777" w:rsidR="00544A6B" w:rsidRPr="00544A6B" w:rsidRDefault="00544A6B" w:rsidP="00544A6B">
            <w:r w:rsidRPr="00544A6B">
              <w:t>первая очередь</w:t>
            </w:r>
          </w:p>
        </w:tc>
      </w:tr>
    </w:tbl>
    <w:p w14:paraId="0C2C35FA" w14:textId="77777777" w:rsidR="00544A6B" w:rsidRPr="00544A6B" w:rsidRDefault="00544A6B" w:rsidP="00544A6B"/>
    <w:tbl>
      <w:tblPr>
        <w:tblW w:w="5061" w:type="pct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37"/>
        <w:gridCol w:w="5528"/>
        <w:gridCol w:w="5103"/>
        <w:gridCol w:w="3798"/>
      </w:tblGrid>
      <w:tr w:rsidR="00544A6B" w:rsidRPr="00544A6B" w14:paraId="16EEE570" w14:textId="77777777" w:rsidTr="00745887">
        <w:trPr>
          <w:trHeight w:val="20"/>
          <w:tblHeader/>
        </w:trPr>
        <w:tc>
          <w:tcPr>
            <w:tcW w:w="179" w:type="pct"/>
            <w:shd w:val="clear" w:color="auto" w:fill="auto"/>
            <w:vAlign w:val="center"/>
          </w:tcPr>
          <w:p w14:paraId="171F6C0C" w14:textId="77777777" w:rsidR="00544A6B" w:rsidRPr="00544A6B" w:rsidRDefault="00544A6B" w:rsidP="00544A6B">
            <w:r w:rsidRPr="00544A6B">
              <w:t>1</w:t>
            </w:r>
          </w:p>
        </w:tc>
        <w:tc>
          <w:tcPr>
            <w:tcW w:w="1847" w:type="pct"/>
            <w:shd w:val="clear" w:color="auto" w:fill="auto"/>
            <w:vAlign w:val="center"/>
          </w:tcPr>
          <w:p w14:paraId="2B80D2FD" w14:textId="77777777" w:rsidR="00544A6B" w:rsidRPr="00544A6B" w:rsidRDefault="00544A6B" w:rsidP="00544A6B">
            <w:r w:rsidRPr="00544A6B">
              <w:t>2</w:t>
            </w:r>
          </w:p>
        </w:tc>
        <w:tc>
          <w:tcPr>
            <w:tcW w:w="1705" w:type="pct"/>
            <w:shd w:val="clear" w:color="auto" w:fill="auto"/>
            <w:vAlign w:val="center"/>
          </w:tcPr>
          <w:p w14:paraId="082B0A75" w14:textId="77777777" w:rsidR="00544A6B" w:rsidRPr="00544A6B" w:rsidRDefault="00544A6B" w:rsidP="00544A6B">
            <w:r w:rsidRPr="00544A6B">
              <w:t>2</w:t>
            </w:r>
          </w:p>
        </w:tc>
        <w:tc>
          <w:tcPr>
            <w:tcW w:w="1269" w:type="pct"/>
            <w:shd w:val="clear" w:color="auto" w:fill="auto"/>
            <w:vAlign w:val="center"/>
          </w:tcPr>
          <w:p w14:paraId="763CD61C" w14:textId="77777777" w:rsidR="00544A6B" w:rsidRPr="00544A6B" w:rsidRDefault="00544A6B" w:rsidP="00544A6B">
            <w:r w:rsidRPr="00544A6B">
              <w:t>3</w:t>
            </w:r>
          </w:p>
        </w:tc>
      </w:tr>
      <w:tr w:rsidR="00544A6B" w:rsidRPr="00544A6B" w14:paraId="40F0EB32" w14:textId="77777777" w:rsidTr="00745887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79" w:type="pct"/>
            <w:shd w:val="clear" w:color="auto" w:fill="auto"/>
          </w:tcPr>
          <w:p w14:paraId="65E4B780" w14:textId="77777777" w:rsidR="00544A6B" w:rsidRPr="00544A6B" w:rsidRDefault="00544A6B" w:rsidP="00544A6B">
            <w:r w:rsidRPr="00544A6B">
              <w:t>1</w:t>
            </w:r>
          </w:p>
        </w:tc>
        <w:tc>
          <w:tcPr>
            <w:tcW w:w="1847" w:type="pct"/>
            <w:shd w:val="clear" w:color="auto" w:fill="auto"/>
          </w:tcPr>
          <w:p w14:paraId="1260A416" w14:textId="77777777" w:rsidR="00544A6B" w:rsidRPr="00544A6B" w:rsidRDefault="00544A6B" w:rsidP="00544A6B">
            <w:r w:rsidRPr="00544A6B">
              <w:t xml:space="preserve">Зона застройки индивидуальными жилыми домами </w:t>
            </w:r>
          </w:p>
          <w:p w14:paraId="208399C4" w14:textId="77777777" w:rsidR="00544A6B" w:rsidRPr="00544A6B" w:rsidRDefault="00544A6B" w:rsidP="00544A6B">
            <w:r w:rsidRPr="00544A6B">
              <w:t>Зона выделена для обеспечения правовых условий формирования жилых районов низкой плотности застройки не выше трех надземных этажей, с минимально разрешенным набором услуг, где предусматривается размещение одноквартирных и двухквартирных жилых домов с земельными участками</w:t>
            </w:r>
          </w:p>
        </w:tc>
        <w:tc>
          <w:tcPr>
            <w:tcW w:w="1705" w:type="pct"/>
            <w:shd w:val="clear" w:color="auto" w:fill="auto"/>
          </w:tcPr>
          <w:p w14:paraId="73AEA966" w14:textId="77777777" w:rsidR="00544A6B" w:rsidRPr="00544A6B" w:rsidRDefault="00544A6B" w:rsidP="00544A6B">
            <w:r w:rsidRPr="00544A6B">
              <w:t>Планируемая площадь на расчетный срок в населенных пунктах / максимально допустимая плотность населения в границах функциональной зоны:</w:t>
            </w:r>
          </w:p>
          <w:p w14:paraId="0EA5ACE9" w14:textId="77777777" w:rsidR="00544A6B" w:rsidRPr="00544A6B" w:rsidRDefault="00544A6B" w:rsidP="00544A6B">
            <w:r w:rsidRPr="00544A6B">
              <w:t xml:space="preserve">п. Дубки – 3,7 га </w:t>
            </w:r>
          </w:p>
          <w:p w14:paraId="04E72E0E" w14:textId="77777777" w:rsidR="00544A6B" w:rsidRPr="00544A6B" w:rsidRDefault="00544A6B" w:rsidP="00544A6B">
            <w:r w:rsidRPr="00544A6B">
              <w:t xml:space="preserve">п. Комсомольский – 39,68 га </w:t>
            </w:r>
          </w:p>
          <w:p w14:paraId="33DE8689" w14:textId="77777777" w:rsidR="00544A6B" w:rsidRPr="00544A6B" w:rsidRDefault="00544A6B" w:rsidP="00544A6B">
            <w:r w:rsidRPr="00544A6B">
              <w:t xml:space="preserve">п. Шоссейный – 30,5 га </w:t>
            </w:r>
          </w:p>
          <w:p w14:paraId="7ADBF920" w14:textId="77777777" w:rsidR="00544A6B" w:rsidRPr="00544A6B" w:rsidRDefault="00544A6B" w:rsidP="00544A6B">
            <w:r w:rsidRPr="00544A6B">
              <w:t xml:space="preserve">п. Зерновой – 34,96 га </w:t>
            </w:r>
          </w:p>
          <w:p w14:paraId="63F14C24" w14:textId="77777777" w:rsidR="00544A6B" w:rsidRPr="00544A6B" w:rsidRDefault="00544A6B" w:rsidP="00544A6B">
            <w:r w:rsidRPr="00544A6B">
              <w:t xml:space="preserve">х. Каменный – 58,26 га </w:t>
            </w:r>
          </w:p>
          <w:p w14:paraId="3B02E34F" w14:textId="77777777" w:rsidR="00544A6B" w:rsidRPr="00544A6B" w:rsidRDefault="00544A6B" w:rsidP="00544A6B">
            <w:r w:rsidRPr="00544A6B">
              <w:t xml:space="preserve">п. Прудовой – 22,00 га </w:t>
            </w:r>
          </w:p>
          <w:p w14:paraId="78D72C8E" w14:textId="77777777" w:rsidR="00544A6B" w:rsidRPr="00544A6B" w:rsidRDefault="00544A6B" w:rsidP="00544A6B">
            <w:r w:rsidRPr="00544A6B">
              <w:t xml:space="preserve">г. Зерноград – 660,44 га </w:t>
            </w:r>
          </w:p>
          <w:p w14:paraId="71D54223" w14:textId="77777777" w:rsidR="00544A6B" w:rsidRPr="00544A6B" w:rsidRDefault="00544A6B" w:rsidP="00544A6B">
            <w:r w:rsidRPr="00544A6B">
              <w:t xml:space="preserve">п. Кленовой – 45,23 га </w:t>
            </w:r>
          </w:p>
          <w:p w14:paraId="1D5730FA" w14:textId="77777777" w:rsidR="00544A6B" w:rsidRPr="00544A6B" w:rsidRDefault="00544A6B" w:rsidP="00544A6B">
            <w:r w:rsidRPr="00544A6B">
              <w:t>Максимально допустимый коэффициент застройки – 0,2.</w:t>
            </w:r>
          </w:p>
          <w:p w14:paraId="34FEAED4" w14:textId="77777777" w:rsidR="00544A6B" w:rsidRPr="00544A6B" w:rsidRDefault="00544A6B" w:rsidP="00544A6B">
            <w:r w:rsidRPr="00544A6B">
              <w:t>Максимально допустимая общая плотность жилищного фонда – 1000 м2/га.</w:t>
            </w:r>
          </w:p>
          <w:p w14:paraId="2985C3D9" w14:textId="77777777" w:rsidR="00544A6B" w:rsidRPr="00544A6B" w:rsidRDefault="00544A6B" w:rsidP="00544A6B">
            <w:r w:rsidRPr="00544A6B">
              <w:t>Коэффициент плотности застройки – 0,4.</w:t>
            </w:r>
          </w:p>
          <w:p w14:paraId="0BB72497" w14:textId="77777777" w:rsidR="00544A6B" w:rsidRPr="00544A6B" w:rsidRDefault="00544A6B" w:rsidP="00544A6B">
            <w:r w:rsidRPr="00544A6B">
              <w:t>Максимальная этажность застройки – 3 этажа.</w:t>
            </w:r>
          </w:p>
          <w:p w14:paraId="0C0376A5" w14:textId="77777777" w:rsidR="00544A6B" w:rsidRPr="00544A6B" w:rsidRDefault="00544A6B" w:rsidP="00544A6B">
            <w:r w:rsidRPr="00544A6B">
              <w:t>Максимальная площадь, отводимая под участки жилой застройки – 75 %.</w:t>
            </w:r>
          </w:p>
          <w:p w14:paraId="7BEB5DD9" w14:textId="77777777" w:rsidR="00544A6B" w:rsidRPr="00544A6B" w:rsidRDefault="00544A6B" w:rsidP="00544A6B">
            <w:r w:rsidRPr="00544A6B">
              <w:t>Максимальная площадь, отводимая под участки общественной застройки – 6 %.</w:t>
            </w:r>
          </w:p>
          <w:p w14:paraId="0F7C39BB" w14:textId="77777777" w:rsidR="00544A6B" w:rsidRPr="00544A6B" w:rsidRDefault="00544A6B" w:rsidP="00544A6B">
            <w:r w:rsidRPr="00544A6B">
              <w:t>Максимальная площадь, отводимая под территории зеленых насаждений – 3 %.</w:t>
            </w:r>
          </w:p>
          <w:p w14:paraId="2BBF83FE" w14:textId="77777777" w:rsidR="00544A6B" w:rsidRPr="00544A6B" w:rsidRDefault="00544A6B" w:rsidP="00544A6B">
            <w:r w:rsidRPr="00544A6B">
              <w:t>Максимальная площадь, отводимая под улицы, проезды, стоянки – 16 %</w:t>
            </w:r>
          </w:p>
        </w:tc>
        <w:tc>
          <w:tcPr>
            <w:tcW w:w="1269" w:type="pct"/>
            <w:shd w:val="clear" w:color="auto" w:fill="auto"/>
          </w:tcPr>
          <w:p w14:paraId="6D375E91" w14:textId="77777777" w:rsidR="00544A6B" w:rsidRPr="00544A6B" w:rsidRDefault="00544A6B" w:rsidP="00544A6B">
            <w:r w:rsidRPr="00544A6B">
              <w:t xml:space="preserve">(Ф) Иной объект связи для непосредственного обслуживания населения </w:t>
            </w:r>
          </w:p>
          <w:p w14:paraId="0033E2D5" w14:textId="77777777" w:rsidR="00544A6B" w:rsidRPr="00544A6B" w:rsidRDefault="00544A6B" w:rsidP="00544A6B">
            <w:r w:rsidRPr="00544A6B">
              <w:t>– 2 единицы в п. Комсомольский;</w:t>
            </w:r>
          </w:p>
          <w:p w14:paraId="6191A61F" w14:textId="77777777" w:rsidR="00544A6B" w:rsidRPr="00544A6B" w:rsidRDefault="00544A6B" w:rsidP="00544A6B">
            <w:r w:rsidRPr="00544A6B">
              <w:t>– 1 единица в п. Зерновой</w:t>
            </w:r>
          </w:p>
          <w:p w14:paraId="2B9EDB91" w14:textId="77777777" w:rsidR="00544A6B" w:rsidRPr="00544A6B" w:rsidRDefault="00544A6B" w:rsidP="00544A6B">
            <w:r w:rsidRPr="00544A6B">
              <w:t>– 1 единица в п. Шоссейный</w:t>
            </w:r>
          </w:p>
          <w:p w14:paraId="085A058C" w14:textId="77777777" w:rsidR="00544A6B" w:rsidRPr="00544A6B" w:rsidRDefault="00544A6B" w:rsidP="00544A6B">
            <w:r w:rsidRPr="00544A6B">
              <w:t>– 2 единица в х. Каменный</w:t>
            </w:r>
          </w:p>
          <w:p w14:paraId="0093845C" w14:textId="77777777" w:rsidR="00544A6B" w:rsidRPr="00544A6B" w:rsidRDefault="00544A6B" w:rsidP="00544A6B"/>
          <w:p w14:paraId="36496F40" w14:textId="77777777" w:rsidR="00544A6B" w:rsidRPr="00544A6B" w:rsidRDefault="00544A6B" w:rsidP="00544A6B">
            <w:r w:rsidRPr="00544A6B">
              <w:t xml:space="preserve">(М) Трансформаторная подстанция </w:t>
            </w:r>
          </w:p>
          <w:p w14:paraId="3A3DBC13" w14:textId="77777777" w:rsidR="00544A6B" w:rsidRPr="00544A6B" w:rsidRDefault="00544A6B" w:rsidP="00544A6B">
            <w:r w:rsidRPr="00544A6B">
              <w:t>– 2 единицы в г. Зерноград</w:t>
            </w:r>
          </w:p>
          <w:p w14:paraId="6D64F154" w14:textId="77777777" w:rsidR="00544A6B" w:rsidRPr="00544A6B" w:rsidRDefault="00544A6B" w:rsidP="00544A6B"/>
          <w:p w14:paraId="548B07D8" w14:textId="77777777" w:rsidR="00544A6B" w:rsidRPr="00544A6B" w:rsidRDefault="00544A6B" w:rsidP="00544A6B">
            <w:r w:rsidRPr="00544A6B">
              <w:t xml:space="preserve">(МР) Газорегуляторный пункт блочный </w:t>
            </w:r>
          </w:p>
          <w:p w14:paraId="74B8CBB2" w14:textId="77777777" w:rsidR="00544A6B" w:rsidRPr="00544A6B" w:rsidRDefault="00544A6B" w:rsidP="00544A6B">
            <w:r w:rsidRPr="00544A6B">
              <w:t xml:space="preserve">– 2 единицы в г. Зерноград </w:t>
            </w:r>
          </w:p>
          <w:p w14:paraId="706B70E2" w14:textId="77777777" w:rsidR="00544A6B" w:rsidRPr="00544A6B" w:rsidRDefault="00544A6B" w:rsidP="00544A6B"/>
          <w:p w14:paraId="64D68CCE" w14:textId="77777777" w:rsidR="00544A6B" w:rsidRPr="00544A6B" w:rsidRDefault="00544A6B" w:rsidP="00544A6B">
            <w:r w:rsidRPr="00544A6B">
              <w:t>(М) Водонапорная башня</w:t>
            </w:r>
          </w:p>
          <w:p w14:paraId="15E49AAC" w14:textId="77777777" w:rsidR="00544A6B" w:rsidRPr="00544A6B" w:rsidRDefault="00544A6B" w:rsidP="00544A6B">
            <w:r w:rsidRPr="00544A6B">
              <w:t>– 1 единица в п. Шоссейный</w:t>
            </w:r>
          </w:p>
          <w:p w14:paraId="7E0E782C" w14:textId="77777777" w:rsidR="00544A6B" w:rsidRPr="00544A6B" w:rsidRDefault="00544A6B" w:rsidP="00544A6B"/>
          <w:p w14:paraId="0C2518F6" w14:textId="77777777" w:rsidR="00544A6B" w:rsidRPr="00544A6B" w:rsidRDefault="00544A6B" w:rsidP="00544A6B">
            <w:r w:rsidRPr="00544A6B">
              <w:t>(М) Артезианская скважина</w:t>
            </w:r>
          </w:p>
          <w:p w14:paraId="063B5B47" w14:textId="77777777" w:rsidR="00544A6B" w:rsidRPr="00544A6B" w:rsidRDefault="00544A6B" w:rsidP="00544A6B">
            <w:r w:rsidRPr="00544A6B">
              <w:t>– 1 единица в п. Шоссейный</w:t>
            </w:r>
          </w:p>
          <w:p w14:paraId="2E297854" w14:textId="77777777" w:rsidR="00544A6B" w:rsidRPr="00544A6B" w:rsidRDefault="00544A6B" w:rsidP="00544A6B"/>
          <w:p w14:paraId="07F9F793" w14:textId="77777777" w:rsidR="00544A6B" w:rsidRPr="00544A6B" w:rsidRDefault="00544A6B" w:rsidP="00544A6B">
            <w:r w:rsidRPr="00544A6B">
              <w:t>(М) Физкультурно-оздоровительный комплекс</w:t>
            </w:r>
          </w:p>
          <w:p w14:paraId="1B9B79B4" w14:textId="77777777" w:rsidR="00544A6B" w:rsidRPr="00544A6B" w:rsidRDefault="00544A6B" w:rsidP="00544A6B">
            <w:r w:rsidRPr="00544A6B">
              <w:t xml:space="preserve">– 1 единица в г. Зерноград </w:t>
            </w:r>
          </w:p>
          <w:p w14:paraId="3698A3D1" w14:textId="77777777" w:rsidR="00544A6B" w:rsidRPr="00544A6B" w:rsidRDefault="00544A6B" w:rsidP="00544A6B"/>
          <w:p w14:paraId="18D14FF6" w14:textId="77777777" w:rsidR="00544A6B" w:rsidRPr="00544A6B" w:rsidRDefault="00544A6B" w:rsidP="00544A6B">
            <w:r w:rsidRPr="00544A6B">
              <w:t>(М) Школа</w:t>
            </w:r>
          </w:p>
          <w:p w14:paraId="30F54B56" w14:textId="77777777" w:rsidR="00544A6B" w:rsidRPr="00544A6B" w:rsidRDefault="00544A6B" w:rsidP="00544A6B">
            <w:r w:rsidRPr="00544A6B">
              <w:t>– 1 единица в г. Зерноград</w:t>
            </w:r>
          </w:p>
          <w:p w14:paraId="4D57FA35" w14:textId="77777777" w:rsidR="00544A6B" w:rsidRPr="00544A6B" w:rsidRDefault="00544A6B" w:rsidP="00544A6B"/>
          <w:p w14:paraId="4326A689" w14:textId="77777777" w:rsidR="00544A6B" w:rsidRPr="00544A6B" w:rsidRDefault="00544A6B" w:rsidP="00544A6B">
            <w:r w:rsidRPr="00544A6B">
              <w:t>(М) Детский сад</w:t>
            </w:r>
          </w:p>
          <w:p w14:paraId="3CCFA319" w14:textId="77777777" w:rsidR="00544A6B" w:rsidRPr="00544A6B" w:rsidRDefault="00544A6B" w:rsidP="00544A6B">
            <w:r w:rsidRPr="00544A6B">
              <w:t>– 2 единица в г. Зерноград</w:t>
            </w:r>
          </w:p>
          <w:p w14:paraId="04B0BAF2" w14:textId="77777777" w:rsidR="00544A6B" w:rsidRPr="00544A6B" w:rsidRDefault="00544A6B" w:rsidP="00544A6B"/>
          <w:p w14:paraId="0B00869F" w14:textId="77777777" w:rsidR="00544A6B" w:rsidRPr="00544A6B" w:rsidRDefault="00544A6B" w:rsidP="00544A6B">
            <w:r w:rsidRPr="00544A6B">
              <w:t>(Р) Амбулатория</w:t>
            </w:r>
          </w:p>
          <w:p w14:paraId="2E3937C9" w14:textId="77777777" w:rsidR="00544A6B" w:rsidRPr="00544A6B" w:rsidRDefault="00544A6B" w:rsidP="00544A6B">
            <w:r w:rsidRPr="00544A6B">
              <w:t>– 1 единица в г. Зерноград</w:t>
            </w:r>
          </w:p>
          <w:p w14:paraId="641DF26F" w14:textId="77777777" w:rsidR="00544A6B" w:rsidRPr="00544A6B" w:rsidRDefault="00544A6B" w:rsidP="00544A6B"/>
          <w:p w14:paraId="6BEA730C" w14:textId="77777777" w:rsidR="00544A6B" w:rsidRPr="00544A6B" w:rsidRDefault="00544A6B" w:rsidP="00544A6B">
            <w:r w:rsidRPr="00544A6B">
              <w:lastRenderedPageBreak/>
              <w:t>(М) Физкультурно-оздоровительный комплекс</w:t>
            </w:r>
          </w:p>
          <w:p w14:paraId="1C4C94B0" w14:textId="77777777" w:rsidR="00544A6B" w:rsidRPr="00544A6B" w:rsidRDefault="00544A6B" w:rsidP="00544A6B">
            <w:r w:rsidRPr="00544A6B">
              <w:t>– 1 единица в п. Прудовой</w:t>
            </w:r>
          </w:p>
        </w:tc>
      </w:tr>
      <w:tr w:rsidR="00544A6B" w:rsidRPr="00544A6B" w14:paraId="0E0DB14B" w14:textId="77777777" w:rsidTr="00745887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79" w:type="pct"/>
            <w:shd w:val="clear" w:color="auto" w:fill="auto"/>
          </w:tcPr>
          <w:p w14:paraId="757BAD09" w14:textId="77777777" w:rsidR="00544A6B" w:rsidRPr="00544A6B" w:rsidRDefault="00544A6B" w:rsidP="00544A6B">
            <w:r w:rsidRPr="00544A6B">
              <w:lastRenderedPageBreak/>
              <w:t>2</w:t>
            </w:r>
          </w:p>
        </w:tc>
        <w:tc>
          <w:tcPr>
            <w:tcW w:w="1847" w:type="pct"/>
            <w:shd w:val="clear" w:color="auto" w:fill="auto"/>
          </w:tcPr>
          <w:p w14:paraId="24AA243D" w14:textId="77777777" w:rsidR="00544A6B" w:rsidRPr="00544A6B" w:rsidRDefault="00544A6B" w:rsidP="00544A6B">
            <w:r w:rsidRPr="00544A6B">
              <w:t>Зона застройки малоэтажными жилыми домами (до 4 этажей, включая мансардный)</w:t>
            </w:r>
          </w:p>
          <w:p w14:paraId="2E3CF647" w14:textId="77777777" w:rsidR="00544A6B" w:rsidRPr="00544A6B" w:rsidRDefault="00544A6B" w:rsidP="00544A6B">
            <w:r w:rsidRPr="00544A6B">
              <w:t>Зона выделена для обеспечения правовых условий формирования жилых районов низкой плотности застройки не выше четырех этажей, с минимально разрешенным набором услуг, где предусматривается размещение одноквартирных, двухквартирных домов с земельными участками, многоквартирных жилых домов</w:t>
            </w:r>
          </w:p>
        </w:tc>
        <w:tc>
          <w:tcPr>
            <w:tcW w:w="1705" w:type="pct"/>
            <w:shd w:val="clear" w:color="auto" w:fill="auto"/>
          </w:tcPr>
          <w:p w14:paraId="73C0CB85" w14:textId="77777777" w:rsidR="00544A6B" w:rsidRPr="00544A6B" w:rsidRDefault="00544A6B" w:rsidP="00544A6B">
            <w:r w:rsidRPr="00544A6B">
              <w:t>Планируемая площадь на расчетный срок в населенных пунктах / максимально допустимая плотность населения в границах функциональной зоны:</w:t>
            </w:r>
          </w:p>
          <w:p w14:paraId="464CA354" w14:textId="77777777" w:rsidR="00544A6B" w:rsidRPr="00544A6B" w:rsidRDefault="00544A6B" w:rsidP="00544A6B">
            <w:r w:rsidRPr="00544A6B">
              <w:t xml:space="preserve">п. Дубки – 9,67 га </w:t>
            </w:r>
          </w:p>
          <w:p w14:paraId="0522AAA8" w14:textId="77777777" w:rsidR="00544A6B" w:rsidRPr="00544A6B" w:rsidRDefault="00544A6B" w:rsidP="00544A6B">
            <w:r w:rsidRPr="00544A6B">
              <w:t xml:space="preserve">п. Комсомольский – 1,30 га </w:t>
            </w:r>
          </w:p>
          <w:p w14:paraId="1DF99A0B" w14:textId="77777777" w:rsidR="00544A6B" w:rsidRPr="00544A6B" w:rsidRDefault="00544A6B" w:rsidP="00544A6B">
            <w:r w:rsidRPr="00544A6B">
              <w:t xml:space="preserve">х. Каменный – 1,63 га </w:t>
            </w:r>
          </w:p>
          <w:p w14:paraId="0B975584" w14:textId="77777777" w:rsidR="00544A6B" w:rsidRPr="00544A6B" w:rsidRDefault="00544A6B" w:rsidP="00544A6B">
            <w:r w:rsidRPr="00544A6B">
              <w:t xml:space="preserve">г. Зерноград – 107,87 га </w:t>
            </w:r>
          </w:p>
          <w:p w14:paraId="47B8614D" w14:textId="77777777" w:rsidR="00544A6B" w:rsidRPr="00544A6B" w:rsidRDefault="00544A6B" w:rsidP="00544A6B">
            <w:r w:rsidRPr="00544A6B">
              <w:t>Максимально допустимый коэффициент застройки – 0,4.</w:t>
            </w:r>
          </w:p>
          <w:p w14:paraId="0779913B" w14:textId="77777777" w:rsidR="00544A6B" w:rsidRPr="00544A6B" w:rsidRDefault="00544A6B" w:rsidP="00544A6B">
            <w:r w:rsidRPr="00544A6B">
              <w:t>Максимально допустимая общая плотность жилищного фонда – 1000 м2/га.</w:t>
            </w:r>
          </w:p>
          <w:p w14:paraId="5DC53822" w14:textId="77777777" w:rsidR="00544A6B" w:rsidRPr="00544A6B" w:rsidRDefault="00544A6B" w:rsidP="00544A6B">
            <w:r w:rsidRPr="00544A6B">
              <w:t>Коэффициент плотности застройки – 0,8.</w:t>
            </w:r>
          </w:p>
          <w:p w14:paraId="720756ED" w14:textId="77777777" w:rsidR="00544A6B" w:rsidRPr="00544A6B" w:rsidRDefault="00544A6B" w:rsidP="00544A6B">
            <w:r w:rsidRPr="00544A6B">
              <w:t>Максимальная этажность застройки – 4 этажа.</w:t>
            </w:r>
          </w:p>
          <w:p w14:paraId="1E9EB57D" w14:textId="77777777" w:rsidR="00544A6B" w:rsidRPr="00544A6B" w:rsidRDefault="00544A6B" w:rsidP="00544A6B">
            <w:r w:rsidRPr="00544A6B">
              <w:t>Максимальная площадь, отводимая под участки жилой застройки – 65 %.</w:t>
            </w:r>
          </w:p>
          <w:p w14:paraId="49A54BC2" w14:textId="77777777" w:rsidR="00544A6B" w:rsidRPr="00544A6B" w:rsidRDefault="00544A6B" w:rsidP="00544A6B">
            <w:r w:rsidRPr="00544A6B">
              <w:t>Максимальная площадь, отводимая под участки общественной застройки – 15 %.</w:t>
            </w:r>
          </w:p>
          <w:p w14:paraId="65583907" w14:textId="77777777" w:rsidR="00544A6B" w:rsidRPr="00544A6B" w:rsidRDefault="00544A6B" w:rsidP="00544A6B">
            <w:r w:rsidRPr="00544A6B">
              <w:t>Максимальная площадь, отводимая под территории зеленых насаждений – 10 %.</w:t>
            </w:r>
          </w:p>
          <w:p w14:paraId="04909C6F" w14:textId="77777777" w:rsidR="00544A6B" w:rsidRPr="00544A6B" w:rsidRDefault="00544A6B" w:rsidP="00544A6B">
            <w:r w:rsidRPr="00544A6B">
              <w:t>Максимальная площадь, отводимая под улицы, проезды, стоянки – 20 %</w:t>
            </w:r>
          </w:p>
        </w:tc>
        <w:tc>
          <w:tcPr>
            <w:tcW w:w="1269" w:type="pct"/>
            <w:shd w:val="clear" w:color="auto" w:fill="auto"/>
          </w:tcPr>
          <w:p w14:paraId="3ACE0E77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2B5B285B" w14:textId="77777777" w:rsidTr="00745887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79" w:type="pct"/>
            <w:shd w:val="clear" w:color="auto" w:fill="auto"/>
          </w:tcPr>
          <w:p w14:paraId="3E57375A" w14:textId="77777777" w:rsidR="00544A6B" w:rsidRPr="00544A6B" w:rsidRDefault="00544A6B" w:rsidP="00544A6B">
            <w:r w:rsidRPr="00544A6B">
              <w:t>3</w:t>
            </w:r>
          </w:p>
        </w:tc>
        <w:tc>
          <w:tcPr>
            <w:tcW w:w="1847" w:type="pct"/>
            <w:shd w:val="clear" w:color="auto" w:fill="auto"/>
          </w:tcPr>
          <w:p w14:paraId="32F35EDF" w14:textId="77777777" w:rsidR="00544A6B" w:rsidRPr="00544A6B" w:rsidRDefault="00544A6B" w:rsidP="00544A6B">
            <w:r w:rsidRPr="00544A6B">
              <w:t xml:space="preserve">Зона застройки </w:t>
            </w:r>
            <w:proofErr w:type="spellStart"/>
            <w:r w:rsidRPr="00544A6B">
              <w:t>среднеэтажными</w:t>
            </w:r>
            <w:proofErr w:type="spellEnd"/>
            <w:r w:rsidRPr="00544A6B">
              <w:t xml:space="preserve"> жилыми домами (от 5 до </w:t>
            </w:r>
            <w:r w:rsidRPr="00544A6B">
              <w:br/>
              <w:t>8 этажей, включая мансардный)</w:t>
            </w:r>
          </w:p>
          <w:p w14:paraId="3D8B6F6C" w14:textId="77777777" w:rsidR="00544A6B" w:rsidRPr="00544A6B" w:rsidRDefault="00544A6B" w:rsidP="00544A6B">
            <w:r w:rsidRPr="00544A6B">
              <w:t>Зона выделена для обеспечения правовых условий формирования кварталов многоквартирных жилых домов средней этажности не выше 5 этажей, со средней плотностью застройки, а также с наличием сопутствующих объектов повседневного обслуживания</w:t>
            </w:r>
          </w:p>
        </w:tc>
        <w:tc>
          <w:tcPr>
            <w:tcW w:w="1705" w:type="pct"/>
            <w:shd w:val="clear" w:color="auto" w:fill="auto"/>
          </w:tcPr>
          <w:p w14:paraId="293E56FB" w14:textId="77777777" w:rsidR="00544A6B" w:rsidRPr="00544A6B" w:rsidRDefault="00544A6B" w:rsidP="00544A6B">
            <w:r w:rsidRPr="00544A6B">
              <w:t>Планируемая площадь на расчетный срок:</w:t>
            </w:r>
          </w:p>
          <w:p w14:paraId="579B9F5E" w14:textId="77777777" w:rsidR="00544A6B" w:rsidRPr="00544A6B" w:rsidRDefault="00544A6B" w:rsidP="00544A6B">
            <w:r w:rsidRPr="00544A6B">
              <w:t xml:space="preserve">г. Зерноград – 41,39 га </w:t>
            </w:r>
          </w:p>
          <w:p w14:paraId="083DBE3B" w14:textId="77777777" w:rsidR="00544A6B" w:rsidRPr="00544A6B" w:rsidRDefault="00544A6B" w:rsidP="00544A6B">
            <w:r w:rsidRPr="00544A6B">
              <w:t xml:space="preserve">Максимально допустимая плотность населения в границах функциональной зоны в г. Зерноград – </w:t>
            </w:r>
            <w:r w:rsidRPr="00544A6B">
              <w:br/>
              <w:t>40 чел./га</w:t>
            </w:r>
          </w:p>
          <w:p w14:paraId="43B7922F" w14:textId="77777777" w:rsidR="00544A6B" w:rsidRPr="00544A6B" w:rsidRDefault="00544A6B" w:rsidP="00544A6B">
            <w:r w:rsidRPr="00544A6B">
              <w:t>Максимально допустимый коэффициент застройки – 0,4.</w:t>
            </w:r>
          </w:p>
          <w:p w14:paraId="746FEA1D" w14:textId="77777777" w:rsidR="00544A6B" w:rsidRPr="00544A6B" w:rsidRDefault="00544A6B" w:rsidP="00544A6B">
            <w:r w:rsidRPr="00544A6B">
              <w:t>Максимально допустимая общая плотность жилищного фонда – 1000 м2/га.</w:t>
            </w:r>
          </w:p>
          <w:p w14:paraId="047560F6" w14:textId="77777777" w:rsidR="00544A6B" w:rsidRPr="00544A6B" w:rsidRDefault="00544A6B" w:rsidP="00544A6B">
            <w:r w:rsidRPr="00544A6B">
              <w:t>Коэффициент плотности застройки – 0,8.</w:t>
            </w:r>
          </w:p>
          <w:p w14:paraId="26156BC0" w14:textId="77777777" w:rsidR="00544A6B" w:rsidRPr="00544A6B" w:rsidRDefault="00544A6B" w:rsidP="00544A6B">
            <w:r w:rsidRPr="00544A6B">
              <w:t>Максимальная этажность застройки – 5 этажей.</w:t>
            </w:r>
          </w:p>
          <w:p w14:paraId="1ED368F0" w14:textId="77777777" w:rsidR="00544A6B" w:rsidRPr="00544A6B" w:rsidRDefault="00544A6B" w:rsidP="00544A6B">
            <w:r w:rsidRPr="00544A6B">
              <w:t>Максимальная площадь, отводимая под участки жилой застройки – 65 %.</w:t>
            </w:r>
          </w:p>
          <w:p w14:paraId="2F6D7DE7" w14:textId="77777777" w:rsidR="00544A6B" w:rsidRPr="00544A6B" w:rsidRDefault="00544A6B" w:rsidP="00544A6B">
            <w:r w:rsidRPr="00544A6B">
              <w:t>Максимальная площадь, отводимая под участки общественной застройки – 10 %.</w:t>
            </w:r>
          </w:p>
          <w:p w14:paraId="1683E209" w14:textId="77777777" w:rsidR="00544A6B" w:rsidRPr="00544A6B" w:rsidRDefault="00544A6B" w:rsidP="00544A6B">
            <w:r w:rsidRPr="00544A6B">
              <w:t>Максимальная площадь, отводимая под территории зеленых насаждений – 15 %.</w:t>
            </w:r>
          </w:p>
          <w:p w14:paraId="5C8321F3" w14:textId="77777777" w:rsidR="00544A6B" w:rsidRPr="00544A6B" w:rsidRDefault="00544A6B" w:rsidP="00544A6B">
            <w:r w:rsidRPr="00544A6B">
              <w:t xml:space="preserve">Максимальная площадь, отводимая под улицы, проезды, </w:t>
            </w:r>
            <w:r w:rsidRPr="00544A6B">
              <w:lastRenderedPageBreak/>
              <w:t>стоянки – 20 %</w:t>
            </w:r>
          </w:p>
        </w:tc>
        <w:tc>
          <w:tcPr>
            <w:tcW w:w="1269" w:type="pct"/>
            <w:shd w:val="clear" w:color="auto" w:fill="auto"/>
          </w:tcPr>
          <w:p w14:paraId="2DBA4756" w14:textId="77777777" w:rsidR="00544A6B" w:rsidRPr="00544A6B" w:rsidRDefault="00544A6B" w:rsidP="00544A6B">
            <w:r w:rsidRPr="00544A6B">
              <w:lastRenderedPageBreak/>
              <w:t>-</w:t>
            </w:r>
          </w:p>
          <w:p w14:paraId="5E4F82D6" w14:textId="77777777" w:rsidR="00544A6B" w:rsidRPr="00544A6B" w:rsidRDefault="00544A6B" w:rsidP="00544A6B"/>
        </w:tc>
      </w:tr>
      <w:tr w:rsidR="00544A6B" w:rsidRPr="00544A6B" w14:paraId="60519118" w14:textId="77777777" w:rsidTr="00745887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79" w:type="pct"/>
            <w:shd w:val="clear" w:color="auto" w:fill="auto"/>
          </w:tcPr>
          <w:p w14:paraId="6327F204" w14:textId="77777777" w:rsidR="00544A6B" w:rsidRPr="00544A6B" w:rsidRDefault="00544A6B" w:rsidP="00544A6B">
            <w:r w:rsidRPr="00544A6B">
              <w:t>4</w:t>
            </w:r>
          </w:p>
        </w:tc>
        <w:tc>
          <w:tcPr>
            <w:tcW w:w="1847" w:type="pct"/>
            <w:shd w:val="clear" w:color="auto" w:fill="auto"/>
          </w:tcPr>
          <w:p w14:paraId="0E7C5DD2" w14:textId="77777777" w:rsidR="00544A6B" w:rsidRPr="00544A6B" w:rsidRDefault="00544A6B" w:rsidP="00544A6B">
            <w:r w:rsidRPr="00544A6B">
              <w:t>Многофункциональная общественно-деловая зона</w:t>
            </w:r>
          </w:p>
          <w:p w14:paraId="5427F703" w14:textId="77777777" w:rsidR="00544A6B" w:rsidRPr="00544A6B" w:rsidRDefault="00544A6B" w:rsidP="00544A6B">
            <w:r w:rsidRPr="00544A6B">
              <w:t>Зона предназначена для формирования системы общественных центров с наиболее широким составом функций, высокой плотностью застройки при минимальных размерах земельных участков, преимущественно размещаются предприятия торговли и общественного питания, учреждения управления, бизнеса, науки, культуры и другие объекты, а также места приложения труда и другие объекты, не требующие больших земельных участков</w:t>
            </w:r>
          </w:p>
        </w:tc>
        <w:tc>
          <w:tcPr>
            <w:tcW w:w="1705" w:type="pct"/>
            <w:shd w:val="clear" w:color="auto" w:fill="auto"/>
          </w:tcPr>
          <w:p w14:paraId="1C3C10FF" w14:textId="77777777" w:rsidR="00544A6B" w:rsidRPr="00544A6B" w:rsidRDefault="00544A6B" w:rsidP="00544A6B">
            <w:r w:rsidRPr="00544A6B">
              <w:t>Планируемая площадь на расчетный срок в населенных пунктах / максимально допустимая плотность населения в границах функциональной зоны:</w:t>
            </w:r>
          </w:p>
          <w:p w14:paraId="4764D77C" w14:textId="77777777" w:rsidR="00544A6B" w:rsidRPr="00544A6B" w:rsidRDefault="00544A6B" w:rsidP="00544A6B">
            <w:r w:rsidRPr="00544A6B">
              <w:t xml:space="preserve">п. Комсомольский – 1,9 га </w:t>
            </w:r>
          </w:p>
          <w:p w14:paraId="02AB8984" w14:textId="77777777" w:rsidR="00544A6B" w:rsidRPr="00544A6B" w:rsidRDefault="00544A6B" w:rsidP="00544A6B">
            <w:r w:rsidRPr="00544A6B">
              <w:t xml:space="preserve">п. Шоссейный – 0,41 га </w:t>
            </w:r>
          </w:p>
          <w:p w14:paraId="09C73BC9" w14:textId="77777777" w:rsidR="00544A6B" w:rsidRPr="00544A6B" w:rsidRDefault="00544A6B" w:rsidP="00544A6B">
            <w:r w:rsidRPr="00544A6B">
              <w:t xml:space="preserve">п. Зерновой – 0,65 га </w:t>
            </w:r>
          </w:p>
          <w:p w14:paraId="3B4D55A7" w14:textId="77777777" w:rsidR="00544A6B" w:rsidRPr="00544A6B" w:rsidRDefault="00544A6B" w:rsidP="00544A6B">
            <w:r w:rsidRPr="00544A6B">
              <w:t xml:space="preserve">х. Каменный – 1,74 га </w:t>
            </w:r>
          </w:p>
          <w:p w14:paraId="20DBCB04" w14:textId="77777777" w:rsidR="00544A6B" w:rsidRPr="00544A6B" w:rsidRDefault="00544A6B" w:rsidP="00544A6B">
            <w:r w:rsidRPr="00544A6B">
              <w:t xml:space="preserve">п. Прудовой – 0,42 га </w:t>
            </w:r>
          </w:p>
          <w:p w14:paraId="2B081D77" w14:textId="77777777" w:rsidR="00544A6B" w:rsidRPr="00544A6B" w:rsidRDefault="00544A6B" w:rsidP="00544A6B">
            <w:r w:rsidRPr="00544A6B">
              <w:t xml:space="preserve">г. Зерноград – 11,54 га </w:t>
            </w:r>
          </w:p>
          <w:p w14:paraId="715F1CDE" w14:textId="77777777" w:rsidR="00544A6B" w:rsidRPr="00544A6B" w:rsidRDefault="00544A6B" w:rsidP="00544A6B">
            <w:r w:rsidRPr="00544A6B">
              <w:t xml:space="preserve">п. Кленовой – 0,21 га </w:t>
            </w:r>
          </w:p>
          <w:p w14:paraId="68E36B27" w14:textId="77777777" w:rsidR="00544A6B" w:rsidRPr="00544A6B" w:rsidRDefault="00544A6B" w:rsidP="00544A6B">
            <w:r w:rsidRPr="00544A6B">
              <w:t>Максимально допустимый коэффициент застройки – 1,0.</w:t>
            </w:r>
          </w:p>
          <w:p w14:paraId="7792B6C5" w14:textId="77777777" w:rsidR="00544A6B" w:rsidRPr="00544A6B" w:rsidRDefault="00544A6B" w:rsidP="00544A6B">
            <w:r w:rsidRPr="00544A6B">
              <w:t>Максимально допустимая общая плотность жилищного фонда – 1000 м2/га.</w:t>
            </w:r>
          </w:p>
          <w:p w14:paraId="527A8A38" w14:textId="77777777" w:rsidR="00544A6B" w:rsidRPr="00544A6B" w:rsidRDefault="00544A6B" w:rsidP="00544A6B">
            <w:r w:rsidRPr="00544A6B">
              <w:t>Коэффициент плотности застройки – 3,0.</w:t>
            </w:r>
          </w:p>
          <w:p w14:paraId="42155A7D" w14:textId="77777777" w:rsidR="00544A6B" w:rsidRPr="00544A6B" w:rsidRDefault="00544A6B" w:rsidP="00544A6B">
            <w:r w:rsidRPr="00544A6B">
              <w:t>Коэффициент застройки не более 0,5.</w:t>
            </w:r>
          </w:p>
          <w:p w14:paraId="483D4693" w14:textId="77777777" w:rsidR="00544A6B" w:rsidRPr="00544A6B" w:rsidRDefault="00544A6B" w:rsidP="00544A6B">
            <w:r w:rsidRPr="00544A6B">
              <w:t>Максимальная этажность застройки – 3 этажа</w:t>
            </w:r>
          </w:p>
        </w:tc>
        <w:tc>
          <w:tcPr>
            <w:tcW w:w="1269" w:type="pct"/>
            <w:shd w:val="clear" w:color="auto" w:fill="auto"/>
          </w:tcPr>
          <w:p w14:paraId="71C95515" w14:textId="77777777" w:rsidR="00544A6B" w:rsidRPr="00544A6B" w:rsidRDefault="00544A6B" w:rsidP="00544A6B">
            <w:r w:rsidRPr="00544A6B">
              <w:t>(М) Спортзал</w:t>
            </w:r>
          </w:p>
          <w:p w14:paraId="53D2051B" w14:textId="77777777" w:rsidR="00544A6B" w:rsidRPr="00544A6B" w:rsidRDefault="00544A6B" w:rsidP="00544A6B">
            <w:r w:rsidRPr="00544A6B">
              <w:t>– 1 единица в п. Прудовой</w:t>
            </w:r>
          </w:p>
          <w:p w14:paraId="3B1ACE07" w14:textId="77777777" w:rsidR="00544A6B" w:rsidRPr="00544A6B" w:rsidRDefault="00544A6B" w:rsidP="00544A6B"/>
          <w:p w14:paraId="0E5EA7A1" w14:textId="77777777" w:rsidR="00544A6B" w:rsidRPr="00544A6B" w:rsidRDefault="00544A6B" w:rsidP="00544A6B"/>
        </w:tc>
      </w:tr>
      <w:tr w:rsidR="00544A6B" w:rsidRPr="00544A6B" w14:paraId="4B30F1DE" w14:textId="77777777" w:rsidTr="00745887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79" w:type="pct"/>
            <w:shd w:val="clear" w:color="auto" w:fill="auto"/>
          </w:tcPr>
          <w:p w14:paraId="34383C1B" w14:textId="77777777" w:rsidR="00544A6B" w:rsidRPr="00544A6B" w:rsidRDefault="00544A6B" w:rsidP="00544A6B">
            <w:pPr>
              <w:rPr>
                <w:rFonts w:eastAsia="Calibri"/>
              </w:rPr>
            </w:pPr>
            <w:r w:rsidRPr="00544A6B">
              <w:rPr>
                <w:rFonts w:eastAsia="Calibri"/>
              </w:rPr>
              <w:t>5</w:t>
            </w:r>
          </w:p>
        </w:tc>
        <w:tc>
          <w:tcPr>
            <w:tcW w:w="1847" w:type="pct"/>
            <w:shd w:val="clear" w:color="auto" w:fill="auto"/>
          </w:tcPr>
          <w:p w14:paraId="6C66B158" w14:textId="77777777" w:rsidR="00544A6B" w:rsidRPr="00544A6B" w:rsidRDefault="00544A6B" w:rsidP="00544A6B">
            <w:r w:rsidRPr="00544A6B">
              <w:t>Зона специализированной общественной застройки</w:t>
            </w:r>
          </w:p>
          <w:p w14:paraId="3AAE7F7F" w14:textId="77777777" w:rsidR="00544A6B" w:rsidRPr="00544A6B" w:rsidRDefault="00544A6B" w:rsidP="00544A6B">
            <w:pPr>
              <w:rPr>
                <w:rFonts w:eastAsia="Calibri"/>
              </w:rPr>
            </w:pPr>
            <w:r w:rsidRPr="00544A6B">
              <w:rPr>
                <w:rFonts w:eastAsia="Calibri"/>
              </w:rPr>
              <w:t>Зона формируется для размещения специализированных объектов: административных, учебных, торговых (в том числе ярмарки, вещевые рынки), выставочных, спортивных и других.</w:t>
            </w:r>
          </w:p>
          <w:p w14:paraId="535DEECC" w14:textId="77777777" w:rsidR="00544A6B" w:rsidRPr="00544A6B" w:rsidRDefault="00544A6B" w:rsidP="00544A6B">
            <w:pPr>
              <w:rPr>
                <w:rFonts w:eastAsia="Calibri"/>
              </w:rPr>
            </w:pPr>
            <w:r w:rsidRPr="00544A6B">
              <w:rPr>
                <w:rFonts w:eastAsia="Calibri"/>
              </w:rPr>
              <w:t>При размещении указанных зон следует учитывать особенности их функционирования, потребность в территории, необходимость устройства стоянок автомобилей большой вместимости, создание развитой транспортной и инженерной инфраструктуры, а также степень воздействия на окружающую среду и прилегающую застройку</w:t>
            </w:r>
          </w:p>
        </w:tc>
        <w:tc>
          <w:tcPr>
            <w:tcW w:w="1705" w:type="pct"/>
            <w:shd w:val="clear" w:color="auto" w:fill="auto"/>
          </w:tcPr>
          <w:p w14:paraId="559EE2C6" w14:textId="77777777" w:rsidR="00544A6B" w:rsidRPr="00544A6B" w:rsidRDefault="00544A6B" w:rsidP="00544A6B">
            <w:r w:rsidRPr="00544A6B">
              <w:t xml:space="preserve">Планируемая площадь на расчетный срок: </w:t>
            </w:r>
          </w:p>
          <w:p w14:paraId="4B6E9787" w14:textId="77777777" w:rsidR="00544A6B" w:rsidRPr="00544A6B" w:rsidRDefault="00544A6B" w:rsidP="00544A6B">
            <w:r w:rsidRPr="00544A6B">
              <w:t xml:space="preserve">п. Комсомольский – 1,32 га </w:t>
            </w:r>
          </w:p>
          <w:p w14:paraId="6CB7E876" w14:textId="77777777" w:rsidR="00544A6B" w:rsidRPr="00544A6B" w:rsidRDefault="00544A6B" w:rsidP="00544A6B">
            <w:r w:rsidRPr="00544A6B">
              <w:t xml:space="preserve">п. Шоссейный – 0,69 га </w:t>
            </w:r>
          </w:p>
          <w:p w14:paraId="665DEF93" w14:textId="77777777" w:rsidR="00544A6B" w:rsidRPr="00544A6B" w:rsidRDefault="00544A6B" w:rsidP="00544A6B">
            <w:r w:rsidRPr="00544A6B">
              <w:t xml:space="preserve">п. Зерновой – 1,76 га </w:t>
            </w:r>
          </w:p>
          <w:p w14:paraId="3CBCCC38" w14:textId="77777777" w:rsidR="00544A6B" w:rsidRPr="00544A6B" w:rsidRDefault="00544A6B" w:rsidP="00544A6B">
            <w:r w:rsidRPr="00544A6B">
              <w:t xml:space="preserve">х. Каменный – 1,12 га </w:t>
            </w:r>
          </w:p>
          <w:p w14:paraId="31F356D0" w14:textId="77777777" w:rsidR="00544A6B" w:rsidRPr="00544A6B" w:rsidRDefault="00544A6B" w:rsidP="00544A6B">
            <w:r w:rsidRPr="00544A6B">
              <w:t xml:space="preserve">п. Прудовой – 0,10 га </w:t>
            </w:r>
          </w:p>
          <w:p w14:paraId="5F563490" w14:textId="77777777" w:rsidR="00544A6B" w:rsidRPr="00544A6B" w:rsidRDefault="00544A6B" w:rsidP="00544A6B">
            <w:r w:rsidRPr="00544A6B">
              <w:t xml:space="preserve">г. Зерноград – 74,22 га </w:t>
            </w:r>
          </w:p>
          <w:p w14:paraId="092B71B3" w14:textId="77777777" w:rsidR="00544A6B" w:rsidRPr="00544A6B" w:rsidRDefault="00544A6B" w:rsidP="00544A6B">
            <w:r w:rsidRPr="00544A6B">
              <w:t xml:space="preserve">п. Кленовой – 2,66 га </w:t>
            </w:r>
          </w:p>
          <w:p w14:paraId="62B59D64" w14:textId="77777777" w:rsidR="00544A6B" w:rsidRPr="00544A6B" w:rsidRDefault="00544A6B" w:rsidP="00544A6B">
            <w:r w:rsidRPr="00544A6B">
              <w:t>Максимально допустимый коэффициент застройки – 0,8.</w:t>
            </w:r>
          </w:p>
          <w:p w14:paraId="6C63FC76" w14:textId="77777777" w:rsidR="00544A6B" w:rsidRPr="00544A6B" w:rsidRDefault="00544A6B" w:rsidP="00544A6B">
            <w:r w:rsidRPr="00544A6B">
              <w:t>Коэффициент плотности застройки – 2,4.</w:t>
            </w:r>
          </w:p>
          <w:p w14:paraId="52D933BA" w14:textId="77777777" w:rsidR="00544A6B" w:rsidRPr="00544A6B" w:rsidRDefault="00544A6B" w:rsidP="00544A6B">
            <w:r w:rsidRPr="00544A6B">
              <w:t>Максимальная этажность застройки – 3 этажа</w:t>
            </w:r>
          </w:p>
        </w:tc>
        <w:tc>
          <w:tcPr>
            <w:tcW w:w="1269" w:type="pct"/>
            <w:shd w:val="clear" w:color="auto" w:fill="auto"/>
          </w:tcPr>
          <w:p w14:paraId="71A23FF5" w14:textId="77777777" w:rsidR="00544A6B" w:rsidRPr="00544A6B" w:rsidRDefault="00544A6B" w:rsidP="00544A6B">
            <w:r w:rsidRPr="00544A6B">
              <w:t>(М) Насосная станция дождевой канализации (НСДК)</w:t>
            </w:r>
          </w:p>
          <w:p w14:paraId="787C8E97" w14:textId="77777777" w:rsidR="00544A6B" w:rsidRPr="00544A6B" w:rsidRDefault="00544A6B" w:rsidP="00544A6B">
            <w:r w:rsidRPr="00544A6B">
              <w:t>– 1 единица в г. Зерноград</w:t>
            </w:r>
          </w:p>
          <w:p w14:paraId="5D7728F8" w14:textId="77777777" w:rsidR="00544A6B" w:rsidRPr="00544A6B" w:rsidRDefault="00544A6B" w:rsidP="00544A6B"/>
          <w:p w14:paraId="3F6BA482" w14:textId="77777777" w:rsidR="00544A6B" w:rsidRPr="00544A6B" w:rsidRDefault="00544A6B" w:rsidP="00544A6B">
            <w:r w:rsidRPr="00544A6B">
              <w:t>(М) Физкультурно-оздоровительный комплекс</w:t>
            </w:r>
          </w:p>
          <w:p w14:paraId="1F92F714" w14:textId="77777777" w:rsidR="00544A6B" w:rsidRPr="00544A6B" w:rsidRDefault="00544A6B" w:rsidP="00544A6B">
            <w:r w:rsidRPr="00544A6B">
              <w:t>– 1 единица в г. Зерноград</w:t>
            </w:r>
          </w:p>
          <w:p w14:paraId="641D8AA9" w14:textId="77777777" w:rsidR="00544A6B" w:rsidRPr="00544A6B" w:rsidRDefault="00544A6B" w:rsidP="00544A6B"/>
          <w:p w14:paraId="5C5D71C6" w14:textId="77777777" w:rsidR="00544A6B" w:rsidRPr="00544A6B" w:rsidRDefault="00544A6B" w:rsidP="00544A6B">
            <w:r w:rsidRPr="00544A6B">
              <w:t>(М) Спортзал</w:t>
            </w:r>
          </w:p>
          <w:p w14:paraId="07E2A6DA" w14:textId="77777777" w:rsidR="00544A6B" w:rsidRPr="00544A6B" w:rsidRDefault="00544A6B" w:rsidP="00544A6B">
            <w:r w:rsidRPr="00544A6B">
              <w:t>– 1 единица в п. Шоссейный</w:t>
            </w:r>
          </w:p>
          <w:p w14:paraId="1D27BE95" w14:textId="77777777" w:rsidR="00544A6B" w:rsidRPr="00544A6B" w:rsidRDefault="00544A6B" w:rsidP="00544A6B">
            <w:r w:rsidRPr="00544A6B">
              <w:t>– 1 единица в п. Кленовый</w:t>
            </w:r>
          </w:p>
          <w:p w14:paraId="18C71540" w14:textId="77777777" w:rsidR="00544A6B" w:rsidRPr="00544A6B" w:rsidRDefault="00544A6B" w:rsidP="00544A6B">
            <w:r w:rsidRPr="00544A6B">
              <w:t>– 1 единица в п. Зерновой</w:t>
            </w:r>
          </w:p>
          <w:p w14:paraId="2886F7CA" w14:textId="77777777" w:rsidR="00544A6B" w:rsidRPr="00544A6B" w:rsidRDefault="00544A6B" w:rsidP="00544A6B"/>
          <w:p w14:paraId="5CDCDB6B" w14:textId="77777777" w:rsidR="00544A6B" w:rsidRPr="00544A6B" w:rsidRDefault="00544A6B" w:rsidP="00544A6B">
            <w:r w:rsidRPr="00544A6B">
              <w:t>(М) Спортивная площадка</w:t>
            </w:r>
          </w:p>
          <w:p w14:paraId="1FDA8C50" w14:textId="77777777" w:rsidR="00544A6B" w:rsidRPr="00544A6B" w:rsidRDefault="00544A6B" w:rsidP="00544A6B">
            <w:r w:rsidRPr="00544A6B">
              <w:t>– 1 единица в п. Кленовый</w:t>
            </w:r>
          </w:p>
          <w:p w14:paraId="1E4596E1" w14:textId="77777777" w:rsidR="00544A6B" w:rsidRPr="00544A6B" w:rsidRDefault="00544A6B" w:rsidP="00544A6B"/>
          <w:p w14:paraId="6EBA09F5" w14:textId="77777777" w:rsidR="00544A6B" w:rsidRPr="00544A6B" w:rsidRDefault="00544A6B" w:rsidP="00544A6B">
            <w:r w:rsidRPr="00544A6B">
              <w:t>(М) Школа</w:t>
            </w:r>
          </w:p>
          <w:p w14:paraId="721CDC22" w14:textId="77777777" w:rsidR="00544A6B" w:rsidRPr="00544A6B" w:rsidRDefault="00544A6B" w:rsidP="00544A6B">
            <w:r w:rsidRPr="00544A6B">
              <w:t>– 2 единица в г. Зерноград</w:t>
            </w:r>
          </w:p>
          <w:p w14:paraId="5836065A" w14:textId="77777777" w:rsidR="00544A6B" w:rsidRPr="00544A6B" w:rsidRDefault="00544A6B" w:rsidP="00544A6B"/>
          <w:p w14:paraId="2B9E8A3B" w14:textId="77777777" w:rsidR="00544A6B" w:rsidRPr="00544A6B" w:rsidRDefault="00544A6B" w:rsidP="00544A6B">
            <w:r w:rsidRPr="00544A6B">
              <w:t>(М) Детский сад</w:t>
            </w:r>
          </w:p>
          <w:p w14:paraId="7C29C39C" w14:textId="77777777" w:rsidR="00544A6B" w:rsidRPr="00544A6B" w:rsidRDefault="00544A6B" w:rsidP="00544A6B">
            <w:r w:rsidRPr="00544A6B">
              <w:t>– 1 единица в г. Зерноград</w:t>
            </w:r>
          </w:p>
          <w:p w14:paraId="69423121" w14:textId="77777777" w:rsidR="00544A6B" w:rsidRPr="00544A6B" w:rsidRDefault="00544A6B" w:rsidP="00544A6B"/>
          <w:p w14:paraId="2B63A9C3" w14:textId="77777777" w:rsidR="00544A6B" w:rsidRPr="00544A6B" w:rsidRDefault="00544A6B" w:rsidP="00544A6B">
            <w:r w:rsidRPr="00544A6B">
              <w:t>(М) Детский сад</w:t>
            </w:r>
          </w:p>
          <w:p w14:paraId="29747176" w14:textId="77777777" w:rsidR="00544A6B" w:rsidRPr="00544A6B" w:rsidRDefault="00544A6B" w:rsidP="00544A6B">
            <w:r w:rsidRPr="00544A6B">
              <w:lastRenderedPageBreak/>
              <w:t>– 1 единица в п. Кленовый</w:t>
            </w:r>
          </w:p>
          <w:p w14:paraId="73318A9D" w14:textId="77777777" w:rsidR="00544A6B" w:rsidRPr="00544A6B" w:rsidRDefault="00544A6B" w:rsidP="00544A6B"/>
          <w:p w14:paraId="4E9FA591" w14:textId="77777777" w:rsidR="00544A6B" w:rsidRPr="00544A6B" w:rsidRDefault="00544A6B" w:rsidP="00544A6B">
            <w:r w:rsidRPr="00544A6B">
              <w:t>(М) Парк культуры и отдыха</w:t>
            </w:r>
          </w:p>
          <w:p w14:paraId="5D9F8151" w14:textId="77777777" w:rsidR="00544A6B" w:rsidRPr="00544A6B" w:rsidRDefault="00544A6B" w:rsidP="00544A6B">
            <w:r w:rsidRPr="00544A6B">
              <w:t>– 1 единица в п. Кленовый</w:t>
            </w:r>
          </w:p>
        </w:tc>
      </w:tr>
      <w:tr w:rsidR="00544A6B" w:rsidRPr="00544A6B" w14:paraId="57CF8838" w14:textId="77777777" w:rsidTr="00745887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79" w:type="pct"/>
            <w:shd w:val="clear" w:color="auto" w:fill="auto"/>
          </w:tcPr>
          <w:p w14:paraId="2FBBABA3" w14:textId="77777777" w:rsidR="00544A6B" w:rsidRPr="00544A6B" w:rsidRDefault="00544A6B" w:rsidP="00544A6B">
            <w:r w:rsidRPr="00544A6B">
              <w:lastRenderedPageBreak/>
              <w:t>6</w:t>
            </w:r>
          </w:p>
        </w:tc>
        <w:tc>
          <w:tcPr>
            <w:tcW w:w="1847" w:type="pct"/>
            <w:shd w:val="clear" w:color="auto" w:fill="auto"/>
          </w:tcPr>
          <w:p w14:paraId="4DB46BD3" w14:textId="77777777" w:rsidR="00544A6B" w:rsidRPr="00544A6B" w:rsidRDefault="00544A6B" w:rsidP="00544A6B">
            <w:r w:rsidRPr="00544A6B">
              <w:t>Производственная зона</w:t>
            </w:r>
          </w:p>
          <w:p w14:paraId="1D994ECD" w14:textId="77777777" w:rsidR="00544A6B" w:rsidRPr="00544A6B" w:rsidRDefault="00544A6B" w:rsidP="00544A6B">
            <w:r w:rsidRPr="00544A6B">
              <w:t>Зона выделяется для:</w:t>
            </w:r>
          </w:p>
          <w:p w14:paraId="1D70DD73" w14:textId="77777777" w:rsidR="00544A6B" w:rsidRPr="00544A6B" w:rsidRDefault="00544A6B" w:rsidP="00544A6B">
            <w:r w:rsidRPr="00544A6B">
              <w:t>1. Преимущественного размещения объектов III-V классов вредности, имеющих санитарно-защитные зоны от 50 до 300 метров;</w:t>
            </w:r>
          </w:p>
          <w:p w14:paraId="0DEC497D" w14:textId="77777777" w:rsidR="00544A6B" w:rsidRPr="00544A6B" w:rsidRDefault="00544A6B" w:rsidP="00544A6B">
            <w:r w:rsidRPr="00544A6B">
              <w:t>2. Возможности размещения инженерных объектов, технических и транспортных сооружений (источники водоснабжения, очистные сооружения, электростанции, сооружения и коммуникации железнодорожного транспорта, дорожно-транспортные сооружения, иные сооружения);</w:t>
            </w:r>
          </w:p>
          <w:p w14:paraId="3CCC098A" w14:textId="77777777" w:rsidR="00544A6B" w:rsidRPr="00544A6B" w:rsidRDefault="00544A6B" w:rsidP="00544A6B">
            <w:r w:rsidRPr="00544A6B">
              <w:t>3. Возможности размещения объектов коммерческих услуг, способствующих осуществлению производственной деятельности</w:t>
            </w:r>
          </w:p>
        </w:tc>
        <w:tc>
          <w:tcPr>
            <w:tcW w:w="1705" w:type="pct"/>
            <w:shd w:val="clear" w:color="auto" w:fill="auto"/>
          </w:tcPr>
          <w:p w14:paraId="7A96D7C2" w14:textId="77777777" w:rsidR="00544A6B" w:rsidRPr="00544A6B" w:rsidRDefault="00544A6B" w:rsidP="00544A6B">
            <w:r w:rsidRPr="00544A6B">
              <w:t xml:space="preserve">Планируемая площадь на расчетный срок: </w:t>
            </w:r>
          </w:p>
          <w:p w14:paraId="07E02B82" w14:textId="77777777" w:rsidR="00544A6B" w:rsidRPr="00544A6B" w:rsidRDefault="00544A6B" w:rsidP="00544A6B">
            <w:r w:rsidRPr="00544A6B">
              <w:t xml:space="preserve">п. Комсомольский – 3,45 га </w:t>
            </w:r>
          </w:p>
          <w:p w14:paraId="3DF1E1C9" w14:textId="77777777" w:rsidR="00544A6B" w:rsidRPr="00544A6B" w:rsidRDefault="00544A6B" w:rsidP="00544A6B">
            <w:r w:rsidRPr="00544A6B">
              <w:t xml:space="preserve">п. Зерновой – 0,65 га </w:t>
            </w:r>
          </w:p>
          <w:p w14:paraId="036FA168" w14:textId="77777777" w:rsidR="00544A6B" w:rsidRPr="00544A6B" w:rsidRDefault="00544A6B" w:rsidP="00544A6B">
            <w:r w:rsidRPr="00544A6B">
              <w:t xml:space="preserve">п. Дубки – 4,06 га </w:t>
            </w:r>
          </w:p>
          <w:p w14:paraId="6C8FCDE6" w14:textId="77777777" w:rsidR="00544A6B" w:rsidRPr="00544A6B" w:rsidRDefault="00544A6B" w:rsidP="00544A6B">
            <w:r w:rsidRPr="00544A6B">
              <w:t xml:space="preserve">г. Зерноград – 203,46 га </w:t>
            </w:r>
          </w:p>
          <w:p w14:paraId="63DAD675" w14:textId="77777777" w:rsidR="00544A6B" w:rsidRPr="00544A6B" w:rsidRDefault="00544A6B" w:rsidP="00544A6B">
            <w:r w:rsidRPr="00544A6B">
              <w:t>Максимальная этажность застройки – 3 этажа.</w:t>
            </w:r>
          </w:p>
          <w:p w14:paraId="5D62218A" w14:textId="77777777" w:rsidR="00544A6B" w:rsidRPr="00544A6B" w:rsidRDefault="00544A6B" w:rsidP="00544A6B"/>
        </w:tc>
        <w:tc>
          <w:tcPr>
            <w:tcW w:w="1269" w:type="pct"/>
            <w:shd w:val="clear" w:color="auto" w:fill="auto"/>
          </w:tcPr>
          <w:p w14:paraId="18AD9F93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00139D26" w14:textId="77777777" w:rsidTr="00745887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79" w:type="pct"/>
            <w:shd w:val="clear" w:color="auto" w:fill="auto"/>
          </w:tcPr>
          <w:p w14:paraId="4FA9A090" w14:textId="77777777" w:rsidR="00544A6B" w:rsidRPr="00544A6B" w:rsidRDefault="00544A6B" w:rsidP="00544A6B">
            <w:r w:rsidRPr="00544A6B">
              <w:t>7</w:t>
            </w:r>
          </w:p>
        </w:tc>
        <w:tc>
          <w:tcPr>
            <w:tcW w:w="1847" w:type="pct"/>
            <w:shd w:val="clear" w:color="auto" w:fill="auto"/>
          </w:tcPr>
          <w:p w14:paraId="39819472" w14:textId="77777777" w:rsidR="00544A6B" w:rsidRPr="00544A6B" w:rsidRDefault="00544A6B" w:rsidP="00544A6B">
            <w:r w:rsidRPr="00544A6B">
              <w:t>Научно-производственная зона</w:t>
            </w:r>
          </w:p>
          <w:p w14:paraId="3B28B4FA" w14:textId="77777777" w:rsidR="00544A6B" w:rsidRPr="00544A6B" w:rsidRDefault="00544A6B" w:rsidP="00544A6B">
            <w:r w:rsidRPr="00544A6B">
              <w:t>Зона выделяется для учреждений науки и научного обслуживания, опытные производства и связанные с ними высшие и средних учебных заведений, учреждений и предприятий обслуживания, а также инженерных и транспортных коммуникации и сооружений.</w:t>
            </w:r>
          </w:p>
        </w:tc>
        <w:tc>
          <w:tcPr>
            <w:tcW w:w="1705" w:type="pct"/>
            <w:shd w:val="clear" w:color="auto" w:fill="auto"/>
          </w:tcPr>
          <w:p w14:paraId="23B3B350" w14:textId="77777777" w:rsidR="00544A6B" w:rsidRPr="00544A6B" w:rsidRDefault="00544A6B" w:rsidP="00544A6B">
            <w:r w:rsidRPr="00544A6B">
              <w:t xml:space="preserve">Планируемая площадь на расчетный срок: </w:t>
            </w:r>
          </w:p>
          <w:p w14:paraId="3FF2CB65" w14:textId="77777777" w:rsidR="00544A6B" w:rsidRPr="00544A6B" w:rsidRDefault="00544A6B" w:rsidP="00544A6B">
            <w:r w:rsidRPr="00544A6B">
              <w:t xml:space="preserve">г. Зерноград – 58,08 га </w:t>
            </w:r>
          </w:p>
          <w:p w14:paraId="6071B888" w14:textId="77777777" w:rsidR="00544A6B" w:rsidRPr="00544A6B" w:rsidRDefault="00544A6B" w:rsidP="00544A6B">
            <w:r w:rsidRPr="00544A6B">
              <w:t>Максимальная этажность застройки – 3 этажа.</w:t>
            </w:r>
          </w:p>
          <w:p w14:paraId="05C12741" w14:textId="77777777" w:rsidR="00544A6B" w:rsidRPr="00544A6B" w:rsidRDefault="00544A6B" w:rsidP="00544A6B"/>
        </w:tc>
        <w:tc>
          <w:tcPr>
            <w:tcW w:w="1269" w:type="pct"/>
            <w:shd w:val="clear" w:color="auto" w:fill="auto"/>
          </w:tcPr>
          <w:p w14:paraId="5E0BA707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408D4172" w14:textId="77777777" w:rsidTr="00745887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79" w:type="pct"/>
            <w:shd w:val="clear" w:color="auto" w:fill="auto"/>
          </w:tcPr>
          <w:p w14:paraId="0B8079F9" w14:textId="77777777" w:rsidR="00544A6B" w:rsidRPr="00544A6B" w:rsidRDefault="00544A6B" w:rsidP="00544A6B">
            <w:r w:rsidRPr="00544A6B">
              <w:t>8</w:t>
            </w:r>
          </w:p>
        </w:tc>
        <w:tc>
          <w:tcPr>
            <w:tcW w:w="1847" w:type="pct"/>
            <w:shd w:val="clear" w:color="auto" w:fill="auto"/>
          </w:tcPr>
          <w:p w14:paraId="5AD3FDA7" w14:textId="77777777" w:rsidR="00544A6B" w:rsidRPr="00544A6B" w:rsidRDefault="00544A6B" w:rsidP="00544A6B">
            <w:r w:rsidRPr="00544A6B">
              <w:t>Зона инженерной инфраструктуры</w:t>
            </w:r>
          </w:p>
          <w:p w14:paraId="11B6E002" w14:textId="77777777" w:rsidR="00544A6B" w:rsidRPr="00544A6B" w:rsidRDefault="00544A6B" w:rsidP="00544A6B">
            <w:r w:rsidRPr="00544A6B">
              <w:t>Зона выделяется для размещения сооружений и коммуникаций связи, инженерного оборудования с учетом их перспективного развития и потребностей в инженерном благоустройстве</w:t>
            </w:r>
          </w:p>
        </w:tc>
        <w:tc>
          <w:tcPr>
            <w:tcW w:w="1705" w:type="pct"/>
            <w:shd w:val="clear" w:color="auto" w:fill="auto"/>
          </w:tcPr>
          <w:p w14:paraId="2FBC630D" w14:textId="77777777" w:rsidR="00544A6B" w:rsidRPr="00544A6B" w:rsidRDefault="00544A6B" w:rsidP="00544A6B">
            <w:r w:rsidRPr="00544A6B">
              <w:t>Планируемая площадь на расчетный срок в населенных пунктах:</w:t>
            </w:r>
          </w:p>
          <w:p w14:paraId="6930B7A5" w14:textId="77777777" w:rsidR="00544A6B" w:rsidRPr="00544A6B" w:rsidRDefault="00544A6B" w:rsidP="00544A6B">
            <w:r w:rsidRPr="00544A6B">
              <w:t xml:space="preserve">х. Каменный – 2,07 га </w:t>
            </w:r>
          </w:p>
          <w:p w14:paraId="0D02318D" w14:textId="77777777" w:rsidR="00544A6B" w:rsidRPr="00544A6B" w:rsidRDefault="00544A6B" w:rsidP="00544A6B">
            <w:r w:rsidRPr="00544A6B">
              <w:t xml:space="preserve">г. Зерноград – 16,19 га </w:t>
            </w:r>
          </w:p>
        </w:tc>
        <w:tc>
          <w:tcPr>
            <w:tcW w:w="1269" w:type="pct"/>
            <w:shd w:val="clear" w:color="auto" w:fill="auto"/>
          </w:tcPr>
          <w:p w14:paraId="2833A453" w14:textId="77777777" w:rsidR="00544A6B" w:rsidRPr="00544A6B" w:rsidRDefault="00544A6B" w:rsidP="00544A6B">
            <w:r w:rsidRPr="00544A6B">
              <w:t>(М) Артезианская скважина</w:t>
            </w:r>
          </w:p>
          <w:p w14:paraId="6033BD2C" w14:textId="77777777" w:rsidR="00544A6B" w:rsidRPr="00544A6B" w:rsidRDefault="00544A6B" w:rsidP="00544A6B">
            <w:r w:rsidRPr="00544A6B">
              <w:t>– 1 единица в х. Каменный</w:t>
            </w:r>
          </w:p>
          <w:p w14:paraId="3BED2397" w14:textId="77777777" w:rsidR="00544A6B" w:rsidRPr="00544A6B" w:rsidRDefault="00544A6B" w:rsidP="00544A6B"/>
          <w:p w14:paraId="137B3332" w14:textId="77777777" w:rsidR="00544A6B" w:rsidRPr="00544A6B" w:rsidRDefault="00544A6B" w:rsidP="00544A6B">
            <w:r w:rsidRPr="00544A6B">
              <w:t>(М) Водонапорная башня</w:t>
            </w:r>
          </w:p>
          <w:p w14:paraId="7867C8BF" w14:textId="77777777" w:rsidR="00544A6B" w:rsidRPr="00544A6B" w:rsidRDefault="00544A6B" w:rsidP="00544A6B">
            <w:r w:rsidRPr="00544A6B">
              <w:t>– 1 единица в х. Каменный</w:t>
            </w:r>
          </w:p>
        </w:tc>
      </w:tr>
      <w:tr w:rsidR="00544A6B" w:rsidRPr="00544A6B" w14:paraId="59F84E2F" w14:textId="77777777" w:rsidTr="00745887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79" w:type="pct"/>
            <w:shd w:val="clear" w:color="auto" w:fill="auto"/>
          </w:tcPr>
          <w:p w14:paraId="06148836" w14:textId="77777777" w:rsidR="00544A6B" w:rsidRPr="00544A6B" w:rsidRDefault="00544A6B" w:rsidP="00544A6B">
            <w:r w:rsidRPr="00544A6B">
              <w:t>9</w:t>
            </w:r>
          </w:p>
        </w:tc>
        <w:tc>
          <w:tcPr>
            <w:tcW w:w="1847" w:type="pct"/>
            <w:shd w:val="clear" w:color="auto" w:fill="auto"/>
          </w:tcPr>
          <w:p w14:paraId="5CBA3244" w14:textId="77777777" w:rsidR="00544A6B" w:rsidRPr="00544A6B" w:rsidRDefault="00544A6B" w:rsidP="00544A6B">
            <w:r w:rsidRPr="00544A6B">
              <w:t>Зона транспортной инфраструктуры</w:t>
            </w:r>
          </w:p>
          <w:p w14:paraId="6E2752D0" w14:textId="77777777" w:rsidR="00544A6B" w:rsidRPr="00544A6B" w:rsidRDefault="00544A6B" w:rsidP="00544A6B">
            <w:r w:rsidRPr="00544A6B">
              <w:t>Зона предусматривается для размещения объектов автомобильного транспорта, объектов железнодорожного транспорта и транспортной инфраструктуры иных видов</w:t>
            </w:r>
          </w:p>
        </w:tc>
        <w:tc>
          <w:tcPr>
            <w:tcW w:w="1705" w:type="pct"/>
            <w:shd w:val="clear" w:color="auto" w:fill="auto"/>
          </w:tcPr>
          <w:p w14:paraId="75A0D5EB" w14:textId="77777777" w:rsidR="00544A6B" w:rsidRPr="00544A6B" w:rsidRDefault="00544A6B" w:rsidP="00544A6B">
            <w:r w:rsidRPr="00544A6B">
              <w:t>Планируемая площадь на расчетный срок:</w:t>
            </w:r>
          </w:p>
          <w:p w14:paraId="363B88FD" w14:textId="77777777" w:rsidR="00544A6B" w:rsidRPr="00544A6B" w:rsidRDefault="00544A6B" w:rsidP="00544A6B">
            <w:r w:rsidRPr="00544A6B">
              <w:t xml:space="preserve">г. Зерноград – 33,99 га </w:t>
            </w:r>
          </w:p>
          <w:p w14:paraId="25032C0D" w14:textId="77777777" w:rsidR="00544A6B" w:rsidRPr="00544A6B" w:rsidRDefault="00544A6B" w:rsidP="00544A6B"/>
        </w:tc>
        <w:tc>
          <w:tcPr>
            <w:tcW w:w="1269" w:type="pct"/>
            <w:shd w:val="clear" w:color="auto" w:fill="auto"/>
          </w:tcPr>
          <w:p w14:paraId="05BDB5E9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0E1532BE" w14:textId="77777777" w:rsidTr="00745887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79" w:type="pct"/>
            <w:shd w:val="clear" w:color="auto" w:fill="auto"/>
          </w:tcPr>
          <w:p w14:paraId="25DC572A" w14:textId="77777777" w:rsidR="00544A6B" w:rsidRPr="00544A6B" w:rsidRDefault="00544A6B" w:rsidP="00544A6B">
            <w:r w:rsidRPr="00544A6B">
              <w:t>10</w:t>
            </w:r>
          </w:p>
        </w:tc>
        <w:tc>
          <w:tcPr>
            <w:tcW w:w="1847" w:type="pct"/>
            <w:shd w:val="clear" w:color="auto" w:fill="auto"/>
          </w:tcPr>
          <w:p w14:paraId="1108A3ED" w14:textId="77777777" w:rsidR="00544A6B" w:rsidRPr="00544A6B" w:rsidRDefault="00544A6B" w:rsidP="00544A6B">
            <w:r w:rsidRPr="00544A6B">
              <w:t>Зона сельскохозяйственных угодий</w:t>
            </w:r>
          </w:p>
          <w:p w14:paraId="13858162" w14:textId="77777777" w:rsidR="00544A6B" w:rsidRPr="00544A6B" w:rsidRDefault="00544A6B" w:rsidP="00544A6B">
            <w:r w:rsidRPr="00544A6B">
              <w:t>Зона предназначена для деятельности, связанной с выращиванием сельскохозяйственной продукции открытым способом</w:t>
            </w:r>
          </w:p>
        </w:tc>
        <w:tc>
          <w:tcPr>
            <w:tcW w:w="1705" w:type="pct"/>
            <w:shd w:val="clear" w:color="auto" w:fill="auto"/>
          </w:tcPr>
          <w:p w14:paraId="03C14E9E" w14:textId="77777777" w:rsidR="00544A6B" w:rsidRPr="00544A6B" w:rsidRDefault="00544A6B" w:rsidP="00544A6B">
            <w:r w:rsidRPr="00544A6B">
              <w:t>Планируемая площадь на расчетный срок в населенных пунктах:</w:t>
            </w:r>
          </w:p>
          <w:p w14:paraId="29F1B7DA" w14:textId="77777777" w:rsidR="00544A6B" w:rsidRPr="00544A6B" w:rsidRDefault="00544A6B" w:rsidP="00544A6B">
            <w:r w:rsidRPr="00544A6B">
              <w:t xml:space="preserve">п. Комсомольский – 13,88 га </w:t>
            </w:r>
          </w:p>
          <w:p w14:paraId="3926DF5E" w14:textId="77777777" w:rsidR="00544A6B" w:rsidRPr="00544A6B" w:rsidRDefault="00544A6B" w:rsidP="00544A6B">
            <w:r w:rsidRPr="00544A6B">
              <w:t xml:space="preserve">п. Зерновой – 1,87 га </w:t>
            </w:r>
          </w:p>
          <w:p w14:paraId="2353E354" w14:textId="77777777" w:rsidR="00544A6B" w:rsidRPr="00544A6B" w:rsidRDefault="00544A6B" w:rsidP="00544A6B">
            <w:r w:rsidRPr="00544A6B">
              <w:t xml:space="preserve">х. Каменный – 18,77 га </w:t>
            </w:r>
          </w:p>
          <w:p w14:paraId="6444E09C" w14:textId="77777777" w:rsidR="00544A6B" w:rsidRPr="00544A6B" w:rsidRDefault="00544A6B" w:rsidP="00544A6B">
            <w:r w:rsidRPr="00544A6B">
              <w:t xml:space="preserve">п. Прудовой – 3,23 га </w:t>
            </w:r>
          </w:p>
          <w:p w14:paraId="4169AB5F" w14:textId="77777777" w:rsidR="00544A6B" w:rsidRPr="00544A6B" w:rsidRDefault="00544A6B" w:rsidP="00544A6B">
            <w:r w:rsidRPr="00544A6B">
              <w:t xml:space="preserve">г. Зерноград – 11,54 га </w:t>
            </w:r>
          </w:p>
          <w:p w14:paraId="0DE0282B" w14:textId="77777777" w:rsidR="00544A6B" w:rsidRPr="00544A6B" w:rsidRDefault="00544A6B" w:rsidP="00544A6B">
            <w:r w:rsidRPr="00544A6B">
              <w:t xml:space="preserve">п. Кленовой – 11,28 га </w:t>
            </w:r>
          </w:p>
        </w:tc>
        <w:tc>
          <w:tcPr>
            <w:tcW w:w="1269" w:type="pct"/>
            <w:shd w:val="clear" w:color="auto" w:fill="auto"/>
          </w:tcPr>
          <w:p w14:paraId="6B71A620" w14:textId="77777777" w:rsidR="00544A6B" w:rsidRPr="00544A6B" w:rsidRDefault="00544A6B" w:rsidP="00544A6B">
            <w:r w:rsidRPr="00544A6B">
              <w:t xml:space="preserve">(Ф) Иной объект связи для непосредственного обслуживания населения </w:t>
            </w:r>
          </w:p>
          <w:p w14:paraId="01FF15C9" w14:textId="77777777" w:rsidR="00544A6B" w:rsidRPr="00544A6B" w:rsidRDefault="00544A6B" w:rsidP="00544A6B">
            <w:r w:rsidRPr="00544A6B">
              <w:t>– 1 единица в г. Зерноград</w:t>
            </w:r>
          </w:p>
          <w:p w14:paraId="31F372BF" w14:textId="77777777" w:rsidR="00544A6B" w:rsidRPr="00544A6B" w:rsidRDefault="00544A6B" w:rsidP="00544A6B">
            <w:r w:rsidRPr="00544A6B">
              <w:br/>
            </w:r>
          </w:p>
          <w:p w14:paraId="6385E21A" w14:textId="77777777" w:rsidR="00544A6B" w:rsidRPr="00544A6B" w:rsidRDefault="00544A6B" w:rsidP="00544A6B">
            <w:r w:rsidRPr="00544A6B">
              <w:t>(М) Артезианская скважина</w:t>
            </w:r>
          </w:p>
          <w:p w14:paraId="223FF2B0" w14:textId="77777777" w:rsidR="00544A6B" w:rsidRPr="00544A6B" w:rsidRDefault="00544A6B" w:rsidP="00544A6B">
            <w:r w:rsidRPr="00544A6B">
              <w:t>– 1 единица в п. Кленовый</w:t>
            </w:r>
          </w:p>
          <w:p w14:paraId="0A4E0B5A" w14:textId="77777777" w:rsidR="00544A6B" w:rsidRPr="00544A6B" w:rsidRDefault="00544A6B" w:rsidP="00544A6B"/>
          <w:p w14:paraId="6F16451F" w14:textId="77777777" w:rsidR="00544A6B" w:rsidRPr="00544A6B" w:rsidRDefault="00544A6B" w:rsidP="00544A6B"/>
          <w:p w14:paraId="4466B6C4" w14:textId="77777777" w:rsidR="00544A6B" w:rsidRPr="00544A6B" w:rsidRDefault="00544A6B" w:rsidP="00544A6B">
            <w:r w:rsidRPr="00544A6B">
              <w:t>(М) Водонапорная башня</w:t>
            </w:r>
          </w:p>
          <w:p w14:paraId="337E4476" w14:textId="77777777" w:rsidR="00544A6B" w:rsidRPr="00544A6B" w:rsidRDefault="00544A6B" w:rsidP="00544A6B">
            <w:r w:rsidRPr="00544A6B">
              <w:t>– 1 единица в п. Кленовый</w:t>
            </w:r>
          </w:p>
        </w:tc>
      </w:tr>
      <w:tr w:rsidR="00544A6B" w:rsidRPr="00544A6B" w14:paraId="6B37A4C7" w14:textId="77777777" w:rsidTr="00745887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79" w:type="pct"/>
            <w:shd w:val="clear" w:color="auto" w:fill="auto"/>
          </w:tcPr>
          <w:p w14:paraId="5E486EA0" w14:textId="77777777" w:rsidR="00544A6B" w:rsidRPr="00544A6B" w:rsidRDefault="00544A6B" w:rsidP="00544A6B">
            <w:r w:rsidRPr="00544A6B">
              <w:lastRenderedPageBreak/>
              <w:t>11</w:t>
            </w:r>
          </w:p>
        </w:tc>
        <w:tc>
          <w:tcPr>
            <w:tcW w:w="1847" w:type="pct"/>
            <w:shd w:val="clear" w:color="auto" w:fill="auto"/>
          </w:tcPr>
          <w:p w14:paraId="1BC8D488" w14:textId="77777777" w:rsidR="00544A6B" w:rsidRPr="00544A6B" w:rsidRDefault="00544A6B" w:rsidP="00544A6B">
            <w:r w:rsidRPr="00544A6B">
              <w:t>Производственная зона сельскохозяйственных предприятий</w:t>
            </w:r>
          </w:p>
          <w:p w14:paraId="028E282C" w14:textId="77777777" w:rsidR="00544A6B" w:rsidRPr="00544A6B" w:rsidRDefault="00544A6B" w:rsidP="00544A6B">
            <w:r w:rsidRPr="00544A6B">
              <w:t>Зона предназначена для ведения личного подсобного хозяйства, ведения крестьянско-фермерского хозяйства, для целей аквакультуры (рыбоводства), для научно- исследовательских, учебных и иных целей, связанных с сельскохозяйственным производством, для создания защиты лесных насаждений</w:t>
            </w:r>
          </w:p>
        </w:tc>
        <w:tc>
          <w:tcPr>
            <w:tcW w:w="1705" w:type="pct"/>
            <w:shd w:val="clear" w:color="auto" w:fill="auto"/>
          </w:tcPr>
          <w:p w14:paraId="22A7CD65" w14:textId="77777777" w:rsidR="00544A6B" w:rsidRPr="00544A6B" w:rsidRDefault="00544A6B" w:rsidP="00544A6B">
            <w:r w:rsidRPr="00544A6B">
              <w:t>Планируемая площадь на расчетный срок:</w:t>
            </w:r>
          </w:p>
          <w:p w14:paraId="1A7F5205" w14:textId="77777777" w:rsidR="00544A6B" w:rsidRPr="00544A6B" w:rsidRDefault="00544A6B" w:rsidP="00544A6B">
            <w:r w:rsidRPr="00544A6B">
              <w:t xml:space="preserve">г. Зерноград – 6,01 га </w:t>
            </w:r>
          </w:p>
        </w:tc>
        <w:tc>
          <w:tcPr>
            <w:tcW w:w="1269" w:type="pct"/>
            <w:shd w:val="clear" w:color="auto" w:fill="auto"/>
          </w:tcPr>
          <w:p w14:paraId="217A4862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61D0B593" w14:textId="77777777" w:rsidTr="00745887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79" w:type="pct"/>
            <w:shd w:val="clear" w:color="auto" w:fill="auto"/>
          </w:tcPr>
          <w:p w14:paraId="50B94394" w14:textId="77777777" w:rsidR="00544A6B" w:rsidRPr="00544A6B" w:rsidRDefault="00544A6B" w:rsidP="00544A6B">
            <w:r w:rsidRPr="00544A6B">
              <w:t>12</w:t>
            </w:r>
          </w:p>
        </w:tc>
        <w:tc>
          <w:tcPr>
            <w:tcW w:w="1847" w:type="pct"/>
            <w:shd w:val="clear" w:color="auto" w:fill="auto"/>
          </w:tcPr>
          <w:p w14:paraId="6E626426" w14:textId="77777777" w:rsidR="00544A6B" w:rsidRPr="00544A6B" w:rsidRDefault="00544A6B" w:rsidP="00544A6B">
            <w:r w:rsidRPr="00544A6B">
              <w:t>Зона озелененных территорий общего пользования (лесопарки, парки, сады, скверы, бульвары, городские леса)</w:t>
            </w:r>
          </w:p>
          <w:p w14:paraId="4FA8E869" w14:textId="77777777" w:rsidR="00544A6B" w:rsidRPr="00544A6B" w:rsidRDefault="00544A6B" w:rsidP="00544A6B">
            <w:r w:rsidRPr="00544A6B">
              <w:t>К зоне относятся площади, парки, скверы, бульвары, набережные, создаваемые с использованием элементов природного ландшафта или вновь формируемые путем строительства объектов озеленения и благоустройства</w:t>
            </w:r>
          </w:p>
        </w:tc>
        <w:tc>
          <w:tcPr>
            <w:tcW w:w="1705" w:type="pct"/>
            <w:shd w:val="clear" w:color="auto" w:fill="auto"/>
          </w:tcPr>
          <w:p w14:paraId="1DE8DF7C" w14:textId="77777777" w:rsidR="00544A6B" w:rsidRPr="00544A6B" w:rsidRDefault="00544A6B" w:rsidP="00544A6B">
            <w:r w:rsidRPr="00544A6B">
              <w:t>Планируемая площадь на расчетный срок:</w:t>
            </w:r>
          </w:p>
          <w:p w14:paraId="09D25BA3" w14:textId="77777777" w:rsidR="00544A6B" w:rsidRPr="00544A6B" w:rsidRDefault="00544A6B" w:rsidP="00544A6B">
            <w:r w:rsidRPr="00544A6B">
              <w:t xml:space="preserve">г. Зерноград – 6,46 га </w:t>
            </w:r>
          </w:p>
        </w:tc>
        <w:tc>
          <w:tcPr>
            <w:tcW w:w="1269" w:type="pct"/>
            <w:shd w:val="clear" w:color="auto" w:fill="auto"/>
          </w:tcPr>
          <w:p w14:paraId="6612298B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69F5769B" w14:textId="77777777" w:rsidTr="00745887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79" w:type="pct"/>
            <w:shd w:val="clear" w:color="auto" w:fill="auto"/>
          </w:tcPr>
          <w:p w14:paraId="1ED2C0D1" w14:textId="77777777" w:rsidR="00544A6B" w:rsidRPr="00544A6B" w:rsidRDefault="00544A6B" w:rsidP="00544A6B">
            <w:r w:rsidRPr="00544A6B">
              <w:t>13</w:t>
            </w:r>
          </w:p>
        </w:tc>
        <w:tc>
          <w:tcPr>
            <w:tcW w:w="1847" w:type="pct"/>
            <w:shd w:val="clear" w:color="auto" w:fill="auto"/>
          </w:tcPr>
          <w:p w14:paraId="163BC16F" w14:textId="77777777" w:rsidR="00544A6B" w:rsidRPr="00544A6B" w:rsidRDefault="00544A6B" w:rsidP="00544A6B">
            <w:r w:rsidRPr="00544A6B">
              <w:t>Лесопарковая зона</w:t>
            </w:r>
          </w:p>
          <w:p w14:paraId="0D7878F3" w14:textId="77777777" w:rsidR="00544A6B" w:rsidRPr="00544A6B" w:rsidRDefault="00544A6B" w:rsidP="00544A6B">
            <w:r w:rsidRPr="00544A6B">
              <w:t>Зона устанавливаются в целях организации отдыха населения, сохранения санитарно-гигиенической, оздоровительной и эстетической ценности природных ландшафтов</w:t>
            </w:r>
          </w:p>
        </w:tc>
        <w:tc>
          <w:tcPr>
            <w:tcW w:w="1705" w:type="pct"/>
            <w:shd w:val="clear" w:color="auto" w:fill="auto"/>
          </w:tcPr>
          <w:p w14:paraId="61C4A98A" w14:textId="77777777" w:rsidR="00544A6B" w:rsidRPr="00544A6B" w:rsidRDefault="00544A6B" w:rsidP="00544A6B">
            <w:r w:rsidRPr="00544A6B">
              <w:t>Планируемая площадь на расчетный срок в населенных пунктах:</w:t>
            </w:r>
          </w:p>
          <w:p w14:paraId="50A8F3DD" w14:textId="77777777" w:rsidR="00544A6B" w:rsidRPr="00544A6B" w:rsidRDefault="00544A6B" w:rsidP="00544A6B">
            <w:r w:rsidRPr="00544A6B">
              <w:t xml:space="preserve">п. Комсомольский – 3,76 га </w:t>
            </w:r>
          </w:p>
          <w:p w14:paraId="7CA0523A" w14:textId="77777777" w:rsidR="00544A6B" w:rsidRPr="00544A6B" w:rsidRDefault="00544A6B" w:rsidP="00544A6B">
            <w:r w:rsidRPr="00544A6B">
              <w:t xml:space="preserve">п. Шоссейный – 0,47 га </w:t>
            </w:r>
          </w:p>
          <w:p w14:paraId="2D7F7F52" w14:textId="77777777" w:rsidR="00544A6B" w:rsidRPr="00544A6B" w:rsidRDefault="00544A6B" w:rsidP="00544A6B">
            <w:r w:rsidRPr="00544A6B">
              <w:t xml:space="preserve">х. Каменный – 0,64 га </w:t>
            </w:r>
          </w:p>
          <w:p w14:paraId="0F443732" w14:textId="77777777" w:rsidR="00544A6B" w:rsidRPr="00544A6B" w:rsidRDefault="00544A6B" w:rsidP="00544A6B">
            <w:r w:rsidRPr="00544A6B">
              <w:t xml:space="preserve">п. Прудовой – 0,68 га </w:t>
            </w:r>
          </w:p>
          <w:p w14:paraId="47063ACD" w14:textId="77777777" w:rsidR="00544A6B" w:rsidRPr="00544A6B" w:rsidRDefault="00544A6B" w:rsidP="00544A6B">
            <w:r w:rsidRPr="00544A6B">
              <w:t xml:space="preserve">г. Зерноград – 27,14 га </w:t>
            </w:r>
          </w:p>
        </w:tc>
        <w:tc>
          <w:tcPr>
            <w:tcW w:w="1269" w:type="pct"/>
            <w:shd w:val="clear" w:color="auto" w:fill="auto"/>
          </w:tcPr>
          <w:p w14:paraId="550AA8CE" w14:textId="77777777" w:rsidR="00544A6B" w:rsidRPr="00544A6B" w:rsidRDefault="00544A6B" w:rsidP="00544A6B">
            <w:r w:rsidRPr="00544A6B">
              <w:t>(М) Физкультурно-оздоровительный комплекс</w:t>
            </w:r>
          </w:p>
          <w:p w14:paraId="14FADAFA" w14:textId="77777777" w:rsidR="00544A6B" w:rsidRPr="00544A6B" w:rsidRDefault="00544A6B" w:rsidP="00544A6B">
            <w:r w:rsidRPr="00544A6B">
              <w:t>– 1 единица в г. Зерноград</w:t>
            </w:r>
          </w:p>
          <w:p w14:paraId="76AF7120" w14:textId="77777777" w:rsidR="00544A6B" w:rsidRPr="00544A6B" w:rsidRDefault="00544A6B" w:rsidP="00544A6B"/>
          <w:p w14:paraId="4393BD54" w14:textId="77777777" w:rsidR="00544A6B" w:rsidRPr="00544A6B" w:rsidRDefault="00544A6B" w:rsidP="00544A6B">
            <w:r w:rsidRPr="00544A6B">
              <w:t>(М) Парк культуры и отдыха</w:t>
            </w:r>
          </w:p>
          <w:p w14:paraId="15D31E27" w14:textId="77777777" w:rsidR="00544A6B" w:rsidRPr="00544A6B" w:rsidRDefault="00544A6B" w:rsidP="00544A6B">
            <w:r w:rsidRPr="00544A6B">
              <w:t>– 1 единица в п. Комсомольский</w:t>
            </w:r>
          </w:p>
          <w:p w14:paraId="5F388174" w14:textId="77777777" w:rsidR="00544A6B" w:rsidRPr="00544A6B" w:rsidRDefault="00544A6B" w:rsidP="00544A6B">
            <w:r w:rsidRPr="00544A6B">
              <w:t>– 1 единица в п. Шоссейный</w:t>
            </w:r>
          </w:p>
          <w:p w14:paraId="15CB1D54" w14:textId="77777777" w:rsidR="00544A6B" w:rsidRPr="00544A6B" w:rsidRDefault="00544A6B" w:rsidP="00544A6B">
            <w:r w:rsidRPr="00544A6B">
              <w:t>– 1 единица в х. Каменный</w:t>
            </w:r>
          </w:p>
          <w:p w14:paraId="2C30DF5B" w14:textId="77777777" w:rsidR="00544A6B" w:rsidRPr="00544A6B" w:rsidRDefault="00544A6B" w:rsidP="00544A6B">
            <w:r w:rsidRPr="00544A6B">
              <w:t>– 1 единица в п. Прудовой</w:t>
            </w:r>
          </w:p>
        </w:tc>
      </w:tr>
      <w:tr w:rsidR="00544A6B" w:rsidRPr="00544A6B" w14:paraId="39510C25" w14:textId="77777777" w:rsidTr="00745887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79" w:type="pct"/>
            <w:shd w:val="clear" w:color="auto" w:fill="auto"/>
          </w:tcPr>
          <w:p w14:paraId="08D3FC44" w14:textId="77777777" w:rsidR="00544A6B" w:rsidRPr="00544A6B" w:rsidRDefault="00544A6B" w:rsidP="00544A6B">
            <w:r w:rsidRPr="00544A6B">
              <w:t>14</w:t>
            </w:r>
          </w:p>
        </w:tc>
        <w:tc>
          <w:tcPr>
            <w:tcW w:w="1847" w:type="pct"/>
            <w:shd w:val="clear" w:color="auto" w:fill="auto"/>
          </w:tcPr>
          <w:p w14:paraId="47817C04" w14:textId="77777777" w:rsidR="00544A6B" w:rsidRPr="00544A6B" w:rsidRDefault="00544A6B" w:rsidP="00544A6B">
            <w:r w:rsidRPr="00544A6B">
              <w:t>Зона кладбищ</w:t>
            </w:r>
          </w:p>
          <w:p w14:paraId="4D7F91F3" w14:textId="77777777" w:rsidR="00544A6B" w:rsidRPr="00544A6B" w:rsidRDefault="00544A6B" w:rsidP="00544A6B">
            <w:r w:rsidRPr="00544A6B">
              <w:t>Зона выделяется в целях содержания территорий ритуального назначения (кладбища), с учетом санитарно-гигиенических требований и нормативных требований технических регламентов, относительно мест захоронения их сохранения и предотвращения занятия данного вида функциональной зоны другими видами деятельности</w:t>
            </w:r>
          </w:p>
        </w:tc>
        <w:tc>
          <w:tcPr>
            <w:tcW w:w="1705" w:type="pct"/>
            <w:shd w:val="clear" w:color="auto" w:fill="auto"/>
          </w:tcPr>
          <w:p w14:paraId="320EF1B8" w14:textId="77777777" w:rsidR="00544A6B" w:rsidRPr="00544A6B" w:rsidRDefault="00544A6B" w:rsidP="00544A6B">
            <w:r w:rsidRPr="00544A6B">
              <w:t>Планируемая площадь на расчетный срок в населенных пунктах:</w:t>
            </w:r>
          </w:p>
          <w:p w14:paraId="025BDC8A" w14:textId="77777777" w:rsidR="00544A6B" w:rsidRPr="00544A6B" w:rsidRDefault="00544A6B" w:rsidP="00544A6B">
            <w:r w:rsidRPr="00544A6B">
              <w:t xml:space="preserve">г. Зерноград – 5,15 га </w:t>
            </w:r>
          </w:p>
          <w:p w14:paraId="1928528E" w14:textId="77777777" w:rsidR="00544A6B" w:rsidRPr="00544A6B" w:rsidRDefault="00544A6B" w:rsidP="00544A6B">
            <w:r w:rsidRPr="00544A6B">
              <w:t xml:space="preserve">п. Зерновой – 0,60 га </w:t>
            </w:r>
          </w:p>
        </w:tc>
        <w:tc>
          <w:tcPr>
            <w:tcW w:w="1269" w:type="pct"/>
            <w:shd w:val="clear" w:color="auto" w:fill="auto"/>
          </w:tcPr>
          <w:p w14:paraId="3AF3E2D0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6ABC0D74" w14:textId="77777777" w:rsidTr="00745887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79" w:type="pct"/>
            <w:shd w:val="clear" w:color="auto" w:fill="auto"/>
          </w:tcPr>
          <w:p w14:paraId="754BC553" w14:textId="77777777" w:rsidR="00544A6B" w:rsidRPr="00544A6B" w:rsidRDefault="00544A6B" w:rsidP="00544A6B">
            <w:r w:rsidRPr="00544A6B">
              <w:t>15</w:t>
            </w:r>
          </w:p>
        </w:tc>
        <w:tc>
          <w:tcPr>
            <w:tcW w:w="1847" w:type="pct"/>
            <w:shd w:val="clear" w:color="auto" w:fill="auto"/>
          </w:tcPr>
          <w:p w14:paraId="76DDF1D7" w14:textId="77777777" w:rsidR="00544A6B" w:rsidRPr="00544A6B" w:rsidRDefault="00544A6B" w:rsidP="00544A6B">
            <w:r w:rsidRPr="00544A6B">
              <w:t>Зона озелененных территорий специального назначения</w:t>
            </w:r>
          </w:p>
          <w:p w14:paraId="3B93CC80" w14:textId="77777777" w:rsidR="00544A6B" w:rsidRPr="00544A6B" w:rsidRDefault="00544A6B" w:rsidP="00544A6B">
            <w:r w:rsidRPr="00544A6B">
              <w:t>Озелененная территория санитарно-защитных, водоохранных, противопожарных зон, кладбищ, насаждения вдоль автомобильных и железных дорог.</w:t>
            </w:r>
          </w:p>
          <w:p w14:paraId="30192D08" w14:textId="77777777" w:rsidR="00544A6B" w:rsidRPr="00544A6B" w:rsidRDefault="00544A6B" w:rsidP="00544A6B">
            <w:r w:rsidRPr="00544A6B">
              <w:t>Озелененные территории специального назначения используют для сокращения неблагоприятного воздействия на окружающую среду</w:t>
            </w:r>
          </w:p>
        </w:tc>
        <w:tc>
          <w:tcPr>
            <w:tcW w:w="1705" w:type="pct"/>
            <w:shd w:val="clear" w:color="auto" w:fill="auto"/>
          </w:tcPr>
          <w:p w14:paraId="50E16046" w14:textId="77777777" w:rsidR="00544A6B" w:rsidRPr="00544A6B" w:rsidRDefault="00544A6B" w:rsidP="00544A6B">
            <w:r w:rsidRPr="00544A6B">
              <w:t>Планируемая площадь на расчетный срок в населенных пунктах:</w:t>
            </w:r>
          </w:p>
          <w:p w14:paraId="71374B7F" w14:textId="77777777" w:rsidR="00544A6B" w:rsidRPr="00544A6B" w:rsidRDefault="00544A6B" w:rsidP="00544A6B">
            <w:r w:rsidRPr="00544A6B">
              <w:t xml:space="preserve">п. Зерновой – 2,78 га </w:t>
            </w:r>
          </w:p>
          <w:p w14:paraId="715840D1" w14:textId="77777777" w:rsidR="00544A6B" w:rsidRPr="00544A6B" w:rsidRDefault="00544A6B" w:rsidP="00544A6B">
            <w:r w:rsidRPr="00544A6B">
              <w:t xml:space="preserve">п. Шоссейный – 0,51 га </w:t>
            </w:r>
          </w:p>
          <w:p w14:paraId="61BB9187" w14:textId="77777777" w:rsidR="00544A6B" w:rsidRPr="00544A6B" w:rsidRDefault="00544A6B" w:rsidP="00544A6B">
            <w:r w:rsidRPr="00544A6B">
              <w:t>г. Зерноград – 16,98 га</w:t>
            </w:r>
          </w:p>
          <w:p w14:paraId="73CACEC4" w14:textId="77777777" w:rsidR="00544A6B" w:rsidRPr="00544A6B" w:rsidRDefault="00544A6B" w:rsidP="00544A6B">
            <w:r w:rsidRPr="00544A6B">
              <w:t>п. Дубки – 0,36 га</w:t>
            </w:r>
          </w:p>
        </w:tc>
        <w:tc>
          <w:tcPr>
            <w:tcW w:w="1269" w:type="pct"/>
            <w:shd w:val="clear" w:color="auto" w:fill="auto"/>
          </w:tcPr>
          <w:p w14:paraId="466B3688" w14:textId="77777777" w:rsidR="00544A6B" w:rsidRPr="00544A6B" w:rsidRDefault="00544A6B" w:rsidP="00544A6B">
            <w:r w:rsidRPr="00544A6B">
              <w:t>(М) Канализационная насосная станция (КНС)</w:t>
            </w:r>
          </w:p>
          <w:p w14:paraId="1A17C6AA" w14:textId="77777777" w:rsidR="00544A6B" w:rsidRPr="00544A6B" w:rsidRDefault="00544A6B" w:rsidP="00544A6B">
            <w:r w:rsidRPr="00544A6B">
              <w:t>– 1 единица в г. Зерноград</w:t>
            </w:r>
          </w:p>
          <w:p w14:paraId="1D2D37A2" w14:textId="77777777" w:rsidR="00544A6B" w:rsidRPr="00544A6B" w:rsidRDefault="00544A6B" w:rsidP="00544A6B"/>
        </w:tc>
      </w:tr>
      <w:tr w:rsidR="00544A6B" w:rsidRPr="00544A6B" w14:paraId="404BF927" w14:textId="77777777" w:rsidTr="00745887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79" w:type="pct"/>
            <w:shd w:val="clear" w:color="auto" w:fill="auto"/>
          </w:tcPr>
          <w:p w14:paraId="4B5CFF8B" w14:textId="77777777" w:rsidR="00544A6B" w:rsidRPr="00544A6B" w:rsidRDefault="00544A6B" w:rsidP="00544A6B">
            <w:r w:rsidRPr="00544A6B">
              <w:lastRenderedPageBreak/>
              <w:t>16</w:t>
            </w:r>
          </w:p>
        </w:tc>
        <w:tc>
          <w:tcPr>
            <w:tcW w:w="1847" w:type="pct"/>
            <w:shd w:val="clear" w:color="auto" w:fill="auto"/>
          </w:tcPr>
          <w:p w14:paraId="49C4609F" w14:textId="77777777" w:rsidR="00544A6B" w:rsidRPr="00544A6B" w:rsidRDefault="00544A6B" w:rsidP="00544A6B">
            <w:r w:rsidRPr="00544A6B">
              <w:t>Зона режимных территорий</w:t>
            </w:r>
          </w:p>
          <w:p w14:paraId="0DBB8789" w14:textId="77777777" w:rsidR="00544A6B" w:rsidRPr="00544A6B" w:rsidRDefault="00544A6B" w:rsidP="00544A6B">
            <w:r w:rsidRPr="00544A6B">
              <w:t>Зона предназначена для размещения объектов, в отношении территорий которых устанавливаются особый режим, порядок использования территории определяется федеральными органами исполнительной власти субъекта Федерации по согласованию с органами местного самоуправления в соответствии с государственными градостроительными нормативами и правилами, специальными нормативами</w:t>
            </w:r>
          </w:p>
        </w:tc>
        <w:tc>
          <w:tcPr>
            <w:tcW w:w="1705" w:type="pct"/>
            <w:shd w:val="clear" w:color="auto" w:fill="auto"/>
          </w:tcPr>
          <w:p w14:paraId="6E4B4917" w14:textId="77777777" w:rsidR="00544A6B" w:rsidRPr="00544A6B" w:rsidRDefault="00544A6B" w:rsidP="00544A6B">
            <w:r w:rsidRPr="00544A6B">
              <w:t>Планируемая площадь на расчетный срок:</w:t>
            </w:r>
          </w:p>
          <w:p w14:paraId="593FEBA5" w14:textId="77777777" w:rsidR="00544A6B" w:rsidRPr="00544A6B" w:rsidRDefault="00544A6B" w:rsidP="00544A6B">
            <w:r w:rsidRPr="00544A6B">
              <w:t xml:space="preserve">г. Зерноград – 1,09 га </w:t>
            </w:r>
          </w:p>
          <w:p w14:paraId="043FEF30" w14:textId="77777777" w:rsidR="00544A6B" w:rsidRPr="00544A6B" w:rsidRDefault="00544A6B" w:rsidP="00544A6B"/>
        </w:tc>
        <w:tc>
          <w:tcPr>
            <w:tcW w:w="1269" w:type="pct"/>
            <w:shd w:val="clear" w:color="auto" w:fill="auto"/>
          </w:tcPr>
          <w:p w14:paraId="23C7BA8A" w14:textId="77777777" w:rsidR="00544A6B" w:rsidRPr="00544A6B" w:rsidRDefault="00544A6B" w:rsidP="00544A6B">
            <w:r w:rsidRPr="00544A6B">
              <w:t>-</w:t>
            </w:r>
          </w:p>
        </w:tc>
      </w:tr>
      <w:tr w:rsidR="00544A6B" w:rsidRPr="00544A6B" w14:paraId="0503C0AC" w14:textId="77777777" w:rsidTr="00745887">
        <w:tblPrEx>
          <w:tblBorders>
            <w:bottom w:val="single" w:sz="4" w:space="0" w:color="auto"/>
          </w:tblBorders>
        </w:tblPrEx>
        <w:trPr>
          <w:trHeight w:val="20"/>
        </w:trPr>
        <w:tc>
          <w:tcPr>
            <w:tcW w:w="179" w:type="pct"/>
            <w:shd w:val="clear" w:color="auto" w:fill="auto"/>
          </w:tcPr>
          <w:p w14:paraId="3DA22FC6" w14:textId="77777777" w:rsidR="00544A6B" w:rsidRPr="00544A6B" w:rsidRDefault="00544A6B" w:rsidP="00544A6B">
            <w:r w:rsidRPr="00544A6B">
              <w:t>17</w:t>
            </w:r>
          </w:p>
        </w:tc>
        <w:tc>
          <w:tcPr>
            <w:tcW w:w="1847" w:type="pct"/>
            <w:shd w:val="clear" w:color="auto" w:fill="auto"/>
          </w:tcPr>
          <w:p w14:paraId="120F9A45" w14:textId="77777777" w:rsidR="00544A6B" w:rsidRPr="00544A6B" w:rsidRDefault="00544A6B" w:rsidP="00544A6B">
            <w:r w:rsidRPr="00544A6B">
              <w:t>Иные зоны</w:t>
            </w:r>
          </w:p>
          <w:p w14:paraId="7B9E0CA6" w14:textId="77777777" w:rsidR="00544A6B" w:rsidRPr="00544A6B" w:rsidRDefault="00544A6B" w:rsidP="00544A6B">
            <w:r w:rsidRPr="00544A6B">
              <w:t xml:space="preserve">Зона предназначена для размещения иных объектов, которые невозможно отнести </w:t>
            </w:r>
            <w:proofErr w:type="gramStart"/>
            <w:r w:rsidRPr="00544A6B">
              <w:t>в другим зонам</w:t>
            </w:r>
            <w:proofErr w:type="gramEnd"/>
          </w:p>
        </w:tc>
        <w:tc>
          <w:tcPr>
            <w:tcW w:w="1705" w:type="pct"/>
            <w:shd w:val="clear" w:color="auto" w:fill="auto"/>
          </w:tcPr>
          <w:p w14:paraId="7958365C" w14:textId="77777777" w:rsidR="00544A6B" w:rsidRPr="00544A6B" w:rsidRDefault="00544A6B" w:rsidP="00544A6B">
            <w:r w:rsidRPr="00544A6B">
              <w:t>Планируемая площадь на расчетный срок в населенных пунктах:</w:t>
            </w:r>
          </w:p>
          <w:p w14:paraId="482A6394" w14:textId="77777777" w:rsidR="00544A6B" w:rsidRPr="00544A6B" w:rsidRDefault="00544A6B" w:rsidP="00544A6B">
            <w:r w:rsidRPr="00544A6B">
              <w:t xml:space="preserve">п. Прудовой – 0,70 га </w:t>
            </w:r>
          </w:p>
          <w:p w14:paraId="1D3AFDDC" w14:textId="77777777" w:rsidR="00544A6B" w:rsidRPr="00544A6B" w:rsidRDefault="00544A6B" w:rsidP="00544A6B">
            <w:r w:rsidRPr="00544A6B">
              <w:t xml:space="preserve">п. Зерновой – 2,59 га </w:t>
            </w:r>
          </w:p>
        </w:tc>
        <w:tc>
          <w:tcPr>
            <w:tcW w:w="1269" w:type="pct"/>
            <w:shd w:val="clear" w:color="auto" w:fill="auto"/>
          </w:tcPr>
          <w:p w14:paraId="7B299345" w14:textId="77777777" w:rsidR="00544A6B" w:rsidRPr="00544A6B" w:rsidRDefault="00544A6B" w:rsidP="00544A6B">
            <w:r w:rsidRPr="00544A6B">
              <w:t>-</w:t>
            </w:r>
          </w:p>
        </w:tc>
      </w:tr>
    </w:tbl>
    <w:p w14:paraId="7C032AAC" w14:textId="77777777" w:rsidR="00544A6B" w:rsidRPr="00544A6B" w:rsidRDefault="00544A6B" w:rsidP="00544A6B">
      <w:r w:rsidRPr="00544A6B">
        <w:t>Примечание - * Значение объекта: (Ф) – объект федерального значения; (Р) – объект регионального значения; (М) – объект местного значения поселения; (МР) – объект местного значения муниципального района.</w:t>
      </w:r>
    </w:p>
    <w:p w14:paraId="2088FE6C" w14:textId="77777777" w:rsidR="00145AD3" w:rsidRDefault="00145AD3" w:rsidP="00D92C05">
      <w:pPr>
        <w:jc w:val="center"/>
        <w:rPr>
          <w:sz w:val="28"/>
          <w:szCs w:val="28"/>
        </w:rPr>
      </w:pPr>
    </w:p>
    <w:sectPr w:rsidR="00145AD3" w:rsidSect="00745887">
      <w:headerReference w:type="default" r:id="rId37"/>
      <w:pgSz w:w="16838" w:h="11906" w:orient="landscape"/>
      <w:pgMar w:top="1418" w:right="1134" w:bottom="567" w:left="1134" w:header="567" w:footer="567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75ACE2D" w14:textId="77777777" w:rsidR="00D76530" w:rsidRDefault="00D76530" w:rsidP="008D4C49">
      <w:r>
        <w:separator/>
      </w:r>
    </w:p>
  </w:endnote>
  <w:endnote w:type="continuationSeparator" w:id="0">
    <w:p w14:paraId="2F545462" w14:textId="77777777" w:rsidR="00D76530" w:rsidRDefault="00D76530" w:rsidP="008D4C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Times New Roman Полужирный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AECA31" w14:textId="77777777" w:rsidR="00544A6B" w:rsidRDefault="00544A6B" w:rsidP="00745887">
    <w:pPr>
      <w:pStyle w:val="a8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458196" w14:textId="77777777" w:rsidR="00544A6B" w:rsidRPr="005201E5" w:rsidRDefault="00544A6B" w:rsidP="00745887">
    <w:pPr>
      <w:pStyle w:val="a8"/>
      <w:jc w:val="right"/>
      <w:rPr>
        <w:b/>
        <w:spacing w:val="2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42F444" w14:textId="77777777" w:rsidR="00544A6B" w:rsidRPr="00B075BD" w:rsidRDefault="00544A6B" w:rsidP="00745887">
    <w:pPr>
      <w:pStyle w:val="a6"/>
      <w:spacing w:line="300" w:lineRule="auto"/>
      <w:jc w:val="right"/>
      <w:rPr>
        <w:rFonts w:ascii="Times New Roman Полужирный" w:hAnsi="Times New Roman Полужирный"/>
        <w:b/>
        <w:caps/>
        <w:spacing w:val="20"/>
        <w:u w:val="single"/>
      </w:rPr>
    </w:pPr>
    <w:r w:rsidRPr="00B075BD">
      <w:rPr>
        <w:rFonts w:ascii="Times New Roman Полужирный" w:hAnsi="Times New Roman Полужирный"/>
        <w:b/>
        <w:caps/>
        <w:spacing w:val="20"/>
        <w:sz w:val="28"/>
      </w:rPr>
      <w:t>ГЛАВА 1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440175" w14:textId="77777777" w:rsidR="00544A6B" w:rsidRPr="007644C0" w:rsidRDefault="00544A6B" w:rsidP="00745887">
    <w:pPr>
      <w:pStyle w:val="a6"/>
      <w:spacing w:line="300" w:lineRule="auto"/>
      <w:jc w:val="right"/>
      <w:rPr>
        <w:b/>
        <w:caps/>
        <w:spacing w:val="30"/>
        <w:u w:val="single"/>
      </w:rPr>
    </w:pPr>
    <w:r w:rsidRPr="007644C0">
      <w:rPr>
        <w:b/>
        <w:caps/>
      </w:rPr>
      <w:t>РАЗДЕЛ 1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BC40A3" w14:textId="77777777" w:rsidR="00734CDD" w:rsidRDefault="00734CDD">
    <w:pPr>
      <w:pStyle w:val="a8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2B16BD">
      <w:rPr>
        <w:noProof/>
      </w:rPr>
      <w:t>7</w:t>
    </w:r>
    <w:r>
      <w:fldChar w:fldCharType="end"/>
    </w:r>
  </w:p>
  <w:p w14:paraId="6D087D16" w14:textId="77777777" w:rsidR="00734CDD" w:rsidRDefault="00734CDD">
    <w:pPr>
      <w:pStyle w:val="a8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C18E97B" w14:textId="77777777" w:rsidR="00544A6B" w:rsidRPr="00544A6B" w:rsidRDefault="00544A6B" w:rsidP="00544A6B">
    <w:r w:rsidRPr="00544A6B">
      <w:t>ГЛАВА 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E0BFCC3" w14:textId="77777777" w:rsidR="00D76530" w:rsidRDefault="00D76530" w:rsidP="008D4C49">
      <w:r>
        <w:separator/>
      </w:r>
    </w:p>
  </w:footnote>
  <w:footnote w:type="continuationSeparator" w:id="0">
    <w:p w14:paraId="4C316F26" w14:textId="77777777" w:rsidR="00D76530" w:rsidRDefault="00D76530" w:rsidP="008D4C4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0420AB" w14:textId="77777777" w:rsidR="00544A6B" w:rsidRPr="00FD0700" w:rsidRDefault="00544A6B" w:rsidP="00745887">
    <w:pPr>
      <w:pStyle w:val="a6"/>
      <w:jc w:val="right"/>
      <w:rPr>
        <w:rFonts w:ascii="Times New Roman Полужирный" w:hAnsi="Times New Roman Полужирный"/>
        <w:b/>
        <w:spacing w:val="20"/>
        <w:sz w:val="28"/>
      </w:rPr>
    </w:pPr>
    <w:r w:rsidRPr="00FD0700">
      <w:rPr>
        <w:rFonts w:ascii="Times New Roman Полужирный" w:hAnsi="Times New Roman Полужирный"/>
        <w:b/>
        <w:spacing w:val="20"/>
        <w:sz w:val="28"/>
      </w:rPr>
      <w:fldChar w:fldCharType="begin"/>
    </w:r>
    <w:r w:rsidRPr="00FD0700">
      <w:rPr>
        <w:rFonts w:ascii="Times New Roman Полужирный" w:hAnsi="Times New Roman Полужирный"/>
        <w:b/>
        <w:spacing w:val="20"/>
        <w:sz w:val="28"/>
      </w:rPr>
      <w:instrText>PAGE   \* MERGEFORMAT</w:instrText>
    </w:r>
    <w:r w:rsidRPr="00FD0700">
      <w:rPr>
        <w:rFonts w:ascii="Times New Roman Полужирный" w:hAnsi="Times New Roman Полужирный"/>
        <w:b/>
        <w:spacing w:val="20"/>
        <w:sz w:val="28"/>
      </w:rPr>
      <w:fldChar w:fldCharType="separate"/>
    </w:r>
    <w:r>
      <w:rPr>
        <w:rFonts w:ascii="Times New Roman Полужирный" w:hAnsi="Times New Roman Полужирный"/>
        <w:b/>
        <w:noProof/>
        <w:spacing w:val="20"/>
        <w:sz w:val="28"/>
      </w:rPr>
      <w:t>3</w:t>
    </w:r>
    <w:r w:rsidRPr="00FD0700">
      <w:rPr>
        <w:rFonts w:ascii="Times New Roman Полужирный" w:hAnsi="Times New Roman Полужирный"/>
        <w:b/>
        <w:spacing w:val="20"/>
        <w:sz w:val="28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C4F8C59" w14:textId="77777777" w:rsidR="00544A6B" w:rsidRPr="00FD0700" w:rsidRDefault="00544A6B" w:rsidP="00745887">
    <w:pPr>
      <w:pStyle w:val="a6"/>
      <w:jc w:val="right"/>
      <w:rPr>
        <w:rFonts w:ascii="Times New Roman Полужирный" w:hAnsi="Times New Roman Полужирный"/>
        <w:b/>
        <w:spacing w:val="20"/>
        <w:sz w:val="28"/>
        <w:szCs w:val="28"/>
      </w:rPr>
    </w:pPr>
    <w:r w:rsidRPr="000F788B">
      <w:rPr>
        <w:rFonts w:ascii="Times New Roman Полужирный" w:hAnsi="Times New Roman Полужирный"/>
        <w:b/>
        <w:spacing w:val="20"/>
        <w:sz w:val="28"/>
        <w:szCs w:val="28"/>
      </w:rPr>
      <w:fldChar w:fldCharType="begin"/>
    </w:r>
    <w:r w:rsidRPr="000F788B">
      <w:rPr>
        <w:rFonts w:ascii="Times New Roman Полужирный" w:hAnsi="Times New Roman Полужирный"/>
        <w:b/>
        <w:spacing w:val="20"/>
        <w:sz w:val="28"/>
        <w:szCs w:val="28"/>
      </w:rPr>
      <w:instrText>PAGE   \* MERGEFORMAT</w:instrText>
    </w:r>
    <w:r w:rsidRPr="000F788B">
      <w:rPr>
        <w:rFonts w:ascii="Times New Roman Полужирный" w:hAnsi="Times New Roman Полужирный"/>
        <w:b/>
        <w:spacing w:val="20"/>
        <w:sz w:val="28"/>
        <w:szCs w:val="28"/>
      </w:rPr>
      <w:fldChar w:fldCharType="separate"/>
    </w:r>
    <w:r>
      <w:rPr>
        <w:rFonts w:ascii="Times New Roman Полужирный" w:hAnsi="Times New Roman Полужирный"/>
        <w:b/>
        <w:noProof/>
        <w:spacing w:val="20"/>
        <w:sz w:val="28"/>
        <w:szCs w:val="28"/>
      </w:rPr>
      <w:t>21</w:t>
    </w:r>
    <w:r w:rsidRPr="000F788B">
      <w:rPr>
        <w:rFonts w:ascii="Times New Roman Полужирный" w:hAnsi="Times New Roman Полужирный"/>
        <w:b/>
        <w:spacing w:val="20"/>
        <w:sz w:val="28"/>
        <w:szCs w:val="28"/>
      </w:rPr>
      <w:fldChar w:fldCharType="end"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12C718B" w14:textId="77777777" w:rsidR="00544A6B" w:rsidRPr="008B1ABF" w:rsidRDefault="00544A6B" w:rsidP="00745887">
    <w:pPr>
      <w:pStyle w:val="a6"/>
      <w:jc w:val="center"/>
      <w:rPr>
        <w:sz w:val="32"/>
      </w:rPr>
    </w:pPr>
    <w:r w:rsidRPr="008B1ABF">
      <w:rPr>
        <w:rFonts w:ascii="Times New Roman Полужирный" w:hAnsi="Times New Roman Полужирный"/>
        <w:b/>
        <w:spacing w:val="20"/>
        <w:sz w:val="28"/>
      </w:rPr>
      <w:fldChar w:fldCharType="begin"/>
    </w:r>
    <w:r w:rsidRPr="008B1ABF">
      <w:rPr>
        <w:rFonts w:ascii="Times New Roman Полужирный" w:hAnsi="Times New Roman Полужирный"/>
        <w:b/>
        <w:spacing w:val="20"/>
        <w:sz w:val="28"/>
      </w:rPr>
      <w:instrText>PAGE   \* MERGEFORMAT</w:instrText>
    </w:r>
    <w:r w:rsidRPr="008B1ABF">
      <w:rPr>
        <w:rFonts w:ascii="Times New Roman Полужирный" w:hAnsi="Times New Roman Полужирный"/>
        <w:b/>
        <w:spacing w:val="20"/>
        <w:sz w:val="28"/>
      </w:rPr>
      <w:fldChar w:fldCharType="separate"/>
    </w:r>
    <w:r>
      <w:rPr>
        <w:rFonts w:ascii="Times New Roman Полужирный" w:hAnsi="Times New Roman Полужирный"/>
        <w:b/>
        <w:noProof/>
        <w:spacing w:val="20"/>
        <w:sz w:val="28"/>
      </w:rPr>
      <w:t>30</w:t>
    </w:r>
    <w:r w:rsidRPr="008B1ABF">
      <w:rPr>
        <w:rFonts w:ascii="Times New Roman Полужирный" w:hAnsi="Times New Roman Полужирный"/>
        <w:b/>
        <w:spacing w:val="20"/>
        <w:sz w:val="28"/>
      </w:rPr>
      <w:fldChar w:fldCharType="end"/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1A98E3" w14:textId="77777777" w:rsidR="00745887" w:rsidRPr="00544A6B" w:rsidRDefault="00745887" w:rsidP="00544A6B">
    <w:r w:rsidRPr="00544A6B">
      <w:fldChar w:fldCharType="begin"/>
    </w:r>
    <w:r w:rsidRPr="00544A6B">
      <w:instrText>PAGE   \* MERGEFORMAT</w:instrText>
    </w:r>
    <w:r w:rsidRPr="00544A6B">
      <w:fldChar w:fldCharType="separate"/>
    </w:r>
    <w:r w:rsidRPr="00544A6B">
      <w:t>26</w:t>
    </w:r>
    <w:r w:rsidRPr="00544A6B"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2C50A41"/>
    <w:multiLevelType w:val="hybridMultilevel"/>
    <w:tmpl w:val="037CF61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0F155F7"/>
    <w:multiLevelType w:val="hybridMultilevel"/>
    <w:tmpl w:val="68784D8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4043DD7"/>
    <w:multiLevelType w:val="singleLevel"/>
    <w:tmpl w:val="B9BA8508"/>
    <w:lvl w:ilvl="0">
      <w:start w:val="1"/>
      <w:numFmt w:val="decimal"/>
      <w:lvlText w:val="%1."/>
      <w:legacy w:legacy="1" w:legacySpace="120" w:legacyIndent="360"/>
      <w:lvlJc w:val="left"/>
      <w:pPr>
        <w:ind w:left="1070" w:hanging="36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9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balanceSingleByteDoubleByteWidth/>
    <w:doNotLeaveBackslashAlone/>
    <w:ulTrailSpace/>
    <w:doNotExpandShiftReturn/>
    <w:doNotSuppressParagraphBorders/>
    <w:footnoteLayoutLikeWW8/>
    <w:shapeLayoutLikeWW8/>
    <w:alignTablesRowByRow/>
    <w:forgetLastTabAlignment/>
    <w:autoSpaceLikeWord95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BE517F"/>
    <w:rsid w:val="00003236"/>
    <w:rsid w:val="0000493D"/>
    <w:rsid w:val="0000743A"/>
    <w:rsid w:val="00007D0D"/>
    <w:rsid w:val="000119EF"/>
    <w:rsid w:val="00012C4D"/>
    <w:rsid w:val="0001376B"/>
    <w:rsid w:val="00014A59"/>
    <w:rsid w:val="00015B38"/>
    <w:rsid w:val="00017C85"/>
    <w:rsid w:val="000202FD"/>
    <w:rsid w:val="00021674"/>
    <w:rsid w:val="00025DA4"/>
    <w:rsid w:val="00035547"/>
    <w:rsid w:val="000464F5"/>
    <w:rsid w:val="000471BE"/>
    <w:rsid w:val="00054BC5"/>
    <w:rsid w:val="00055983"/>
    <w:rsid w:val="0005628F"/>
    <w:rsid w:val="00061B4A"/>
    <w:rsid w:val="00062BF6"/>
    <w:rsid w:val="00064506"/>
    <w:rsid w:val="0006700C"/>
    <w:rsid w:val="00067D31"/>
    <w:rsid w:val="00070DDF"/>
    <w:rsid w:val="00071A34"/>
    <w:rsid w:val="00073689"/>
    <w:rsid w:val="000742E9"/>
    <w:rsid w:val="0007738D"/>
    <w:rsid w:val="0008017E"/>
    <w:rsid w:val="00082EB1"/>
    <w:rsid w:val="000839F4"/>
    <w:rsid w:val="00085B31"/>
    <w:rsid w:val="00085ED8"/>
    <w:rsid w:val="00087B1E"/>
    <w:rsid w:val="0009283F"/>
    <w:rsid w:val="00092BB5"/>
    <w:rsid w:val="00093530"/>
    <w:rsid w:val="00095B0A"/>
    <w:rsid w:val="00096BE0"/>
    <w:rsid w:val="00096D7E"/>
    <w:rsid w:val="000A17F2"/>
    <w:rsid w:val="000A1B59"/>
    <w:rsid w:val="000A5418"/>
    <w:rsid w:val="000A5581"/>
    <w:rsid w:val="000A7F40"/>
    <w:rsid w:val="000B1299"/>
    <w:rsid w:val="000B2AFD"/>
    <w:rsid w:val="000B6E89"/>
    <w:rsid w:val="000B7C50"/>
    <w:rsid w:val="000C1958"/>
    <w:rsid w:val="000C3298"/>
    <w:rsid w:val="000C63A7"/>
    <w:rsid w:val="000C6F41"/>
    <w:rsid w:val="000D0C4E"/>
    <w:rsid w:val="000D3AEA"/>
    <w:rsid w:val="000D4581"/>
    <w:rsid w:val="000D4DE6"/>
    <w:rsid w:val="000D7351"/>
    <w:rsid w:val="000E3151"/>
    <w:rsid w:val="000F0328"/>
    <w:rsid w:val="000F19A8"/>
    <w:rsid w:val="000F363E"/>
    <w:rsid w:val="000F3815"/>
    <w:rsid w:val="000F3F64"/>
    <w:rsid w:val="000F52CA"/>
    <w:rsid w:val="000F59EE"/>
    <w:rsid w:val="000F70EA"/>
    <w:rsid w:val="000F75C1"/>
    <w:rsid w:val="000F7BF0"/>
    <w:rsid w:val="00101110"/>
    <w:rsid w:val="00101276"/>
    <w:rsid w:val="001013D9"/>
    <w:rsid w:val="00106CCB"/>
    <w:rsid w:val="001104D0"/>
    <w:rsid w:val="00111FD5"/>
    <w:rsid w:val="00120F7C"/>
    <w:rsid w:val="00123373"/>
    <w:rsid w:val="00124D44"/>
    <w:rsid w:val="00124F54"/>
    <w:rsid w:val="00125764"/>
    <w:rsid w:val="001270E9"/>
    <w:rsid w:val="001276C5"/>
    <w:rsid w:val="00130CC9"/>
    <w:rsid w:val="00131814"/>
    <w:rsid w:val="001343A7"/>
    <w:rsid w:val="001356FD"/>
    <w:rsid w:val="0013697C"/>
    <w:rsid w:val="001420FF"/>
    <w:rsid w:val="0014285F"/>
    <w:rsid w:val="00144F77"/>
    <w:rsid w:val="001457F3"/>
    <w:rsid w:val="00145AD3"/>
    <w:rsid w:val="00145BA4"/>
    <w:rsid w:val="00150CD1"/>
    <w:rsid w:val="001518D7"/>
    <w:rsid w:val="00153A46"/>
    <w:rsid w:val="00153E98"/>
    <w:rsid w:val="00154B84"/>
    <w:rsid w:val="00160BB5"/>
    <w:rsid w:val="00161977"/>
    <w:rsid w:val="00161E63"/>
    <w:rsid w:val="00162237"/>
    <w:rsid w:val="00162A7C"/>
    <w:rsid w:val="001634B5"/>
    <w:rsid w:val="001654BA"/>
    <w:rsid w:val="0017117F"/>
    <w:rsid w:val="00171898"/>
    <w:rsid w:val="001773EB"/>
    <w:rsid w:val="00177569"/>
    <w:rsid w:val="00180D98"/>
    <w:rsid w:val="0018102E"/>
    <w:rsid w:val="001811F8"/>
    <w:rsid w:val="001876DD"/>
    <w:rsid w:val="0018781C"/>
    <w:rsid w:val="00187F28"/>
    <w:rsid w:val="001920F2"/>
    <w:rsid w:val="001966C9"/>
    <w:rsid w:val="00197F7A"/>
    <w:rsid w:val="001A0C4C"/>
    <w:rsid w:val="001A0FD2"/>
    <w:rsid w:val="001A2CB9"/>
    <w:rsid w:val="001A3073"/>
    <w:rsid w:val="001C084B"/>
    <w:rsid w:val="001C4C1B"/>
    <w:rsid w:val="001C633C"/>
    <w:rsid w:val="001C71AF"/>
    <w:rsid w:val="001C78DD"/>
    <w:rsid w:val="001C7AAA"/>
    <w:rsid w:val="001D285F"/>
    <w:rsid w:val="001D33FF"/>
    <w:rsid w:val="001D527F"/>
    <w:rsid w:val="001E306F"/>
    <w:rsid w:val="001E364A"/>
    <w:rsid w:val="001E746A"/>
    <w:rsid w:val="001E7605"/>
    <w:rsid w:val="001F499C"/>
    <w:rsid w:val="002001D5"/>
    <w:rsid w:val="00201A26"/>
    <w:rsid w:val="002023BF"/>
    <w:rsid w:val="00202DC2"/>
    <w:rsid w:val="00205731"/>
    <w:rsid w:val="00205F46"/>
    <w:rsid w:val="00206EFD"/>
    <w:rsid w:val="0020773A"/>
    <w:rsid w:val="00211422"/>
    <w:rsid w:val="002156F2"/>
    <w:rsid w:val="00217A77"/>
    <w:rsid w:val="002222A2"/>
    <w:rsid w:val="00224A35"/>
    <w:rsid w:val="002306C2"/>
    <w:rsid w:val="0024596F"/>
    <w:rsid w:val="00246668"/>
    <w:rsid w:val="00246BEE"/>
    <w:rsid w:val="002513BD"/>
    <w:rsid w:val="00251DFE"/>
    <w:rsid w:val="002525B9"/>
    <w:rsid w:val="002538C0"/>
    <w:rsid w:val="00256314"/>
    <w:rsid w:val="0025633A"/>
    <w:rsid w:val="00261330"/>
    <w:rsid w:val="00261AD5"/>
    <w:rsid w:val="00261FDE"/>
    <w:rsid w:val="0026222D"/>
    <w:rsid w:val="0026477E"/>
    <w:rsid w:val="002661F1"/>
    <w:rsid w:val="0027498F"/>
    <w:rsid w:val="00282579"/>
    <w:rsid w:val="002826AF"/>
    <w:rsid w:val="00282C07"/>
    <w:rsid w:val="00283F0B"/>
    <w:rsid w:val="00285579"/>
    <w:rsid w:val="0028717D"/>
    <w:rsid w:val="00290EDE"/>
    <w:rsid w:val="002915DE"/>
    <w:rsid w:val="00291FDD"/>
    <w:rsid w:val="00294AFB"/>
    <w:rsid w:val="002955DB"/>
    <w:rsid w:val="002967B8"/>
    <w:rsid w:val="00296C86"/>
    <w:rsid w:val="00297791"/>
    <w:rsid w:val="002A17AC"/>
    <w:rsid w:val="002A193B"/>
    <w:rsid w:val="002A2187"/>
    <w:rsid w:val="002A2D17"/>
    <w:rsid w:val="002A3130"/>
    <w:rsid w:val="002A3C40"/>
    <w:rsid w:val="002A4A77"/>
    <w:rsid w:val="002A52FB"/>
    <w:rsid w:val="002A6F8B"/>
    <w:rsid w:val="002A794D"/>
    <w:rsid w:val="002B16BD"/>
    <w:rsid w:val="002B3777"/>
    <w:rsid w:val="002B3CEA"/>
    <w:rsid w:val="002B586F"/>
    <w:rsid w:val="002B641C"/>
    <w:rsid w:val="002B7053"/>
    <w:rsid w:val="002B74F4"/>
    <w:rsid w:val="002C133E"/>
    <w:rsid w:val="002C2798"/>
    <w:rsid w:val="002C2DA8"/>
    <w:rsid w:val="002C3C48"/>
    <w:rsid w:val="002C4027"/>
    <w:rsid w:val="002D3748"/>
    <w:rsid w:val="002D3BAC"/>
    <w:rsid w:val="002D4603"/>
    <w:rsid w:val="002D5200"/>
    <w:rsid w:val="002D6B03"/>
    <w:rsid w:val="002E25FA"/>
    <w:rsid w:val="002E2A1B"/>
    <w:rsid w:val="002E537B"/>
    <w:rsid w:val="002E6F17"/>
    <w:rsid w:val="002F17DD"/>
    <w:rsid w:val="002F1B71"/>
    <w:rsid w:val="002F34D0"/>
    <w:rsid w:val="002F558D"/>
    <w:rsid w:val="002F67C2"/>
    <w:rsid w:val="003000D7"/>
    <w:rsid w:val="00301A28"/>
    <w:rsid w:val="0030321B"/>
    <w:rsid w:val="00305702"/>
    <w:rsid w:val="00305D95"/>
    <w:rsid w:val="0030694B"/>
    <w:rsid w:val="00306BE8"/>
    <w:rsid w:val="00307ADD"/>
    <w:rsid w:val="00311D79"/>
    <w:rsid w:val="00316813"/>
    <w:rsid w:val="003178D3"/>
    <w:rsid w:val="00320A6F"/>
    <w:rsid w:val="00331E30"/>
    <w:rsid w:val="00331E9A"/>
    <w:rsid w:val="00341906"/>
    <w:rsid w:val="003459FA"/>
    <w:rsid w:val="00346FC1"/>
    <w:rsid w:val="00351B24"/>
    <w:rsid w:val="00352FE0"/>
    <w:rsid w:val="003552FD"/>
    <w:rsid w:val="0035608D"/>
    <w:rsid w:val="00356136"/>
    <w:rsid w:val="003568DB"/>
    <w:rsid w:val="00357DF4"/>
    <w:rsid w:val="00362B47"/>
    <w:rsid w:val="003636CF"/>
    <w:rsid w:val="00363767"/>
    <w:rsid w:val="0036422D"/>
    <w:rsid w:val="00365A79"/>
    <w:rsid w:val="00365B54"/>
    <w:rsid w:val="00365E9D"/>
    <w:rsid w:val="0037364F"/>
    <w:rsid w:val="00373909"/>
    <w:rsid w:val="003819EB"/>
    <w:rsid w:val="003854FF"/>
    <w:rsid w:val="00385D0B"/>
    <w:rsid w:val="00386CB1"/>
    <w:rsid w:val="00387424"/>
    <w:rsid w:val="003906D6"/>
    <w:rsid w:val="00391115"/>
    <w:rsid w:val="003912D5"/>
    <w:rsid w:val="003912F8"/>
    <w:rsid w:val="00392FC3"/>
    <w:rsid w:val="003937EF"/>
    <w:rsid w:val="00394E6F"/>
    <w:rsid w:val="003A03FA"/>
    <w:rsid w:val="003A07FF"/>
    <w:rsid w:val="003A3CEC"/>
    <w:rsid w:val="003A6229"/>
    <w:rsid w:val="003A6512"/>
    <w:rsid w:val="003B0AB5"/>
    <w:rsid w:val="003B120E"/>
    <w:rsid w:val="003B1699"/>
    <w:rsid w:val="003B1BD4"/>
    <w:rsid w:val="003B2FCA"/>
    <w:rsid w:val="003B56D0"/>
    <w:rsid w:val="003B73E1"/>
    <w:rsid w:val="003C06B1"/>
    <w:rsid w:val="003C4E77"/>
    <w:rsid w:val="003C5BA4"/>
    <w:rsid w:val="003C7297"/>
    <w:rsid w:val="003D76C2"/>
    <w:rsid w:val="003E0B56"/>
    <w:rsid w:val="003E280D"/>
    <w:rsid w:val="003E427E"/>
    <w:rsid w:val="003E79DA"/>
    <w:rsid w:val="003F0762"/>
    <w:rsid w:val="003F2741"/>
    <w:rsid w:val="003F5B27"/>
    <w:rsid w:val="003F7E15"/>
    <w:rsid w:val="0040197E"/>
    <w:rsid w:val="00403EF4"/>
    <w:rsid w:val="004043F9"/>
    <w:rsid w:val="00406476"/>
    <w:rsid w:val="00406665"/>
    <w:rsid w:val="004103BC"/>
    <w:rsid w:val="0041283B"/>
    <w:rsid w:val="00413EF7"/>
    <w:rsid w:val="0041514C"/>
    <w:rsid w:val="004165B1"/>
    <w:rsid w:val="00422283"/>
    <w:rsid w:val="00423944"/>
    <w:rsid w:val="00423FCF"/>
    <w:rsid w:val="0042735D"/>
    <w:rsid w:val="004302A9"/>
    <w:rsid w:val="004308FF"/>
    <w:rsid w:val="0043660D"/>
    <w:rsid w:val="00441F20"/>
    <w:rsid w:val="0045045E"/>
    <w:rsid w:val="00450ECA"/>
    <w:rsid w:val="0045275B"/>
    <w:rsid w:val="0045343D"/>
    <w:rsid w:val="00453CFD"/>
    <w:rsid w:val="0045470E"/>
    <w:rsid w:val="00456294"/>
    <w:rsid w:val="00457C23"/>
    <w:rsid w:val="00465D5E"/>
    <w:rsid w:val="00467EBC"/>
    <w:rsid w:val="00470309"/>
    <w:rsid w:val="0047190D"/>
    <w:rsid w:val="00471D3B"/>
    <w:rsid w:val="00472175"/>
    <w:rsid w:val="0047579C"/>
    <w:rsid w:val="00475F98"/>
    <w:rsid w:val="00482D39"/>
    <w:rsid w:val="004A6061"/>
    <w:rsid w:val="004A63C4"/>
    <w:rsid w:val="004A78CD"/>
    <w:rsid w:val="004A7A7E"/>
    <w:rsid w:val="004A7B81"/>
    <w:rsid w:val="004B1A87"/>
    <w:rsid w:val="004B207B"/>
    <w:rsid w:val="004B3D7E"/>
    <w:rsid w:val="004B6724"/>
    <w:rsid w:val="004C07C9"/>
    <w:rsid w:val="004C0E72"/>
    <w:rsid w:val="004C1129"/>
    <w:rsid w:val="004C2A02"/>
    <w:rsid w:val="004C2DDB"/>
    <w:rsid w:val="004C5925"/>
    <w:rsid w:val="004C76D3"/>
    <w:rsid w:val="004D09FF"/>
    <w:rsid w:val="004D0CED"/>
    <w:rsid w:val="004D130F"/>
    <w:rsid w:val="004D1BA7"/>
    <w:rsid w:val="004D3C9B"/>
    <w:rsid w:val="004D536C"/>
    <w:rsid w:val="004D5799"/>
    <w:rsid w:val="004D6456"/>
    <w:rsid w:val="004E2307"/>
    <w:rsid w:val="004E4D02"/>
    <w:rsid w:val="004E55F3"/>
    <w:rsid w:val="004E5784"/>
    <w:rsid w:val="004E6E9B"/>
    <w:rsid w:val="004E70C3"/>
    <w:rsid w:val="004F2595"/>
    <w:rsid w:val="004F2940"/>
    <w:rsid w:val="004F6CDA"/>
    <w:rsid w:val="004F780D"/>
    <w:rsid w:val="005011ED"/>
    <w:rsid w:val="005018BB"/>
    <w:rsid w:val="00502B40"/>
    <w:rsid w:val="00505D37"/>
    <w:rsid w:val="00505D56"/>
    <w:rsid w:val="00506BE2"/>
    <w:rsid w:val="005070DC"/>
    <w:rsid w:val="005072B7"/>
    <w:rsid w:val="005076E0"/>
    <w:rsid w:val="005111AF"/>
    <w:rsid w:val="00513A1F"/>
    <w:rsid w:val="00514EDD"/>
    <w:rsid w:val="005151F5"/>
    <w:rsid w:val="0052060E"/>
    <w:rsid w:val="0052086F"/>
    <w:rsid w:val="005220FA"/>
    <w:rsid w:val="00522316"/>
    <w:rsid w:val="00526451"/>
    <w:rsid w:val="0053501F"/>
    <w:rsid w:val="005421DF"/>
    <w:rsid w:val="00544A6B"/>
    <w:rsid w:val="00544C3E"/>
    <w:rsid w:val="00545F80"/>
    <w:rsid w:val="00546D0A"/>
    <w:rsid w:val="00551952"/>
    <w:rsid w:val="00551C01"/>
    <w:rsid w:val="0055210E"/>
    <w:rsid w:val="00553428"/>
    <w:rsid w:val="0055461D"/>
    <w:rsid w:val="0055516E"/>
    <w:rsid w:val="005664C6"/>
    <w:rsid w:val="00566F3D"/>
    <w:rsid w:val="005716E5"/>
    <w:rsid w:val="00571FA9"/>
    <w:rsid w:val="00572B39"/>
    <w:rsid w:val="00575BBE"/>
    <w:rsid w:val="00576154"/>
    <w:rsid w:val="00580FFA"/>
    <w:rsid w:val="00582A61"/>
    <w:rsid w:val="005833F2"/>
    <w:rsid w:val="0059172A"/>
    <w:rsid w:val="00593961"/>
    <w:rsid w:val="00595624"/>
    <w:rsid w:val="005969A5"/>
    <w:rsid w:val="00596AF4"/>
    <w:rsid w:val="005A047A"/>
    <w:rsid w:val="005A0A9B"/>
    <w:rsid w:val="005A58CB"/>
    <w:rsid w:val="005A612E"/>
    <w:rsid w:val="005A64EB"/>
    <w:rsid w:val="005A73EB"/>
    <w:rsid w:val="005B000F"/>
    <w:rsid w:val="005B0F11"/>
    <w:rsid w:val="005B1312"/>
    <w:rsid w:val="005B1EC5"/>
    <w:rsid w:val="005B589B"/>
    <w:rsid w:val="005B645B"/>
    <w:rsid w:val="005B74B6"/>
    <w:rsid w:val="005C31BA"/>
    <w:rsid w:val="005C76D3"/>
    <w:rsid w:val="005D20F2"/>
    <w:rsid w:val="005D244F"/>
    <w:rsid w:val="005D581D"/>
    <w:rsid w:val="005D6D49"/>
    <w:rsid w:val="005D75E7"/>
    <w:rsid w:val="005E0A07"/>
    <w:rsid w:val="005E0AE3"/>
    <w:rsid w:val="005E0B85"/>
    <w:rsid w:val="005E418C"/>
    <w:rsid w:val="005E5242"/>
    <w:rsid w:val="005E5845"/>
    <w:rsid w:val="005E5E37"/>
    <w:rsid w:val="005E7A75"/>
    <w:rsid w:val="005F252E"/>
    <w:rsid w:val="005F30F7"/>
    <w:rsid w:val="005F5BC3"/>
    <w:rsid w:val="005F5C59"/>
    <w:rsid w:val="005F669F"/>
    <w:rsid w:val="005F7ABD"/>
    <w:rsid w:val="0060576D"/>
    <w:rsid w:val="006121DB"/>
    <w:rsid w:val="0061623A"/>
    <w:rsid w:val="00617A84"/>
    <w:rsid w:val="00620DC8"/>
    <w:rsid w:val="00623824"/>
    <w:rsid w:val="0062549A"/>
    <w:rsid w:val="00632C9E"/>
    <w:rsid w:val="006359EF"/>
    <w:rsid w:val="00637AAB"/>
    <w:rsid w:val="00643F83"/>
    <w:rsid w:val="00646AF5"/>
    <w:rsid w:val="00646CEF"/>
    <w:rsid w:val="00647304"/>
    <w:rsid w:val="006529D4"/>
    <w:rsid w:val="00653739"/>
    <w:rsid w:val="00656511"/>
    <w:rsid w:val="00661849"/>
    <w:rsid w:val="00662265"/>
    <w:rsid w:val="00662AA0"/>
    <w:rsid w:val="00666249"/>
    <w:rsid w:val="00667F47"/>
    <w:rsid w:val="00671C66"/>
    <w:rsid w:val="0067279B"/>
    <w:rsid w:val="0067688E"/>
    <w:rsid w:val="0067761C"/>
    <w:rsid w:val="006807F5"/>
    <w:rsid w:val="0068101C"/>
    <w:rsid w:val="006848B6"/>
    <w:rsid w:val="006871A9"/>
    <w:rsid w:val="00691264"/>
    <w:rsid w:val="006915A6"/>
    <w:rsid w:val="0069352E"/>
    <w:rsid w:val="00693F67"/>
    <w:rsid w:val="00697429"/>
    <w:rsid w:val="00697A2E"/>
    <w:rsid w:val="006A283F"/>
    <w:rsid w:val="006A648D"/>
    <w:rsid w:val="006A79B4"/>
    <w:rsid w:val="006A7DB2"/>
    <w:rsid w:val="006B3655"/>
    <w:rsid w:val="006B3D45"/>
    <w:rsid w:val="006B4D35"/>
    <w:rsid w:val="006B65AE"/>
    <w:rsid w:val="006B713C"/>
    <w:rsid w:val="006C3539"/>
    <w:rsid w:val="006C7232"/>
    <w:rsid w:val="006C73E5"/>
    <w:rsid w:val="006D41FE"/>
    <w:rsid w:val="006D5AFA"/>
    <w:rsid w:val="006D62D6"/>
    <w:rsid w:val="006E0F68"/>
    <w:rsid w:val="006E20CB"/>
    <w:rsid w:val="006E2FBD"/>
    <w:rsid w:val="006E5603"/>
    <w:rsid w:val="006F301D"/>
    <w:rsid w:val="006F4B74"/>
    <w:rsid w:val="006F6682"/>
    <w:rsid w:val="006F7ECD"/>
    <w:rsid w:val="007018CE"/>
    <w:rsid w:val="00702796"/>
    <w:rsid w:val="00703160"/>
    <w:rsid w:val="00704551"/>
    <w:rsid w:val="00705D43"/>
    <w:rsid w:val="00710032"/>
    <w:rsid w:val="00711E87"/>
    <w:rsid w:val="0071496C"/>
    <w:rsid w:val="00715C10"/>
    <w:rsid w:val="00715DF0"/>
    <w:rsid w:val="0071710C"/>
    <w:rsid w:val="0072290F"/>
    <w:rsid w:val="007241AA"/>
    <w:rsid w:val="00725971"/>
    <w:rsid w:val="00725A11"/>
    <w:rsid w:val="00726CF9"/>
    <w:rsid w:val="007318D4"/>
    <w:rsid w:val="00731E9D"/>
    <w:rsid w:val="00734CDD"/>
    <w:rsid w:val="00734D52"/>
    <w:rsid w:val="00735D83"/>
    <w:rsid w:val="00743A2E"/>
    <w:rsid w:val="00745887"/>
    <w:rsid w:val="007532EB"/>
    <w:rsid w:val="00754299"/>
    <w:rsid w:val="00754E6B"/>
    <w:rsid w:val="00756C7C"/>
    <w:rsid w:val="00760DAE"/>
    <w:rsid w:val="00761AB8"/>
    <w:rsid w:val="00762AC5"/>
    <w:rsid w:val="00771940"/>
    <w:rsid w:val="00771D85"/>
    <w:rsid w:val="0077243A"/>
    <w:rsid w:val="00772F99"/>
    <w:rsid w:val="00773886"/>
    <w:rsid w:val="00774940"/>
    <w:rsid w:val="00777A47"/>
    <w:rsid w:val="00783308"/>
    <w:rsid w:val="00786B88"/>
    <w:rsid w:val="00787AFA"/>
    <w:rsid w:val="007944C2"/>
    <w:rsid w:val="00794BE8"/>
    <w:rsid w:val="007A40F7"/>
    <w:rsid w:val="007A6917"/>
    <w:rsid w:val="007A6D5E"/>
    <w:rsid w:val="007B042D"/>
    <w:rsid w:val="007B4726"/>
    <w:rsid w:val="007B47E5"/>
    <w:rsid w:val="007B5D4F"/>
    <w:rsid w:val="007C1A2F"/>
    <w:rsid w:val="007C3E6D"/>
    <w:rsid w:val="007C40B6"/>
    <w:rsid w:val="007C4AC5"/>
    <w:rsid w:val="007C6501"/>
    <w:rsid w:val="007C67F1"/>
    <w:rsid w:val="007D069D"/>
    <w:rsid w:val="007D1046"/>
    <w:rsid w:val="007D6B65"/>
    <w:rsid w:val="007D7EB0"/>
    <w:rsid w:val="007E0304"/>
    <w:rsid w:val="007E0BC8"/>
    <w:rsid w:val="007E4C15"/>
    <w:rsid w:val="007F0400"/>
    <w:rsid w:val="007F240F"/>
    <w:rsid w:val="007F2E9D"/>
    <w:rsid w:val="007F53C1"/>
    <w:rsid w:val="007F5557"/>
    <w:rsid w:val="007F60B5"/>
    <w:rsid w:val="00801B34"/>
    <w:rsid w:val="00801F24"/>
    <w:rsid w:val="008021B6"/>
    <w:rsid w:val="00805C47"/>
    <w:rsid w:val="00805E77"/>
    <w:rsid w:val="00820580"/>
    <w:rsid w:val="008209D2"/>
    <w:rsid w:val="0082121B"/>
    <w:rsid w:val="00827042"/>
    <w:rsid w:val="008308D8"/>
    <w:rsid w:val="0083133F"/>
    <w:rsid w:val="00835210"/>
    <w:rsid w:val="00835DC5"/>
    <w:rsid w:val="0084068F"/>
    <w:rsid w:val="0084528A"/>
    <w:rsid w:val="008453B0"/>
    <w:rsid w:val="008478D1"/>
    <w:rsid w:val="00851177"/>
    <w:rsid w:val="00854DB1"/>
    <w:rsid w:val="00860382"/>
    <w:rsid w:val="008614E5"/>
    <w:rsid w:val="00861745"/>
    <w:rsid w:val="00861EB1"/>
    <w:rsid w:val="00862223"/>
    <w:rsid w:val="008663BA"/>
    <w:rsid w:val="00866DB8"/>
    <w:rsid w:val="0087007F"/>
    <w:rsid w:val="008734F3"/>
    <w:rsid w:val="008764B6"/>
    <w:rsid w:val="00877E14"/>
    <w:rsid w:val="0088183B"/>
    <w:rsid w:val="00882602"/>
    <w:rsid w:val="00886E82"/>
    <w:rsid w:val="008907A9"/>
    <w:rsid w:val="008916C2"/>
    <w:rsid w:val="00892266"/>
    <w:rsid w:val="00892FA3"/>
    <w:rsid w:val="00893CD6"/>
    <w:rsid w:val="00894BD1"/>
    <w:rsid w:val="008A0698"/>
    <w:rsid w:val="008A09E1"/>
    <w:rsid w:val="008A1E02"/>
    <w:rsid w:val="008A5969"/>
    <w:rsid w:val="008B02D6"/>
    <w:rsid w:val="008B0500"/>
    <w:rsid w:val="008B06C7"/>
    <w:rsid w:val="008B07ED"/>
    <w:rsid w:val="008B0A5F"/>
    <w:rsid w:val="008B1BB5"/>
    <w:rsid w:val="008B2631"/>
    <w:rsid w:val="008B3134"/>
    <w:rsid w:val="008B4253"/>
    <w:rsid w:val="008B7B14"/>
    <w:rsid w:val="008C0656"/>
    <w:rsid w:val="008C4690"/>
    <w:rsid w:val="008C62EF"/>
    <w:rsid w:val="008C664A"/>
    <w:rsid w:val="008D27E4"/>
    <w:rsid w:val="008D4C49"/>
    <w:rsid w:val="008D6020"/>
    <w:rsid w:val="008D6C5F"/>
    <w:rsid w:val="008D6FFE"/>
    <w:rsid w:val="008D78CC"/>
    <w:rsid w:val="008E3875"/>
    <w:rsid w:val="008E3DCF"/>
    <w:rsid w:val="008E5731"/>
    <w:rsid w:val="008E7883"/>
    <w:rsid w:val="008F0B29"/>
    <w:rsid w:val="008F17EC"/>
    <w:rsid w:val="008F640D"/>
    <w:rsid w:val="00904A38"/>
    <w:rsid w:val="00905BAC"/>
    <w:rsid w:val="00905F69"/>
    <w:rsid w:val="00911375"/>
    <w:rsid w:val="0091142D"/>
    <w:rsid w:val="00911C77"/>
    <w:rsid w:val="0091480A"/>
    <w:rsid w:val="00914B35"/>
    <w:rsid w:val="0091527B"/>
    <w:rsid w:val="00916DCE"/>
    <w:rsid w:val="00917BDC"/>
    <w:rsid w:val="00920263"/>
    <w:rsid w:val="00921469"/>
    <w:rsid w:val="00925D6C"/>
    <w:rsid w:val="009269ED"/>
    <w:rsid w:val="00926AAD"/>
    <w:rsid w:val="0092751B"/>
    <w:rsid w:val="0093355D"/>
    <w:rsid w:val="009358D1"/>
    <w:rsid w:val="00937515"/>
    <w:rsid w:val="009376DA"/>
    <w:rsid w:val="00941899"/>
    <w:rsid w:val="00944601"/>
    <w:rsid w:val="00945889"/>
    <w:rsid w:val="00951B7C"/>
    <w:rsid w:val="00953E58"/>
    <w:rsid w:val="00955E18"/>
    <w:rsid w:val="009617F9"/>
    <w:rsid w:val="00961A0E"/>
    <w:rsid w:val="00963388"/>
    <w:rsid w:val="0096458E"/>
    <w:rsid w:val="00964EFE"/>
    <w:rsid w:val="009705BA"/>
    <w:rsid w:val="00970A81"/>
    <w:rsid w:val="0097304E"/>
    <w:rsid w:val="009737DE"/>
    <w:rsid w:val="00976C77"/>
    <w:rsid w:val="00977890"/>
    <w:rsid w:val="009809B8"/>
    <w:rsid w:val="00980A77"/>
    <w:rsid w:val="00981B3F"/>
    <w:rsid w:val="00983B4F"/>
    <w:rsid w:val="00985C98"/>
    <w:rsid w:val="00990FBC"/>
    <w:rsid w:val="00990FF4"/>
    <w:rsid w:val="00995741"/>
    <w:rsid w:val="009A23C1"/>
    <w:rsid w:val="009A2705"/>
    <w:rsid w:val="009A4A21"/>
    <w:rsid w:val="009A66E0"/>
    <w:rsid w:val="009B1484"/>
    <w:rsid w:val="009B15B5"/>
    <w:rsid w:val="009B1DA8"/>
    <w:rsid w:val="009B4833"/>
    <w:rsid w:val="009B5310"/>
    <w:rsid w:val="009C22A1"/>
    <w:rsid w:val="009C4C58"/>
    <w:rsid w:val="009C6956"/>
    <w:rsid w:val="009C7145"/>
    <w:rsid w:val="009D1179"/>
    <w:rsid w:val="009D2CDE"/>
    <w:rsid w:val="009D6C16"/>
    <w:rsid w:val="009D789C"/>
    <w:rsid w:val="009E025C"/>
    <w:rsid w:val="009E12A7"/>
    <w:rsid w:val="009E21A4"/>
    <w:rsid w:val="009E3503"/>
    <w:rsid w:val="009E373E"/>
    <w:rsid w:val="009E3DE0"/>
    <w:rsid w:val="009E5234"/>
    <w:rsid w:val="009E7AEB"/>
    <w:rsid w:val="009F1C5B"/>
    <w:rsid w:val="009F3CF7"/>
    <w:rsid w:val="009F7D3D"/>
    <w:rsid w:val="00A05F35"/>
    <w:rsid w:val="00A07145"/>
    <w:rsid w:val="00A120E1"/>
    <w:rsid w:val="00A14598"/>
    <w:rsid w:val="00A15E2B"/>
    <w:rsid w:val="00A1780F"/>
    <w:rsid w:val="00A17DFC"/>
    <w:rsid w:val="00A22C0C"/>
    <w:rsid w:val="00A22EF7"/>
    <w:rsid w:val="00A302C2"/>
    <w:rsid w:val="00A303F5"/>
    <w:rsid w:val="00A30C1B"/>
    <w:rsid w:val="00A31559"/>
    <w:rsid w:val="00A323E4"/>
    <w:rsid w:val="00A329EF"/>
    <w:rsid w:val="00A37240"/>
    <w:rsid w:val="00A42FAD"/>
    <w:rsid w:val="00A463E4"/>
    <w:rsid w:val="00A47C8D"/>
    <w:rsid w:val="00A47D5F"/>
    <w:rsid w:val="00A504FA"/>
    <w:rsid w:val="00A5094F"/>
    <w:rsid w:val="00A5167D"/>
    <w:rsid w:val="00A53231"/>
    <w:rsid w:val="00A53C15"/>
    <w:rsid w:val="00A54540"/>
    <w:rsid w:val="00A576FE"/>
    <w:rsid w:val="00A66784"/>
    <w:rsid w:val="00A72851"/>
    <w:rsid w:val="00A72E2E"/>
    <w:rsid w:val="00A73EDA"/>
    <w:rsid w:val="00A77E52"/>
    <w:rsid w:val="00A835B1"/>
    <w:rsid w:val="00A85786"/>
    <w:rsid w:val="00A86F8B"/>
    <w:rsid w:val="00A93C90"/>
    <w:rsid w:val="00A96013"/>
    <w:rsid w:val="00A97C2F"/>
    <w:rsid w:val="00AA0116"/>
    <w:rsid w:val="00AA0391"/>
    <w:rsid w:val="00AA1513"/>
    <w:rsid w:val="00AA211E"/>
    <w:rsid w:val="00AA2578"/>
    <w:rsid w:val="00AA26C3"/>
    <w:rsid w:val="00AA3B32"/>
    <w:rsid w:val="00AB0666"/>
    <w:rsid w:val="00AB214D"/>
    <w:rsid w:val="00AB2D30"/>
    <w:rsid w:val="00AB45F4"/>
    <w:rsid w:val="00AB6D35"/>
    <w:rsid w:val="00AB6E68"/>
    <w:rsid w:val="00AB725E"/>
    <w:rsid w:val="00AB7356"/>
    <w:rsid w:val="00AB7B97"/>
    <w:rsid w:val="00AC1049"/>
    <w:rsid w:val="00AC1365"/>
    <w:rsid w:val="00AC1373"/>
    <w:rsid w:val="00AC3156"/>
    <w:rsid w:val="00AC48E9"/>
    <w:rsid w:val="00AD0089"/>
    <w:rsid w:val="00AD01E3"/>
    <w:rsid w:val="00AD61EE"/>
    <w:rsid w:val="00AE0582"/>
    <w:rsid w:val="00AE18C7"/>
    <w:rsid w:val="00AE4030"/>
    <w:rsid w:val="00AE6DB1"/>
    <w:rsid w:val="00AF3032"/>
    <w:rsid w:val="00AF4FCA"/>
    <w:rsid w:val="00B00023"/>
    <w:rsid w:val="00B00198"/>
    <w:rsid w:val="00B01CF5"/>
    <w:rsid w:val="00B03EEA"/>
    <w:rsid w:val="00B0536F"/>
    <w:rsid w:val="00B0557B"/>
    <w:rsid w:val="00B0671B"/>
    <w:rsid w:val="00B07EB9"/>
    <w:rsid w:val="00B101A8"/>
    <w:rsid w:val="00B10433"/>
    <w:rsid w:val="00B1136B"/>
    <w:rsid w:val="00B1363A"/>
    <w:rsid w:val="00B16EBE"/>
    <w:rsid w:val="00B1752A"/>
    <w:rsid w:val="00B205BC"/>
    <w:rsid w:val="00B217E7"/>
    <w:rsid w:val="00B225E7"/>
    <w:rsid w:val="00B22989"/>
    <w:rsid w:val="00B22ECF"/>
    <w:rsid w:val="00B340BD"/>
    <w:rsid w:val="00B34B7D"/>
    <w:rsid w:val="00B36FBC"/>
    <w:rsid w:val="00B43EB3"/>
    <w:rsid w:val="00B44590"/>
    <w:rsid w:val="00B448D9"/>
    <w:rsid w:val="00B450CE"/>
    <w:rsid w:val="00B45F03"/>
    <w:rsid w:val="00B4739D"/>
    <w:rsid w:val="00B558A1"/>
    <w:rsid w:val="00B558C3"/>
    <w:rsid w:val="00B56D90"/>
    <w:rsid w:val="00B614DD"/>
    <w:rsid w:val="00B63CA0"/>
    <w:rsid w:val="00B66D46"/>
    <w:rsid w:val="00B672D4"/>
    <w:rsid w:val="00B67AB6"/>
    <w:rsid w:val="00B717E9"/>
    <w:rsid w:val="00B74A25"/>
    <w:rsid w:val="00B77C96"/>
    <w:rsid w:val="00B81618"/>
    <w:rsid w:val="00B84BE2"/>
    <w:rsid w:val="00B944E8"/>
    <w:rsid w:val="00B94594"/>
    <w:rsid w:val="00B95257"/>
    <w:rsid w:val="00B96444"/>
    <w:rsid w:val="00BA28B6"/>
    <w:rsid w:val="00BA3857"/>
    <w:rsid w:val="00BA5897"/>
    <w:rsid w:val="00BA7878"/>
    <w:rsid w:val="00BA7A8F"/>
    <w:rsid w:val="00BB0416"/>
    <w:rsid w:val="00BB0A0F"/>
    <w:rsid w:val="00BB372C"/>
    <w:rsid w:val="00BB4D9F"/>
    <w:rsid w:val="00BB62F3"/>
    <w:rsid w:val="00BB76BE"/>
    <w:rsid w:val="00BB7722"/>
    <w:rsid w:val="00BC1A35"/>
    <w:rsid w:val="00BC3C29"/>
    <w:rsid w:val="00BC3CF0"/>
    <w:rsid w:val="00BC43C0"/>
    <w:rsid w:val="00BC55EE"/>
    <w:rsid w:val="00BC75EE"/>
    <w:rsid w:val="00BD0A17"/>
    <w:rsid w:val="00BD6631"/>
    <w:rsid w:val="00BD7F63"/>
    <w:rsid w:val="00BE0B15"/>
    <w:rsid w:val="00BE158E"/>
    <w:rsid w:val="00BE1C5E"/>
    <w:rsid w:val="00BE2359"/>
    <w:rsid w:val="00BE517F"/>
    <w:rsid w:val="00BE5291"/>
    <w:rsid w:val="00BE65DF"/>
    <w:rsid w:val="00BF121A"/>
    <w:rsid w:val="00C01172"/>
    <w:rsid w:val="00C01713"/>
    <w:rsid w:val="00C04B9A"/>
    <w:rsid w:val="00C0500F"/>
    <w:rsid w:val="00C100CF"/>
    <w:rsid w:val="00C1020B"/>
    <w:rsid w:val="00C176E0"/>
    <w:rsid w:val="00C20380"/>
    <w:rsid w:val="00C20476"/>
    <w:rsid w:val="00C21935"/>
    <w:rsid w:val="00C252F4"/>
    <w:rsid w:val="00C27829"/>
    <w:rsid w:val="00C301B2"/>
    <w:rsid w:val="00C337B6"/>
    <w:rsid w:val="00C376FB"/>
    <w:rsid w:val="00C37C4B"/>
    <w:rsid w:val="00C40D32"/>
    <w:rsid w:val="00C43299"/>
    <w:rsid w:val="00C4726D"/>
    <w:rsid w:val="00C474B9"/>
    <w:rsid w:val="00C5258B"/>
    <w:rsid w:val="00C53858"/>
    <w:rsid w:val="00C54A2D"/>
    <w:rsid w:val="00C5676B"/>
    <w:rsid w:val="00C6443B"/>
    <w:rsid w:val="00C649DF"/>
    <w:rsid w:val="00C707FF"/>
    <w:rsid w:val="00C71742"/>
    <w:rsid w:val="00C73EA1"/>
    <w:rsid w:val="00C7624B"/>
    <w:rsid w:val="00C81715"/>
    <w:rsid w:val="00C82F36"/>
    <w:rsid w:val="00C9288B"/>
    <w:rsid w:val="00C9320C"/>
    <w:rsid w:val="00C93265"/>
    <w:rsid w:val="00C969B9"/>
    <w:rsid w:val="00C97004"/>
    <w:rsid w:val="00CA2391"/>
    <w:rsid w:val="00CA3D47"/>
    <w:rsid w:val="00CA4096"/>
    <w:rsid w:val="00CA704B"/>
    <w:rsid w:val="00CA76E6"/>
    <w:rsid w:val="00CB224A"/>
    <w:rsid w:val="00CB304B"/>
    <w:rsid w:val="00CB3D13"/>
    <w:rsid w:val="00CB77B5"/>
    <w:rsid w:val="00CC0533"/>
    <w:rsid w:val="00CC08D0"/>
    <w:rsid w:val="00CC1998"/>
    <w:rsid w:val="00CC2EFC"/>
    <w:rsid w:val="00CC585E"/>
    <w:rsid w:val="00CD06B0"/>
    <w:rsid w:val="00CD2012"/>
    <w:rsid w:val="00CE06C3"/>
    <w:rsid w:val="00CE3365"/>
    <w:rsid w:val="00CE37B0"/>
    <w:rsid w:val="00CE4F2E"/>
    <w:rsid w:val="00CE6663"/>
    <w:rsid w:val="00CE6A85"/>
    <w:rsid w:val="00CE7C54"/>
    <w:rsid w:val="00CF026B"/>
    <w:rsid w:val="00CF0D42"/>
    <w:rsid w:val="00CF3C8A"/>
    <w:rsid w:val="00D00392"/>
    <w:rsid w:val="00D01F45"/>
    <w:rsid w:val="00D05EA9"/>
    <w:rsid w:val="00D07642"/>
    <w:rsid w:val="00D12A5D"/>
    <w:rsid w:val="00D13CF7"/>
    <w:rsid w:val="00D14E7C"/>
    <w:rsid w:val="00D172B1"/>
    <w:rsid w:val="00D20A37"/>
    <w:rsid w:val="00D233C9"/>
    <w:rsid w:val="00D2452A"/>
    <w:rsid w:val="00D37443"/>
    <w:rsid w:val="00D43781"/>
    <w:rsid w:val="00D479B2"/>
    <w:rsid w:val="00D51D72"/>
    <w:rsid w:val="00D531EE"/>
    <w:rsid w:val="00D543AE"/>
    <w:rsid w:val="00D57E13"/>
    <w:rsid w:val="00D609C2"/>
    <w:rsid w:val="00D62D30"/>
    <w:rsid w:val="00D63D49"/>
    <w:rsid w:val="00D6606E"/>
    <w:rsid w:val="00D72DB1"/>
    <w:rsid w:val="00D735D9"/>
    <w:rsid w:val="00D74438"/>
    <w:rsid w:val="00D76530"/>
    <w:rsid w:val="00D83577"/>
    <w:rsid w:val="00D83876"/>
    <w:rsid w:val="00D84541"/>
    <w:rsid w:val="00D90217"/>
    <w:rsid w:val="00D90441"/>
    <w:rsid w:val="00D90E7B"/>
    <w:rsid w:val="00D928F5"/>
    <w:rsid w:val="00D92C05"/>
    <w:rsid w:val="00D95206"/>
    <w:rsid w:val="00D95F88"/>
    <w:rsid w:val="00D96AD0"/>
    <w:rsid w:val="00DA4402"/>
    <w:rsid w:val="00DA6A43"/>
    <w:rsid w:val="00DB088C"/>
    <w:rsid w:val="00DB393C"/>
    <w:rsid w:val="00DB4D39"/>
    <w:rsid w:val="00DB5025"/>
    <w:rsid w:val="00DC3309"/>
    <w:rsid w:val="00DC37A1"/>
    <w:rsid w:val="00DC381E"/>
    <w:rsid w:val="00DC4CA0"/>
    <w:rsid w:val="00DC774D"/>
    <w:rsid w:val="00DC7D6E"/>
    <w:rsid w:val="00DD47CE"/>
    <w:rsid w:val="00DD5D92"/>
    <w:rsid w:val="00DE4041"/>
    <w:rsid w:val="00DE725B"/>
    <w:rsid w:val="00DE731F"/>
    <w:rsid w:val="00DF2C8D"/>
    <w:rsid w:val="00E0239C"/>
    <w:rsid w:val="00E02BF1"/>
    <w:rsid w:val="00E05B6C"/>
    <w:rsid w:val="00E067ED"/>
    <w:rsid w:val="00E06E2C"/>
    <w:rsid w:val="00E1086C"/>
    <w:rsid w:val="00E10C60"/>
    <w:rsid w:val="00E11B85"/>
    <w:rsid w:val="00E12AD4"/>
    <w:rsid w:val="00E14D07"/>
    <w:rsid w:val="00E177FB"/>
    <w:rsid w:val="00E20440"/>
    <w:rsid w:val="00E227F6"/>
    <w:rsid w:val="00E2357C"/>
    <w:rsid w:val="00E243AA"/>
    <w:rsid w:val="00E26EFE"/>
    <w:rsid w:val="00E27EC8"/>
    <w:rsid w:val="00E30590"/>
    <w:rsid w:val="00E33785"/>
    <w:rsid w:val="00E37F98"/>
    <w:rsid w:val="00E40D12"/>
    <w:rsid w:val="00E41874"/>
    <w:rsid w:val="00E426CD"/>
    <w:rsid w:val="00E462EA"/>
    <w:rsid w:val="00E47D98"/>
    <w:rsid w:val="00E52725"/>
    <w:rsid w:val="00E5787A"/>
    <w:rsid w:val="00E624D5"/>
    <w:rsid w:val="00E64818"/>
    <w:rsid w:val="00E668B2"/>
    <w:rsid w:val="00E67E6F"/>
    <w:rsid w:val="00E70B13"/>
    <w:rsid w:val="00E71147"/>
    <w:rsid w:val="00E73C0E"/>
    <w:rsid w:val="00E74E5F"/>
    <w:rsid w:val="00E77FD8"/>
    <w:rsid w:val="00E80E9B"/>
    <w:rsid w:val="00E86DBB"/>
    <w:rsid w:val="00EA38C0"/>
    <w:rsid w:val="00EA450E"/>
    <w:rsid w:val="00EA679F"/>
    <w:rsid w:val="00EB065E"/>
    <w:rsid w:val="00EB46EB"/>
    <w:rsid w:val="00EB4B46"/>
    <w:rsid w:val="00EB5241"/>
    <w:rsid w:val="00EB564D"/>
    <w:rsid w:val="00EC2968"/>
    <w:rsid w:val="00EC29E1"/>
    <w:rsid w:val="00EC44A5"/>
    <w:rsid w:val="00ED0DD8"/>
    <w:rsid w:val="00ED342A"/>
    <w:rsid w:val="00EE0B24"/>
    <w:rsid w:val="00EE118E"/>
    <w:rsid w:val="00EE52F6"/>
    <w:rsid w:val="00EF1343"/>
    <w:rsid w:val="00EF37DB"/>
    <w:rsid w:val="00EF614F"/>
    <w:rsid w:val="00F00339"/>
    <w:rsid w:val="00F0436A"/>
    <w:rsid w:val="00F05945"/>
    <w:rsid w:val="00F059E1"/>
    <w:rsid w:val="00F06B8A"/>
    <w:rsid w:val="00F1107A"/>
    <w:rsid w:val="00F12091"/>
    <w:rsid w:val="00F128EE"/>
    <w:rsid w:val="00F17FCB"/>
    <w:rsid w:val="00F21671"/>
    <w:rsid w:val="00F3033E"/>
    <w:rsid w:val="00F310A7"/>
    <w:rsid w:val="00F32318"/>
    <w:rsid w:val="00F3417D"/>
    <w:rsid w:val="00F34383"/>
    <w:rsid w:val="00F41950"/>
    <w:rsid w:val="00F43B7A"/>
    <w:rsid w:val="00F457DB"/>
    <w:rsid w:val="00F50BFB"/>
    <w:rsid w:val="00F52660"/>
    <w:rsid w:val="00F53772"/>
    <w:rsid w:val="00F5477E"/>
    <w:rsid w:val="00F579B8"/>
    <w:rsid w:val="00F60D1C"/>
    <w:rsid w:val="00F63478"/>
    <w:rsid w:val="00F63619"/>
    <w:rsid w:val="00F63B68"/>
    <w:rsid w:val="00F705D1"/>
    <w:rsid w:val="00F7405A"/>
    <w:rsid w:val="00F770C4"/>
    <w:rsid w:val="00F824CE"/>
    <w:rsid w:val="00F82F7D"/>
    <w:rsid w:val="00F85CE5"/>
    <w:rsid w:val="00F86242"/>
    <w:rsid w:val="00F86811"/>
    <w:rsid w:val="00F9051F"/>
    <w:rsid w:val="00F91F4F"/>
    <w:rsid w:val="00F9604A"/>
    <w:rsid w:val="00F966C9"/>
    <w:rsid w:val="00F977EA"/>
    <w:rsid w:val="00FA3485"/>
    <w:rsid w:val="00FA40F1"/>
    <w:rsid w:val="00FA43AB"/>
    <w:rsid w:val="00FA75A0"/>
    <w:rsid w:val="00FB225A"/>
    <w:rsid w:val="00FB4D0F"/>
    <w:rsid w:val="00FB5E8E"/>
    <w:rsid w:val="00FC3FD4"/>
    <w:rsid w:val="00FD2CFD"/>
    <w:rsid w:val="00FD43F3"/>
    <w:rsid w:val="00FD4F80"/>
    <w:rsid w:val="00FD6F35"/>
    <w:rsid w:val="00FD7DC7"/>
    <w:rsid w:val="00FE3243"/>
    <w:rsid w:val="00FE43D5"/>
    <w:rsid w:val="00FE5437"/>
    <w:rsid w:val="00FE6331"/>
    <w:rsid w:val="00FE6F52"/>
    <w:rsid w:val="00FF3C9C"/>
    <w:rsid w:val="00FF3CDB"/>
    <w:rsid w:val="00FF6118"/>
    <w:rsid w:val="00FF775C"/>
    <w:rsid w:val="00FF7D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A11FB8B"/>
  <w15:chartTrackingRefBased/>
  <w15:docId w15:val="{C310F433-6E5F-4E76-B35C-A3F269E914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header" w:uiPriority="99" w:qFormat="1"/>
    <w:lsdException w:name="footer" w:uiPriority="99" w:qFormat="1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Normal (Web)" w:uiPriority="99"/>
    <w:lsdException w:name="HTML Variable" w:semiHidden="1" w:unhideWhenUsed="1"/>
    <w:lsdException w:name="No List" w:uiPriority="99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  <w:lsdException w:name="Smart Link Error" w:semiHidden="1" w:uiPriority="99" w:unhideWhenUsed="1"/>
  </w:latentStyles>
  <w:style w:type="paragraph" w:default="1" w:styleId="a">
    <w:name w:val="Normal"/>
    <w:qFormat/>
    <w:rsid w:val="00EA38C0"/>
    <w:pPr>
      <w:autoSpaceDE w:val="0"/>
      <w:autoSpaceDN w:val="0"/>
    </w:pPr>
  </w:style>
  <w:style w:type="paragraph" w:styleId="1">
    <w:name w:val="heading 1"/>
    <w:basedOn w:val="a"/>
    <w:next w:val="a"/>
    <w:qFormat/>
    <w:pPr>
      <w:keepNext/>
      <w:spacing w:before="240" w:after="60"/>
      <w:outlineLvl w:val="0"/>
    </w:pPr>
    <w:rPr>
      <w:rFonts w:ascii="Arial" w:hAnsi="Arial"/>
      <w:b/>
      <w:kern w:val="28"/>
    </w:rPr>
  </w:style>
  <w:style w:type="paragraph" w:styleId="3">
    <w:name w:val="heading 3"/>
    <w:basedOn w:val="a"/>
    <w:next w:val="a"/>
    <w:link w:val="30"/>
    <w:semiHidden/>
    <w:unhideWhenUsed/>
    <w:qFormat/>
    <w:rsid w:val="002C2DA8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4">
    <w:name w:val="heading 4"/>
    <w:basedOn w:val="a"/>
    <w:next w:val="a"/>
    <w:link w:val="40"/>
    <w:unhideWhenUsed/>
    <w:qFormat/>
    <w:rsid w:val="00406476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7">
    <w:name w:val="heading 7"/>
    <w:basedOn w:val="a"/>
    <w:next w:val="a"/>
    <w:link w:val="70"/>
    <w:unhideWhenUsed/>
    <w:qFormat/>
    <w:rsid w:val="00406476"/>
    <w:pPr>
      <w:spacing w:before="240" w:after="60"/>
      <w:outlineLvl w:val="6"/>
    </w:pPr>
    <w:rPr>
      <w:rFonts w:ascii="Calibri" w:hAnsi="Calibr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Адресат"/>
    <w:basedOn w:val="a"/>
  </w:style>
  <w:style w:type="paragraph" w:customStyle="1" w:styleId="a4">
    <w:name w:val="Содержание письма"/>
    <w:basedOn w:val="a"/>
    <w:pPr>
      <w:ind w:firstLine="709"/>
      <w:jc w:val="both"/>
    </w:pPr>
  </w:style>
  <w:style w:type="paragraph" w:styleId="a5">
    <w:name w:val="Balloon Text"/>
    <w:basedOn w:val="a"/>
    <w:semiHidden/>
    <w:rsid w:val="00E05B6C"/>
    <w:rPr>
      <w:rFonts w:ascii="Tahoma" w:hAnsi="Tahoma" w:cs="Tahoma"/>
      <w:sz w:val="16"/>
      <w:szCs w:val="16"/>
    </w:rPr>
  </w:style>
  <w:style w:type="paragraph" w:styleId="a6">
    <w:name w:val="header"/>
    <w:aliases w:val="ВерхКолонтитул, Знак4,Знак4,Верхний колонтитул Знак Знак,Знак8, Знак8"/>
    <w:basedOn w:val="a"/>
    <w:link w:val="a7"/>
    <w:uiPriority w:val="99"/>
    <w:qFormat/>
    <w:rsid w:val="008D4C49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aliases w:val="ВерхКолонтитул Знак, Знак4 Знак,Знак4 Знак,Верхний колонтитул Знак Знак Знак,Знак8 Знак, Знак8 Знак"/>
    <w:basedOn w:val="a0"/>
    <w:link w:val="a6"/>
    <w:uiPriority w:val="99"/>
    <w:rsid w:val="008D4C49"/>
  </w:style>
  <w:style w:type="paragraph" w:styleId="a8">
    <w:name w:val="footer"/>
    <w:aliases w:val=" Знак6, Знак14,Знак6"/>
    <w:basedOn w:val="a"/>
    <w:link w:val="a9"/>
    <w:uiPriority w:val="99"/>
    <w:qFormat/>
    <w:rsid w:val="008D4C49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aliases w:val=" Знак6 Знак, Знак14 Знак,Знак6 Знак"/>
    <w:basedOn w:val="a0"/>
    <w:link w:val="a8"/>
    <w:uiPriority w:val="99"/>
    <w:rsid w:val="008D4C49"/>
  </w:style>
  <w:style w:type="character" w:customStyle="1" w:styleId="30">
    <w:name w:val="Заголовок 3 Знак"/>
    <w:link w:val="3"/>
    <w:semiHidden/>
    <w:rsid w:val="002C2DA8"/>
    <w:rPr>
      <w:rFonts w:ascii="Cambria" w:eastAsia="Times New Roman" w:hAnsi="Cambria" w:cs="Times New Roman"/>
      <w:b/>
      <w:bCs/>
      <w:sz w:val="26"/>
      <w:szCs w:val="26"/>
    </w:rPr>
  </w:style>
  <w:style w:type="paragraph" w:customStyle="1" w:styleId="ConsPlusTitle">
    <w:name w:val="ConsPlusTitle"/>
    <w:uiPriority w:val="99"/>
    <w:rsid w:val="002C2DA8"/>
    <w:pPr>
      <w:autoSpaceDE w:val="0"/>
      <w:autoSpaceDN w:val="0"/>
      <w:adjustRightInd w:val="0"/>
    </w:pPr>
    <w:rPr>
      <w:b/>
      <w:bCs/>
    </w:rPr>
  </w:style>
  <w:style w:type="paragraph" w:customStyle="1" w:styleId="ConsPlusNonformat">
    <w:name w:val="ConsPlusNonformat"/>
    <w:uiPriority w:val="99"/>
    <w:rsid w:val="002C2DA8"/>
    <w:pPr>
      <w:autoSpaceDE w:val="0"/>
      <w:autoSpaceDN w:val="0"/>
      <w:adjustRightInd w:val="0"/>
    </w:pPr>
    <w:rPr>
      <w:rFonts w:ascii="Courier New" w:hAnsi="Courier New" w:cs="Courier New"/>
    </w:rPr>
  </w:style>
  <w:style w:type="paragraph" w:styleId="aa">
    <w:name w:val="Body Text Indent"/>
    <w:basedOn w:val="a"/>
    <w:link w:val="ab"/>
    <w:rsid w:val="002C2DA8"/>
    <w:pPr>
      <w:autoSpaceDE/>
      <w:autoSpaceDN/>
      <w:ind w:left="6237"/>
      <w:jc w:val="center"/>
    </w:pPr>
    <w:rPr>
      <w:sz w:val="28"/>
      <w:szCs w:val="24"/>
    </w:rPr>
  </w:style>
  <w:style w:type="character" w:customStyle="1" w:styleId="ab">
    <w:name w:val="Основной текст с отступом Знак"/>
    <w:link w:val="aa"/>
    <w:rsid w:val="002C2DA8"/>
    <w:rPr>
      <w:sz w:val="28"/>
      <w:szCs w:val="24"/>
    </w:rPr>
  </w:style>
  <w:style w:type="character" w:customStyle="1" w:styleId="rg">
    <w:name w:val="rg"/>
    <w:basedOn w:val="a0"/>
    <w:rsid w:val="00647304"/>
  </w:style>
  <w:style w:type="character" w:styleId="ac">
    <w:name w:val="Hyperlink"/>
    <w:uiPriority w:val="99"/>
    <w:rsid w:val="00261AD5"/>
    <w:rPr>
      <w:color w:val="0000FF"/>
      <w:u w:val="single"/>
    </w:rPr>
  </w:style>
  <w:style w:type="character" w:customStyle="1" w:styleId="40">
    <w:name w:val="Заголовок 4 Знак"/>
    <w:link w:val="4"/>
    <w:rsid w:val="00406476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70">
    <w:name w:val="Заголовок 7 Знак"/>
    <w:link w:val="7"/>
    <w:rsid w:val="00406476"/>
    <w:rPr>
      <w:rFonts w:ascii="Calibri" w:eastAsia="Times New Roman" w:hAnsi="Calibri" w:cs="Times New Roman"/>
      <w:sz w:val="24"/>
      <w:szCs w:val="24"/>
    </w:rPr>
  </w:style>
  <w:style w:type="character" w:styleId="ad">
    <w:name w:val="Strong"/>
    <w:uiPriority w:val="22"/>
    <w:qFormat/>
    <w:rsid w:val="005D6D49"/>
    <w:rPr>
      <w:b/>
      <w:bCs/>
    </w:rPr>
  </w:style>
  <w:style w:type="paragraph" w:customStyle="1" w:styleId="ae">
    <w:name w:val="Обычный (веб)"/>
    <w:basedOn w:val="a"/>
    <w:uiPriority w:val="99"/>
    <w:unhideWhenUsed/>
    <w:rsid w:val="005D6D49"/>
    <w:pPr>
      <w:autoSpaceDE/>
      <w:autoSpaceDN/>
      <w:spacing w:before="100" w:beforeAutospacing="1" w:after="100" w:afterAutospacing="1"/>
    </w:pPr>
    <w:rPr>
      <w:sz w:val="24"/>
      <w:szCs w:val="24"/>
    </w:rPr>
  </w:style>
  <w:style w:type="paragraph" w:styleId="10">
    <w:name w:val="toc 1"/>
    <w:basedOn w:val="a"/>
    <w:next w:val="a"/>
    <w:uiPriority w:val="39"/>
    <w:qFormat/>
    <w:rsid w:val="00544A6B"/>
    <w:pPr>
      <w:autoSpaceDE/>
      <w:autoSpaceDN/>
      <w:spacing w:before="120" w:after="120"/>
    </w:pPr>
    <w:rPr>
      <w:b/>
      <w:bCs/>
      <w:caps/>
    </w:rPr>
  </w:style>
  <w:style w:type="paragraph" w:styleId="af">
    <w:name w:val="List Paragraph"/>
    <w:aliases w:val="Абзац списка основной,List Paragraph2,ПАРАГРАФ,Нумерация,список 1,Варианты ответов,СПИСКИ,Абзац списка3,маркированный,Заголовок_3,List Paragraph,Абзац вправо-1,List Paragraph1,Абзац вправо-11,List Paragraph11,Абзац вправо-12"/>
    <w:basedOn w:val="a"/>
    <w:link w:val="af0"/>
    <w:uiPriority w:val="34"/>
    <w:qFormat/>
    <w:rsid w:val="00544A6B"/>
    <w:pPr>
      <w:autoSpaceDE/>
      <w:autoSpaceDN/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customStyle="1" w:styleId="af0">
    <w:name w:val="Абзац списка Знак"/>
    <w:aliases w:val="Абзац списка основной Знак,List Paragraph2 Знак,ПАРАГРАФ Знак,Нумерация Знак,список 1 Знак,Варианты ответов Знак,СПИСКИ Знак,Абзац списка3 Знак,маркированный Знак,Заголовок_3 Знак,List Paragraph Знак,Абзац вправо-1 Знак"/>
    <w:link w:val="af"/>
    <w:uiPriority w:val="34"/>
    <w:locked/>
    <w:rsid w:val="00544A6B"/>
    <w:rPr>
      <w:rFonts w:ascii="Calibri" w:hAnsi="Calibr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6173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7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5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255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256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37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59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85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80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24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997186">
                  <w:marLeft w:val="360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  <w:divsChild>
                    <w:div w:id="1860466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683425">
                          <w:marLeft w:val="0"/>
                          <w:marRight w:val="75"/>
                          <w:marTop w:val="150"/>
                          <w:marBottom w:val="75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425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1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68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86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22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5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83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46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0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footer" Target="footer4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header" Target="header3.xm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footer" Target="footer3.xml"/><Relationship Id="rId37" Type="http://schemas.openxmlformats.org/officeDocument/2006/relationships/header" Target="header4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header" Target="header1.xml"/><Relationship Id="rId36" Type="http://schemas.openxmlformats.org/officeDocument/2006/relationships/footer" Target="footer6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http://pandia.ru/text/category/sredstva_massovoj_informatcii/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footer" Target="footer2.xml"/><Relationship Id="rId35" Type="http://schemas.openxmlformats.org/officeDocument/2006/relationships/footer" Target="footer5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cuments%20and%20Settings\&#1053;&#1072;&#1076;&#1077;&#1078;&#1076;&#1072;\Application%20Data\Microsoft\&#1064;&#1072;&#1073;&#1083;&#1086;&#1085;&#1099;\&#1040;&#1076;&#1084;&#1080;&#1085;&#1080;&#1089;&#1090;&#1088;&#1072;&#1094;&#1080;&#1103;\&#1064;&#1090;_&#1043;&#1083;&#1072;&#1074;&#1099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418357D-93EC-4F2B-A982-EE7C1E8798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Шт_Главы</Template>
  <TotalTime>25</TotalTime>
  <Pages>40</Pages>
  <Words>7002</Words>
  <Characters>39917</Characters>
  <Application>Microsoft Office Word</Application>
  <DocSecurity>0</DocSecurity>
  <Lines>332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	</vt:lpstr>
    </vt:vector>
  </TitlesOfParts>
  <Company>Администрация Зерноградского района</Company>
  <LinksUpToDate>false</LinksUpToDate>
  <CharactersWithSpaces>46826</CharactersWithSpaces>
  <SharedDoc>false</SharedDoc>
  <HLinks>
    <vt:vector size="24" baseType="variant">
      <vt:variant>
        <vt:i4>1703984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_Toc50731638</vt:lpwstr>
      </vt:variant>
      <vt:variant>
        <vt:i4>1376304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_Toc50731637</vt:lpwstr>
      </vt:variant>
      <vt:variant>
        <vt:i4>1310768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_Toc50731636</vt:lpwstr>
      </vt:variant>
      <vt:variant>
        <vt:i4>6422591</vt:i4>
      </vt:variant>
      <vt:variant>
        <vt:i4>0</vt:i4>
      </vt:variant>
      <vt:variant>
        <vt:i4>0</vt:i4>
      </vt:variant>
      <vt:variant>
        <vt:i4>5</vt:i4>
      </vt:variant>
      <vt:variant>
        <vt:lpwstr>http://pandia.ru/text/category/sredstva_massovoj_informatcii/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	</dc:title>
  <dc:subject/>
  <dc:creator>Надежда</dc:creator>
  <cp:keywords/>
  <cp:lastModifiedBy>АЗГП 2019</cp:lastModifiedBy>
  <cp:revision>14</cp:revision>
  <cp:lastPrinted>2021-06-10T06:48:00Z</cp:lastPrinted>
  <dcterms:created xsi:type="dcterms:W3CDTF">2021-06-24T05:51:00Z</dcterms:created>
  <dcterms:modified xsi:type="dcterms:W3CDTF">2021-06-24T07:11:00Z</dcterms:modified>
</cp:coreProperties>
</file>